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8C1404" w14:textId="63AEEC1D" w:rsidR="00DD3EAF" w:rsidRDefault="00850931" w:rsidP="00DD3EAF">
      <w:pPr>
        <w:pStyle w:val="Titel"/>
      </w:pPr>
      <w:r>
        <w:t>Zählen, Bündeln und Schätzen</w:t>
      </w:r>
      <w:r w:rsidR="00E66CF7">
        <w:t xml:space="preserve"> </w:t>
      </w:r>
      <w:r w:rsidR="00895C9D">
        <w:t>2</w:t>
      </w:r>
    </w:p>
    <w:p w14:paraId="78E8D602" w14:textId="5768555B" w:rsidR="00850931" w:rsidRDefault="00850931" w:rsidP="00260CF7">
      <w:pPr>
        <w:spacing w:after="0"/>
      </w:pPr>
      <w:r>
        <w:t>Schätze zuerst!</w:t>
      </w:r>
    </w:p>
    <w:p w14:paraId="176714E6" w14:textId="71FC6521" w:rsidR="00850931" w:rsidRPr="00850931" w:rsidRDefault="00260CF7" w:rsidP="00850931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0304" behindDoc="0" locked="0" layoutInCell="1" allowOverlap="1" wp14:anchorId="70BE1709" wp14:editId="6BA4F159">
                <wp:simplePos x="0" y="0"/>
                <wp:positionH relativeFrom="column">
                  <wp:posOffset>2938780</wp:posOffset>
                </wp:positionH>
                <wp:positionV relativeFrom="paragraph">
                  <wp:posOffset>397510</wp:posOffset>
                </wp:positionV>
                <wp:extent cx="1236980" cy="112395"/>
                <wp:effectExtent l="0" t="0" r="20320" b="20955"/>
                <wp:wrapNone/>
                <wp:docPr id="5859" name="Gruppieren 5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2395"/>
                          <a:chOff x="0" y="0"/>
                          <a:chExt cx="1236997" cy="113008"/>
                        </a:xfrm>
                      </wpg:grpSpPr>
                      <wps:wsp>
                        <wps:cNvPr id="5860" name="Ellipse 5860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1" name="Ellipse 5861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2" name="Ellipse 5862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3" name="Ellipse 5863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4" name="Ellipse 5864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5" name="Ellipse 5865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6" name="Ellipse 5866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7" name="Ellipse 5867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8" name="Ellipse 5868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9" name="Ellipse 5869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0" name="Rechteck 5870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1" name="Rechteck 5871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25D3C1" id="Gruppieren 5859" o:spid="_x0000_s1026" style="position:absolute;margin-left:231.4pt;margin-top:31.3pt;width:97.4pt;height:8.85pt;z-index:251810304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">
                <v:oval id="Ellipse 5860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" fillcolor="red" strokecolor="red">
                  <v:stroke joinstyle="miter"/>
                </v:oval>
                <v:oval id="Ellipse 5861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oor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" fillcolor="red" strokecolor="red">
                  <v:stroke joinstyle="miter"/>
                </v:oval>
                <v:oval id="Ellipse 5862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BRc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sMZ/C+018AjL7BQAA//8DAFBLAQItABQABgAIAAAAIQDb4fbL7gAAAIUBAAATAAAAAAAAAAAA&#10;AAAAAAAAAABbQ29udGVudF9UeXBlc10ueG1sUEsBAi0AFAAGAAgAAAAhAFr0LFu/AAAAFQEAAAsA&#10;AAAAAAAAAAAAAAAAHwEAAF9yZWxzLy5yZWxzUEsBAi0AFAAGAAgAAAAhAGDsFFzEAAAA3QAAAA8A&#10;AAAAAAAAAAAAAAAABwIAAGRycy9kb3ducmV2LnhtbFBLBQYAAAAAAwADALcAAAD4AgAAAAA=&#10;" fillcolor="red" strokecolor="red">
                  <v:stroke joinstyle="miter"/>
                </v:oval>
                <v:oval id="Ellipse 5863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" fillcolor="red" strokecolor="red">
                  <v:stroke joinstyle="miter"/>
                </v:oval>
                <v:oval id="Ellipse 5864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" fillcolor="red" strokecolor="red">
                  <v:stroke joinstyle="miter"/>
                </v:oval>
                <v:oval id="Ellipse 5865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" fillcolor="red" strokecolor="red">
                  <v:stroke joinstyle="miter"/>
                </v:oval>
                <v:oval id="Ellipse 5866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" fillcolor="red" strokecolor="red">
                  <v:stroke joinstyle="miter"/>
                </v:oval>
                <v:oval id="Ellipse 5867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7fE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vC3SOfy+iU9Arn8AAAD//wMAUEsBAi0AFAAGAAgAAAAhANvh9svuAAAAhQEAABMAAAAAAAAA&#10;AAAAAAAAAAAAAFtDb250ZW50X1R5cGVzXS54bWxQSwECLQAUAAYACAAAACEAWvQsW78AAAAVAQAA&#10;CwAAAAAAAAAAAAAAAAAfAQAAX3JlbHMvLnJlbHNQSwECLQAUAAYACAAAACEAcJu3xMYAAADdAAAA&#10;DwAAAAAAAAAAAAAAAAAHAgAAZHJzL2Rvd25yZXYueG1sUEsFBgAAAAADAAMAtwAAAPoCAAAAAA==&#10;" fillcolor="red" strokecolor="red">
                  <v:stroke joinstyle="miter"/>
                </v:oval>
                <v:oval id="Ellipse 5868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" fillcolor="red" strokecolor="red">
                  <v:stroke joinstyle="miter"/>
                </v:oval>
                <v:oval id="Ellipse 5869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IYt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eM3SBfy+iU9Arn4AAAD//wMAUEsBAi0AFAAGAAgAAAAhANvh9svuAAAAhQEAABMAAAAAAAAA&#10;AAAAAAAAAAAAAFtDb250ZW50X1R5cGVzXS54bWxQSwECLQAUAAYACAAAACEAWvQsW78AAAAVAQAA&#10;CwAAAAAAAAAAAAAAAAAfAQAAX3JlbHMvLnJlbHNQSwECLQAUAAYACAAAACEAbkiGLcYAAADdAAAA&#10;DwAAAAAAAAAAAAAAAAAHAgAAZHJzL2Rvd25yZXYueG1sUEsFBgAAAAADAAMAtwAAAPoCAAAAAA==&#10;" fillcolor="red" strokecolor="red">
                  <v:stroke joinstyle="miter"/>
                </v:oval>
                <v:rect id="Rechteck 5870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" filled="f" strokecolor="#a5a5a5 [2092]"/>
                <v:rect id="Rechteck 5871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 wp14:anchorId="606564B3" wp14:editId="4DBD20ED">
                <wp:simplePos x="0" y="0"/>
                <wp:positionH relativeFrom="column">
                  <wp:posOffset>2939415</wp:posOffset>
                </wp:positionH>
                <wp:positionV relativeFrom="paragraph">
                  <wp:posOffset>144145</wp:posOffset>
                </wp:positionV>
                <wp:extent cx="1236980" cy="112395"/>
                <wp:effectExtent l="0" t="0" r="20320" b="20955"/>
                <wp:wrapNone/>
                <wp:docPr id="2497" name="Gruppieren 2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2395"/>
                          <a:chOff x="0" y="0"/>
                          <a:chExt cx="1236997" cy="113008"/>
                        </a:xfrm>
                      </wpg:grpSpPr>
                      <wps:wsp>
                        <wps:cNvPr id="2498" name="Ellipse 2498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9" name="Ellipse 2499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0" name="Ellipse 2500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1" name="Ellipse 2501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2" name="Ellipse 2502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3" name="Ellipse 2503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4" name="Ellipse 2504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5" name="Ellipse 2505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6" name="Ellipse 2506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0" name="Ellipse 2520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1" name="Rechteck 2521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2" name="Rechteck 2522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2CE7BC" id="Gruppieren 2497" o:spid="_x0000_s1026" style="position:absolute;margin-left:231.45pt;margin-top:11.35pt;width:97.4pt;height:8.85pt;z-index:251804160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">
                <v:oval id="Ellipse 2498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6cg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A0&#10;jXPjm/gE5PwNAAD//wMAUEsBAi0AFAAGAAgAAAAhANvh9svuAAAAhQEAABMAAAAAAAAAAAAAAAAA&#10;AAAAAFtDb250ZW50X1R5cGVzXS54bWxQSwECLQAUAAYACAAAACEAWvQsW78AAAAVAQAACwAAAAAA&#10;AAAAAAAAAAAfAQAAX3JlbHMvLnJlbHNQSwECLQAUAAYACAAAACEAA0+nIMAAAADdAAAADwAAAAAA&#10;AAAAAAAAAAAHAgAAZHJzL2Rvd25yZXYueG1sUEsFBgAAAAADAAMAtwAAAPQCAAAAAA==&#10;" fillcolor="red" strokecolor="red">
                  <v:stroke joinstyle="miter"/>
                </v:oval>
                <v:oval id="Ellipse 2499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K7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fQH4zG83sQnIGdPAAAA//8DAFBLAQItABQABgAIAAAAIQDb4fbL7gAAAIUBAAATAAAAAAAAAAAA&#10;AAAAAAAAAABbQ29udGVudF9UeXBlc10ueG1sUEsBAi0AFAAGAAgAAAAhAFr0LFu/AAAAFQEAAAsA&#10;AAAAAAAAAAAAAAAAHwEAAF9yZWxzLy5yZWxzUEsBAi0AFAAGAAgAAAAhAGwDArvEAAAA3QAAAA8A&#10;AAAAAAAAAAAAAAAABwIAAGRycy9kb3ducmV2LnhtbFBLBQYAAAAAAwADALcAAAD4AgAAAAA=&#10;" fillcolor="red" strokecolor="red">
                  <v:stroke joinstyle="miter"/>
                </v:oval>
                <v:oval id="Ellipse 2500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" fillcolor="red" strokecolor="red">
                  <v:stroke joinstyle="miter"/>
                </v:oval>
                <v:oval id="Ellipse 2501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" fillcolor="red" strokecolor="red">
                  <v:stroke joinstyle="miter"/>
                </v:oval>
                <v:oval id="Ellipse 2502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" fillcolor="red" strokecolor="red">
                  <v:stroke joinstyle="miter"/>
                </v:oval>
                <v:oval id="Ellipse 2503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" fillcolor="red" strokecolor="red">
                  <v:stroke joinstyle="miter"/>
                </v:oval>
                <v:oval id="Ellipse 2504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" fillcolor="red" strokecolor="red">
                  <v:stroke joinstyle="miter"/>
                </v:oval>
                <v:oval id="Ellipse 2505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" fillcolor="red" strokecolor="red">
                  <v:stroke joinstyle="miter"/>
                </v:oval>
                <v:oval id="Ellipse 2506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" fillcolor="red" strokecolor="red">
                  <v:stroke joinstyle="miter"/>
                </v:oval>
                <v:oval id="Ellipse 2520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" fillcolor="red" strokecolor="red">
                  <v:stroke joinstyle="miter"/>
                </v:oval>
                <v:rect id="Rechteck 2521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" filled="f" strokecolor="#a5a5a5 [2092]"/>
                <v:rect id="Rechteck 2522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8256" behindDoc="0" locked="0" layoutInCell="1" allowOverlap="1" wp14:anchorId="6F8A3243" wp14:editId="6B699D1C">
                <wp:simplePos x="0" y="0"/>
                <wp:positionH relativeFrom="column">
                  <wp:posOffset>2940050</wp:posOffset>
                </wp:positionH>
                <wp:positionV relativeFrom="paragraph">
                  <wp:posOffset>271780</wp:posOffset>
                </wp:positionV>
                <wp:extent cx="1236980" cy="112395"/>
                <wp:effectExtent l="0" t="0" r="20320" b="20955"/>
                <wp:wrapNone/>
                <wp:docPr id="5846" name="Gruppieren 5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2395"/>
                          <a:chOff x="0" y="0"/>
                          <a:chExt cx="1236997" cy="113008"/>
                        </a:xfrm>
                      </wpg:grpSpPr>
                      <wps:wsp>
                        <wps:cNvPr id="5847" name="Ellipse 5847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8" name="Ellipse 5848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9" name="Ellipse 5849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0" name="Ellipse 5850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1" name="Ellipse 5851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2" name="Ellipse 5852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3" name="Ellipse 5853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4" name="Ellipse 5854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5" name="Ellipse 5855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6" name="Ellipse 5856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7" name="Rechteck 5857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8" name="Rechteck 5858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5D78D" id="Gruppieren 5846" o:spid="_x0000_s1026" style="position:absolute;margin-left:231.5pt;margin-top:21.4pt;width:97.4pt;height:8.85pt;z-index:251808256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">
                <v:oval id="Ellipse 5847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" fillcolor="red" strokecolor="red">
                  <v:stroke joinstyle="miter"/>
                </v:oval>
                <v:oval id="Ellipse 5848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" fillcolor="red" strokecolor="red">
                  <v:stroke joinstyle="miter"/>
                </v:oval>
                <v:oval id="Ellipse 5849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" fillcolor="red" strokecolor="red">
                  <v:stroke joinstyle="miter"/>
                </v:oval>
                <v:oval id="Ellipse 5850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" fillcolor="red" strokecolor="red">
                  <v:stroke joinstyle="miter"/>
                </v:oval>
                <v:oval id="Ellipse 5851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" fillcolor="red" strokecolor="red">
                  <v:stroke joinstyle="miter"/>
                </v:oval>
                <v:oval id="Ellipse 5852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" fillcolor="red" strokecolor="red">
                  <v:stroke joinstyle="miter"/>
                </v:oval>
                <v:oval id="Ellipse 5853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" fillcolor="red" strokecolor="red">
                  <v:stroke joinstyle="miter"/>
                </v:oval>
                <v:oval id="Ellipse 5854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" fillcolor="red" strokecolor="red">
                  <v:stroke joinstyle="miter"/>
                </v:oval>
                <v:oval id="Ellipse 5855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" fillcolor="red" strokecolor="red">
                  <v:stroke joinstyle="miter"/>
                </v:oval>
                <v:oval id="Ellipse 5856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" fillcolor="red" strokecolor="red">
                  <v:stroke joinstyle="miter"/>
                </v:oval>
                <v:rect id="Rechteck 5857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" filled="f" strokecolor="#a5a5a5 [2092]"/>
                <v:rect id="Rechteck 5858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 wp14:anchorId="2C54906B" wp14:editId="4BE6AC37">
                <wp:simplePos x="0" y="0"/>
                <wp:positionH relativeFrom="column">
                  <wp:posOffset>1554480</wp:posOffset>
                </wp:positionH>
                <wp:positionV relativeFrom="paragraph">
                  <wp:posOffset>136525</wp:posOffset>
                </wp:positionV>
                <wp:extent cx="1236980" cy="1303655"/>
                <wp:effectExtent l="0" t="0" r="20320" b="10795"/>
                <wp:wrapNone/>
                <wp:docPr id="2524" name="Gruppieren 2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303655"/>
                          <a:chOff x="0" y="0"/>
                          <a:chExt cx="1236997" cy="1304148"/>
                        </a:xfrm>
                      </wpg:grpSpPr>
                      <wpg:grpSp>
                        <wpg:cNvPr id="2525" name="Gruppieren 2525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2526" name="Ellipse 252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7" name="Ellipse 252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8" name="Ellipse 252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9" name="Ellipse 252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0" name="Ellipse 253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2" name="Ellipse 253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4" name="Ellipse 253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5" name="Ellipse 253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7" name="Ellipse 253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38" name="Ellipse 253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0" name="Rechteck 254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1" name="Rechteck 254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47" name="Gruppieren 2547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2548" name="Ellipse 254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49" name="Ellipse 254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0" name="Ellipse 255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1" name="Ellipse 255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2" name="Ellipse 255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3" name="Ellipse 255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4" name="Ellipse 255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5" name="Ellipse 255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6" name="Ellipse 255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7" name="Ellipse 255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8" name="Rechteck 255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9" name="Rechteck 255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56" name="Gruppieren 2656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2657" name="Ellipse 265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8" name="Ellipse 265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9" name="Ellipse 265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0" name="Ellipse 266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1" name="Ellipse 266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2" name="Ellipse 266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3" name="Ellipse 266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4" name="Ellipse 266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5" name="Ellipse 266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6" name="Ellipse 266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7" name="Rechteck 266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8" name="Rechteck 266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669" name="Gruppieren 2669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2670" name="Ellipse 267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1" name="Ellipse 267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2" name="Ellipse 267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3" name="Ellipse 267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4" name="Ellipse 267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5" name="Ellipse 267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76" name="Ellipse 267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0" name="Ellipse 307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5" name="Ellipse 317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6" name="Ellipse 317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7" name="Rechteck 317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8" name="Rechteck 317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79" name="Gruppieren 3179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3180" name="Ellipse 318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1" name="Ellipse 318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2" name="Ellipse 318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3" name="Ellipse 318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4" name="Ellipse 318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5" name="Ellipse 318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6" name="Ellipse 318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7" name="Ellipse 318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8" name="Ellipse 318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89" name="Ellipse 318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0" name="Rechteck 319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1" name="Rechteck 319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92" name="Gruppieren 3192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3193" name="Ellipse 319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4" name="Ellipse 319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5" name="Ellipse 319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6" name="Ellipse 319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7" name="Ellipse 319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8" name="Ellipse 319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9" name="Ellipse 319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0" name="Ellipse 320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7" name="Ellipse 320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2" name="Ellipse 321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2" name="Rechteck 579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3" name="Rechteck 579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94" name="Gruppieren 5794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795" name="Ellipse 579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6" name="Ellipse 579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7" name="Ellipse 579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8" name="Ellipse 579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9" name="Ellipse 579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0" name="Ellipse 580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1" name="Ellipse 580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2" name="Ellipse 580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3" name="Ellipse 580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4" name="Ellipse 580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5" name="Rechteck 580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6" name="Rechteck 580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07" name="Gruppieren 5807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808" name="Ellipse 580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09" name="Ellipse 580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0" name="Ellipse 581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1" name="Ellipse 581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2" name="Ellipse 581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3" name="Ellipse 581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4" name="Ellipse 581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5" name="Ellipse 581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6" name="Ellipse 581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7" name="Ellipse 581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8" name="Rechteck 581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19" name="Rechteck 581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20" name="Gruppieren 5820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821" name="Ellipse 582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2" name="Ellipse 582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3" name="Ellipse 582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4" name="Ellipse 582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5" name="Ellipse 582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6" name="Ellipse 582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7" name="Ellipse 582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8" name="Ellipse 582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29" name="Ellipse 582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0" name="Ellipse 583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1" name="Rechteck 583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2" name="Rechteck 583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33" name="Gruppieren 5833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5834" name="Ellipse 583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5" name="Ellipse 583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6" name="Ellipse 583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7" name="Ellipse 583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8" name="Ellipse 583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39" name="Ellipse 583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0" name="Ellipse 584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1" name="Ellipse 584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2" name="Ellipse 584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3" name="Ellipse 584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4" name="Rechteck 584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45" name="Rechteck 584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27E702" id="Gruppieren 2524" o:spid="_x0000_s1026" style="position:absolute;margin-left:122.4pt;margin-top:10.75pt;width:97.4pt;height:102.65pt;z-index:251806208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">
                <v:group id="Gruppieren 2525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gO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JIXfN+EJyPwHAAD//wMAUEsBAi0AFAAGAAgAAAAhANvh9svuAAAAhQEAABMAAAAAAAAA&#10;AAAAAAAAAAAAAFtDb250ZW50X1R5cGVzXS54bWxQSwECLQAUAAYACAAAACEAWvQsW78AAAAVAQAA&#10;CwAAAAAAAAAAAAAAAAAfAQAAX3JlbHMvLnJlbHNQSwECLQAUAAYACAAAACEAIFxIDsYAAADdAAAA&#10;DwAAAAAAAAAAAAAAAAAHAgAAZHJzL2Rvd25yZXYueG1sUEsFBgAAAAADAAMAtwAAAPoCAAAAAA==&#10;">
                  <v:oval id="Ellipse 2526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" fillcolor="red" strokecolor="red">
                    <v:stroke joinstyle="miter"/>
                  </v:oval>
                  <v:oval id="Ellipse 2527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" fillcolor="red" strokecolor="red">
                    <v:stroke joinstyle="miter"/>
                  </v:oval>
                  <v:oval id="Ellipse 2528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" fillcolor="red" strokecolor="red">
                    <v:stroke joinstyle="miter"/>
                  </v:oval>
                  <v:oval id="Ellipse 2529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" fillcolor="red" strokecolor="red">
                    <v:stroke joinstyle="miter"/>
                  </v:oval>
                  <v:oval id="Ellipse 2530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" fillcolor="red" strokecolor="red">
                    <v:stroke joinstyle="miter"/>
                  </v:oval>
                  <v:oval id="Ellipse 2532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" fillcolor="red" strokecolor="red">
                    <v:stroke joinstyle="miter"/>
                  </v:oval>
                  <v:oval id="Ellipse 2534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" fillcolor="red" strokecolor="red">
                    <v:stroke joinstyle="miter"/>
                  </v:oval>
                  <v:oval id="Ellipse 2535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" fillcolor="red" strokecolor="red">
                    <v:stroke joinstyle="miter"/>
                  </v:oval>
                  <v:oval id="Ellipse 2537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2P1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" fillcolor="red" strokecolor="red">
                    <v:stroke joinstyle="miter"/>
                  </v:oval>
                  <v:oval id="Ellipse 2538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" fillcolor="red" strokecolor="red">
                    <v:stroke joinstyle="miter"/>
                  </v:oval>
                  <v:rect id="Rechteck 2540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" filled="f" strokecolor="#a5a5a5 [2092]"/>
                  <v:rect id="Rechteck 2541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" filled="f" strokecolor="#a5a5a5 [2092]"/>
                </v:group>
                <v:group id="Gruppieren 2547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ZZC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ef3/B8E56AnP8BAAD//wMAUEsBAi0AFAAGAAgAAAAhANvh9svuAAAAhQEAABMAAAAAAAAA&#10;AAAAAAAAAAAAAFtDb250ZW50X1R5cGVzXS54bWxQSwECLQAUAAYACAAAACEAWvQsW78AAAAVAQAA&#10;CwAAAAAAAAAAAAAAAAAfAQAAX3JlbHMvLnJlbHNQSwECLQAUAAYACAAAACEAYh2WQsYAAADdAAAA&#10;DwAAAAAAAAAAAAAAAAAHAgAAZHJzL2Rvd25yZXYueG1sUEsFBgAAAAADAAMAtwAAAPoCAAAAAA==&#10;">
                  <v:oval id="Ellipse 2548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" fillcolor="red" strokecolor="red">
                    <v:stroke joinstyle="miter"/>
                  </v:oval>
                  <v:oval id="Ellipse 2549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Fh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B8GsC7zfxCcj5CwAA//8DAFBLAQItABQABgAIAAAAIQDb4fbL7gAAAIUBAAATAAAAAAAAAAAA&#10;AAAAAAAAAABbQ29udGVudF9UeXBlc10ueG1sUEsBAi0AFAAGAAgAAAAhAFr0LFu/AAAAFQEAAAsA&#10;AAAAAAAAAAAAAAAAHwEAAF9yZWxzLy5yZWxzUEsBAi0AFAAGAAgAAAAhAGSCIWHEAAAA3QAAAA8A&#10;AAAAAAAAAAAAAAAABwIAAGRycy9kb3ducmV2LnhtbFBLBQYAAAAAAwADALcAAAD4AgAAAAA=&#10;" fillcolor="red" strokecolor="red">
                    <v:stroke joinstyle="miter"/>
                  </v:oval>
                  <v:oval id="Ellipse 2550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" fillcolor="red" strokecolor="red">
                    <v:stroke joinstyle="miter"/>
                  </v:oval>
                  <v:oval id="Ellipse 2551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" fillcolor="red" strokecolor="red">
                    <v:stroke joinstyle="miter"/>
                  </v:oval>
                  <v:oval id="Ellipse 2552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" fillcolor="red" strokecolor="red">
                    <v:stroke joinstyle="miter"/>
                  </v:oval>
                  <v:oval id="Ellipse 2553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" fillcolor="red" strokecolor="red">
                    <v:stroke joinstyle="miter"/>
                  </v:oval>
                  <v:oval id="Ellipse 2554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" fillcolor="red" strokecolor="red">
                    <v:stroke joinstyle="miter"/>
                  </v:oval>
                  <v:oval id="Ellipse 2555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" fillcolor="red" strokecolor="red">
                    <v:stroke joinstyle="miter"/>
                  </v:oval>
                  <v:oval id="Ellipse 2556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" fillcolor="red" strokecolor="red">
                    <v:stroke joinstyle="miter"/>
                  </v:oval>
                  <v:oval id="Ellipse 2557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IZV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gbD4Qheb+ITkLN/AAAA//8DAFBLAQItABQABgAIAAAAIQDb4fbL7gAAAIUBAAATAAAAAAAAAAAA&#10;AAAAAAAAAABbQ29udGVudF9UeXBlc10ueG1sUEsBAi0AFAAGAAgAAAAhAFr0LFu/AAAAFQEAAAsA&#10;AAAAAAAAAAAAAAAAHwEAAF9yZWxzLy5yZWxzUEsBAi0AFAAGAAgAAAAhAP+IhlXEAAAA3QAAAA8A&#10;AAAAAAAAAAAAAAAABwIAAGRycy9kb3ducmV2LnhtbFBLBQYAAAAAAwADALcAAAD4AgAAAAA=&#10;" fillcolor="red" strokecolor="red">
                    <v:stroke joinstyle="miter"/>
                  </v:oval>
                  <v:rect id="Rechteck 2558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" filled="f" strokecolor="#a5a5a5 [2092]"/>
                  <v:rect id="Rechteck 2559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" filled="f" strokecolor="#a5a5a5 [2092]"/>
                </v:group>
                <v:group id="Gruppieren 2656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oval id="Ellipse 2657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cp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SGfTOVzfxCcgVxcAAAD//wMAUEsBAi0AFAAGAAgAAAAhANvh9svuAAAAhQEAABMAAAAAAAAA&#10;AAAAAAAAAAAAAFtDb250ZW50X1R5cGVzXS54bWxQSwECLQAUAAYACAAAACEAWvQsW78AAAAVAQAA&#10;CwAAAAAAAAAAAAAAAAAfAQAAX3JlbHMvLnJlbHNQSwECLQAUAAYACAAAACEAJK3nKcYAAADdAAAA&#10;DwAAAAAAAAAAAAAAAAAHAgAAZHJzL2Rvd25yZXYueG1sUEsFBgAAAAADAAMAtwAAAPoCAAAAAA==&#10;" fillcolor="red" strokecolor="red">
                    <v:stroke joinstyle="miter"/>
                  </v:oval>
                  <v:oval id="Ellipse 2658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" fillcolor="red" strokecolor="red">
                    <v:stroke joinstyle="miter"/>
                  </v:oval>
                  <v:oval id="Ellipse 2659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tbA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pLPpO1zfxCcgVxcAAAD//wMAUEsBAi0AFAAGAAgAAAAhANvh9svuAAAAhQEAABMAAAAAAAAA&#10;AAAAAAAAAAAAAFtDb250ZW50X1R5cGVzXS54bWxQSwECLQAUAAYACAAAACEAWvQsW78AAAAVAQAA&#10;CwAAAAAAAAAAAAAAAAAfAQAAX3JlbHMvLnJlbHNQSwECLQAUAAYACAAAACEAOn7WwMYAAADdAAAA&#10;DwAAAAAAAAAAAAAAAAAHAgAAZHJzL2Rvd25yZXYueG1sUEsFBgAAAAADAAMAtwAAAPoCAAAAAA==&#10;" fillcolor="red" strokecolor="red">
                    <v:stroke joinstyle="miter"/>
                  </v:oval>
                  <v:oval id="Ellipse 2660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" fillcolor="red" strokecolor="red">
                    <v:stroke joinstyle="miter"/>
                  </v:oval>
                  <v:oval id="Ellipse 2661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" fillcolor="red" strokecolor="red">
                    <v:stroke joinstyle="miter"/>
                  </v:oval>
                  <v:oval id="Ellipse 2662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" fillcolor="red" strokecolor="red">
                    <v:stroke joinstyle="miter"/>
                  </v:oval>
                  <v:oval id="Ellipse 2663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" fillcolor="red" strokecolor="red">
                    <v:stroke joinstyle="miter"/>
                  </v:oval>
                  <v:oval id="Ellipse 2664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7Pj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" fillcolor="red" strokecolor="red">
                    <v:stroke joinstyle="miter"/>
                  </v:oval>
                  <v:oval id="Ellipse 2665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" fillcolor="red" strokecolor="red">
                    <v:stroke joinstyle="miter"/>
                  </v:oval>
                  <v:oval id="Ellipse 2666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" fillcolor="red" strokecolor="red">
                    <v:stroke joinstyle="miter"/>
                  </v:oval>
                  <v:rect id="Rechteck 2667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" filled="f" strokecolor="#a5a5a5 [2092]"/>
                  <v:rect id="Rechteck 2668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" filled="f" strokecolor="#a5a5a5 [2092]"/>
                </v:group>
                <v:group id="Gruppieren 2669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pq3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mST3i8CU9ALu4AAAD//wMAUEsBAi0AFAAGAAgAAAAhANvh9svuAAAAhQEAABMAAAAAAAAA&#10;AAAAAAAAAAAAAFtDb250ZW50X1R5cGVzXS54bWxQSwECLQAUAAYACAAAACEAWvQsW78AAAAVAQAA&#10;CwAAAAAAAAAAAAAAAAAfAQAAX3JlbHMvLnJlbHNQSwECLQAUAAYACAAAACEA7F6at8YAAADdAAAA&#10;DwAAAAAAAAAAAAAAAAAHAgAAZHJzL2Rvd25yZXYueG1sUEsFBgAAAAADAAMAtwAAAPoCAAAAAA==&#10;">
                  <v:oval id="Ellipse 2670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SM9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" fillcolor="red" strokecolor="red">
                    <v:stroke joinstyle="miter"/>
                  </v:oval>
                  <v:oval id="Ellipse 2671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Yam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0ux1AX9v4hOQqxsAAAD//wMAUEsBAi0AFAAGAAgAAAAhANvh9svuAAAAhQEAABMAAAAAAAAA&#10;AAAAAAAAAAAAAFtDb250ZW50X1R5cGVzXS54bWxQSwECLQAUAAYACAAAACEAWvQsW78AAAAVAQAA&#10;CwAAAAAAAAAAAAAAAAAfAQAAX3JlbHMvLnJlbHNQSwECLQAUAAYACAAAACEAj72GpsYAAADdAAAA&#10;DwAAAAAAAAAAAAAAAAAHAgAAZHJzL2Rvd25yZXYueG1sUEsFBgAAAAADAAMAtwAAAPoCAAAAAA==&#10;" fillcolor="red" strokecolor="red">
                    <v:stroke joinstyle="miter"/>
                  </v:oval>
                  <v:oval id="Ellipse 2672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" fillcolor="red" strokecolor="red">
                    <v:stroke joinstyle="miter"/>
                  </v:oval>
                  <v:oval id="Ellipse 2673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1K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SGfzKVzfxCcgVxcAAAD//wMAUEsBAi0AFAAGAAgAAAAhANvh9svuAAAAhQEAABMAAAAAAAAA&#10;AAAAAAAAAAAAAFtDb250ZW50X1R5cGVzXS54bWxQSwECLQAUAAYACAAAACEAWvQsW78AAAAVAQAA&#10;CwAAAAAAAAAAAAAAAAAfAQAAX3JlbHMvLnJlbHNQSwECLQAUAAYACAAAACEAECO9SsYAAADdAAAA&#10;DwAAAAAAAAAAAAAAAAAHAgAAZHJzL2Rvd25yZXYueG1sUEsFBgAAAAADAAMAtwAAAPoCAAAAAA==&#10;" fillcolor="red" strokecolor="red">
                    <v:stroke joinstyle="miter"/>
                  </v:oval>
                  <v:oval id="Ellipse 2674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iU+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SGfzKVzfxCcgVxcAAAD//wMAUEsBAi0AFAAGAAgAAAAhANvh9svuAAAAhQEAABMAAAAAAAAA&#10;AAAAAAAAAAAAAFtDb250ZW50X1R5cGVzXS54bWxQSwECLQAUAAYACAAAACEAWvQsW78AAAAVAQAA&#10;CwAAAAAAAAAAAAAAAAAfAQAAX3JlbHMvLnJlbHNQSwECLQAUAAYACAAAACEAn8olPsYAAADdAAAA&#10;DwAAAAAAAAAAAAAAAAAHAgAAZHJzL2Rvd25yZXYueG1sUEsFBgAAAAADAAMAtwAAAPoCAAAAAA==&#10;" fillcolor="red" strokecolor="red">
                    <v:stroke joinstyle="miter"/>
                  </v:oval>
                  <v:oval id="Ellipse 2675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Cl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SGfzKVzfxCcgVxcAAAD//wMAUEsBAi0AFAAGAAgAAAAhANvh9svuAAAAhQEAABMAAAAAAAAA&#10;AAAAAAAAAAAAAFtDb250ZW50X1R5cGVzXS54bWxQSwECLQAUAAYACAAAACEAWvQsW78AAAAVAQAA&#10;CwAAAAAAAAAAAAAAAAAfAQAAX3JlbHMvLnJlbHNQSwECLQAUAAYACAAAACEA8IaApcYAAADdAAAA&#10;DwAAAAAAAAAAAAAAAAAHAgAAZHJzL2Rvd25yZXYueG1sUEsFBgAAAAADAAMAtwAAAPoCAAAAAA==&#10;" fillcolor="red" strokecolor="red">
                    <v:stroke joinstyle="miter"/>
                  </v:oval>
                  <v:oval id="Ellipse 2676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B7S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" fillcolor="red" strokecolor="red">
                    <v:stroke joinstyle="miter"/>
                  </v:oval>
                  <v:oval id="Ellipse 3070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" fillcolor="red" strokecolor="red">
                    <v:stroke joinstyle="miter"/>
                  </v:oval>
                  <v:oval id="Ellipse 3175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" fillcolor="red" strokecolor="red">
                    <v:stroke joinstyle="miter"/>
                  </v:oval>
                  <v:oval id="Ellipse 3176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gO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Xg4ncD7TXwCcvkCAAD//wMAUEsBAi0AFAAGAAgAAAAhANvh9svuAAAAhQEAABMAAAAAAAAAAAAA&#10;AAAAAAAAAFtDb250ZW50X1R5cGVzXS54bWxQSwECLQAUAAYACAAAACEAWvQsW78AAAAVAQAACwAA&#10;AAAAAAAAAAAAAAAfAQAAX3JlbHMvLnJlbHNQSwECLQAUAAYACAAAACEAKCUoDsMAAADdAAAADwAA&#10;AAAAAAAAAAAAAAAHAgAAZHJzL2Rvd25yZXYueG1sUEsFBgAAAAADAAMAtwAAAPcCAAAAAA==&#10;" fillcolor="red" strokecolor="red">
                    <v:stroke joinstyle="miter"/>
                  </v:oval>
                  <v:rect id="Rechteck 3177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" filled="f" strokecolor="#a5a5a5 [2092]"/>
                  <v:rect id="Rechteck 3178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" filled="f" strokecolor="#a5a5a5 [2092]"/>
                </v:group>
                <v:group id="Gruppieren 3179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    <v:oval id="Ellipse 3180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" fillcolor="red" strokecolor="red">
                    <v:stroke joinstyle="miter"/>
                  </v:oval>
                  <v:oval id="Ellipse 3181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" fillcolor="red" strokecolor="red">
                    <v:stroke joinstyle="miter"/>
                  </v:oval>
                  <v:oval id="Ellipse 3182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" fillcolor="red" strokecolor="red">
                    <v:stroke joinstyle="miter"/>
                  </v:oval>
                  <v:oval id="Ellipse 3183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" fillcolor="red" strokecolor="red">
                    <v:stroke joinstyle="miter"/>
                  </v:oval>
                  <v:oval id="Ellipse 3184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mPF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" fillcolor="red" strokecolor="red">
                    <v:stroke joinstyle="miter"/>
                  </v:oval>
                  <v:oval id="Ellipse 3185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Ze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" fillcolor="red" strokecolor="red">
                    <v:stroke joinstyle="miter"/>
                  </v:oval>
                  <v:oval id="Ellipse 3186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" fillcolor="red" strokecolor="red">
                    <v:stroke joinstyle="miter"/>
                  </v:oval>
                  <v:oval id="Ellipse 3187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P2y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" fillcolor="red" strokecolor="red">
                    <v:stroke joinstyle="miter"/>
                  </v:oval>
                  <v:oval id="Ellipse 3188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" fillcolor="red" strokecolor="red">
                    <v:stroke joinstyle="miter"/>
                  </v:oval>
                  <v:oval id="Ellipse 3189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8xb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" fillcolor="red" strokecolor="red">
                    <v:stroke joinstyle="miter"/>
                  </v:oval>
                  <v:rect id="Rechteck 3190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" filled="f" strokecolor="#a5a5a5 [2092]"/>
                  <v:rect id="Rechteck 3191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" filled="f" strokecolor="#a5a5a5 [2092]"/>
                </v:group>
                <v:group id="Gruppieren 3192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oval id="Ellipse 3193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" fillcolor="red" strokecolor="red">
                    <v:stroke joinstyle="miter"/>
                  </v:oval>
                  <v:oval id="Ellipse 3194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" fillcolor="red" strokecolor="red">
                    <v:stroke joinstyle="miter"/>
                  </v:oval>
                  <v:oval id="Ellipse 3195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" fillcolor="red" strokecolor="red">
                    <v:stroke joinstyle="miter"/>
                  </v:oval>
                  <v:oval id="Ellipse 3196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" fillcolor="red" strokecolor="red">
                    <v:stroke joinstyle="miter"/>
                  </v:oval>
                  <v:oval id="Ellipse 3197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" fillcolor="red" strokecolor="red">
                    <v:stroke joinstyle="miter"/>
                  </v:oval>
                  <v:oval id="Ellipse 3198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" fillcolor="red" strokecolor="red">
                    <v:stroke joinstyle="miter"/>
                  </v:oval>
                  <v:oval id="Ellipse 3199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qG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" fillcolor="red" strokecolor="red">
                    <v:stroke joinstyle="miter"/>
                  </v:oval>
                  <v:oval id="Ellipse 3200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" fillcolor="red" strokecolor="red">
                    <v:stroke joinstyle="miter"/>
                  </v:oval>
                  <v:oval id="Ellipse 3207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" fillcolor="red" strokecolor="red">
                    <v:stroke joinstyle="miter"/>
                  </v:oval>
                  <v:oval id="Ellipse 3212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" fillcolor="red" strokecolor="red">
                    <v:stroke joinstyle="miter"/>
                  </v:oval>
                  <v:rect id="Rechteck 5792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" filled="f" strokecolor="#a5a5a5 [2092]"/>
                  <v:rect id="Rechteck 5793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" filled="f" strokecolor="#a5a5a5 [2092]"/>
                </v:group>
                <v:group id="Gruppieren 5794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sI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vHH7B0eb8ITkMs7AAAA//8DAFBLAQItABQABgAIAAAAIQDb4fbL7gAAAIUBAAATAAAAAAAA&#10;AAAAAAAAAAAAAABbQ29udGVudF9UeXBlc10ueG1sUEsBAi0AFAAGAAgAAAAhAFr0LFu/AAAAFQEA&#10;AAsAAAAAAAAAAAAAAAAAHwEAAF9yZWxzLy5yZWxzUEsBAi0AFAAGAAgAAAAhAFtkSwjHAAAA3QAA&#10;AA8AAAAAAAAAAAAAAAAABwIAAGRycy9kb3ducmV2LnhtbFBLBQYAAAAAAwADALcAAAD7AgAAAAA=&#10;">
                  <v:oval id="Ellipse 5795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" fillcolor="red" strokecolor="red">
                    <v:stroke joinstyle="miter"/>
                  </v:oval>
                  <v:oval id="Ellipse 5796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vYu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" fillcolor="red" strokecolor="red">
                    <v:stroke joinstyle="miter"/>
                  </v:oval>
                  <v:oval id="Ellipse 5797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lO1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BcDyEvzfxCcjZCwAA//8DAFBLAQItABQABgAIAAAAIQDb4fbL7gAAAIUBAAATAAAAAAAAAAAA&#10;AAAAAAAAAABbQ29udGVudF9UeXBlc10ueG1sUEsBAi0AFAAGAAgAAAAhAFr0LFu/AAAAFQEAAAsA&#10;AAAAAAAAAAAAAAAAHwEAAF9yZWxzLy5yZWxzUEsBAi0AFAAGAAgAAAAhALP6U7XEAAAA3QAAAA8A&#10;AAAAAAAAAAAAAAAABwIAAGRycy9kb3ducmV2LnhtbFBLBQYAAAAAAwADALcAAAD4AgAAAAA=&#10;" fillcolor="red" strokecolor="red">
                    <v:stroke joinstyle="miter"/>
                  </v:oval>
                  <v:oval id="Ellipse 5798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cfH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vA5&#10;mcW58U18AnL5BwAA//8DAFBLAQItABQABgAIAAAAIQDb4fbL7gAAAIUBAAATAAAAAAAAAAAAAAAA&#10;AAAAAABbQ29udGVudF9UeXBlc10ueG1sUEsBAi0AFAAGAAgAAAAhAFr0LFu/AAAAFQEAAAsAAAAA&#10;AAAAAAAAAAAAHwEAAF9yZWxzLy5yZWxzUEsBAi0AFAAGAAgAAAAhAMJlx8fBAAAA3QAAAA8AAAAA&#10;AAAAAAAAAAAABwIAAGRycy9kb3ducmV2LnhtbFBLBQYAAAAAAwADALcAAAD1AgAAAAA=&#10;" fillcolor="red" strokecolor="red">
                    <v:stroke joinstyle="miter"/>
                  </v:oval>
                  <v:oval id="Ellipse 5799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Jc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N7mc7i+iU9A5hcAAAD//wMAUEsBAi0AFAAGAAgAAAAhANvh9svuAAAAhQEAABMAAAAAAAAA&#10;AAAAAAAAAAAAAFtDb250ZW50X1R5cGVzXS54bWxQSwECLQAUAAYACAAAACEAWvQsW78AAAAVAQAA&#10;CwAAAAAAAAAAAAAAAAAfAQAAX3JlbHMvLnJlbHNQSwECLQAUAAYACAAAACEArSliXMYAAADdAAAA&#10;DwAAAAAAAAAAAAAAAAAHAgAAZHJzL2Rvd25yZXYueG1sUEsFBgAAAAADAAMAtwAAAPoCAAAAAA==&#10;" fillcolor="red" strokecolor="red">
                    <v:stroke joinstyle="miter"/>
                  </v:oval>
                  <v:oval id="Ellipse 5800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" fillcolor="red" strokecolor="red">
                    <v:stroke joinstyle="miter"/>
                  </v:oval>
                  <v:oval id="Ellipse 5801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" fillcolor="red" strokecolor="red">
                    <v:stroke joinstyle="miter"/>
                  </v:oval>
                  <v:oval id="Ellipse 5802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" fillcolor="red" strokecolor="red">
                    <v:stroke joinstyle="miter"/>
                  </v:oval>
                  <v:oval id="Ellipse 5803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" fillcolor="red" strokecolor="red">
                    <v:stroke joinstyle="miter"/>
                  </v:oval>
                  <v:oval id="Ellipse 5804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" fillcolor="red" strokecolor="red">
                    <v:stroke joinstyle="miter"/>
                  </v:oval>
                  <v:rect id="Rechteck 5805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" filled="f" strokecolor="#a5a5a5 [2092]"/>
                  <v:rect id="Rechteck 5806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" filled="f" strokecolor="#a5a5a5 [2092]"/>
                </v:group>
                <v:group id="Gruppieren 5807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NSu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EsmsLzTXgCcvkAAAD//wMAUEsBAi0AFAAGAAgAAAAhANvh9svuAAAAhQEAABMAAAAAAAAA&#10;AAAAAAAAAAAAAFtDb250ZW50X1R5cGVzXS54bWxQSwECLQAUAAYACAAAACEAWvQsW78AAAAVAQAA&#10;CwAAAAAAAAAAAAAAAAAfAQAAX3JlbHMvLnJlbHNQSwECLQAUAAYACAAAACEAtQjUrsYAAADdAAAA&#10;DwAAAAAAAAAAAAAAAAAHAgAAZHJzL2Rvd25yZXYueG1sUEsFBgAAAAADAAMAtwAAAPoCAAAAAA==&#10;">
                  <v:oval id="Ellipse 5808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" fillcolor="red" strokecolor="red">
                    <v:stroke joinstyle="miter"/>
                  </v:oval>
                  <v:oval id="Ellipse 5809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" fillcolor="red" strokecolor="red">
                    <v:stroke joinstyle="miter"/>
                  </v:oval>
                  <v:oval id="Ellipse 5810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" fillcolor="red" strokecolor="red">
                    <v:stroke joinstyle="miter"/>
                  </v:oval>
                  <v:oval id="Ellipse 5811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" fillcolor="red" strokecolor="red">
                    <v:stroke joinstyle="miter"/>
                  </v:oval>
                  <v:oval id="Ellipse 5812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" fillcolor="red" strokecolor="red">
                    <v:stroke joinstyle="miter"/>
                  </v:oval>
                  <v:oval id="Ellipse 5813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sK6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" fillcolor="red" strokecolor="red">
                    <v:stroke joinstyle="miter"/>
                  </v:oval>
                  <v:oval id="Ellipse 5814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1rO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" fillcolor="red" strokecolor="red">
                    <v:stroke joinstyle="miter"/>
                  </v:oval>
                  <v:oval id="Ellipse 5815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" fillcolor="red" strokecolor="red">
                    <v:stroke joinstyle="miter"/>
                  </v:oval>
                  <v:oval id="Ellipse 5816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WEi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" fillcolor="red" strokecolor="red">
                    <v:stroke joinstyle="miter"/>
                  </v:oval>
                  <v:oval id="Ellipse 5817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S5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" fillcolor="red" strokecolor="red">
                    <v:stroke joinstyle="miter"/>
                  </v:oval>
                  <v:rect id="Rechteck 5818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" filled="f" strokecolor="#a5a5a5 [2092]"/>
                  <v:rect id="Rechteck 5819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" filled="f" strokecolor="#a5a5a5 [2092]"/>
                </v:group>
                <v:group id="Gruppieren 5820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BC6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wvwv7wJjwBmb4AAAD//wMAUEsBAi0AFAAGAAgAAAAhANvh9svuAAAAhQEAABMAAAAAAAAAAAAA&#10;AAAAAAAAAFtDb250ZW50X1R5cGVzXS54bWxQSwECLQAUAAYACAAAACEAWvQsW78AAAAVAQAACwAA&#10;AAAAAAAAAAAAAAAfAQAAX3JlbHMvLnJlbHNQSwECLQAUAAYACAAAACEAcVQQusMAAADdAAAADwAA&#10;AAAAAAAAAAAAAAAHAgAAZHJzL2Rvd25yZXYueG1sUEsFBgAAAAADAAMAtwAAAPcCAAAAAA==&#10;">
                  <v:oval id="Ellipse 5821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" fillcolor="red" strokecolor="red">
                    <v:stroke joinstyle="miter"/>
                  </v:oval>
                  <v:oval id="Ellipse 5822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" fillcolor="red" strokecolor="red">
                    <v:stroke joinstyle="miter"/>
                  </v:oval>
                  <v:oval id="Ellipse 5823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ggH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QzH/QG83sQnIGdPAAAA//8DAFBLAQItABQABgAIAAAAIQDb4fbL7gAAAIUBAAATAAAAAAAAAAAA&#10;AAAAAAAAAABbQ29udGVudF9UeXBlc10ueG1sUEsBAi0AFAAGAAgAAAAhAFr0LFu/AAAAFQEAAAsA&#10;AAAAAAAAAAAAAAAAHwEAAF9yZWxzLy5yZWxzUEsBAi0AFAAGAAgAAAAhAJnKCAfEAAAA3QAAAA8A&#10;AAAAAAAAAAAAAAAABwIAAGRycy9kb3ducmV2LnhtbFBLBQYAAAAAAwADALcAAAD4AgAAAAA=&#10;" fillcolor="red" strokecolor="red">
                    <v:stroke joinstyle="miter"/>
                  </v:oval>
                  <v:oval id="Ellipse 5824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5Bz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QzH/QG83sQnIGdPAAAA//8DAFBLAQItABQABgAIAAAAIQDb4fbL7gAAAIUBAAATAAAAAAAAAAAA&#10;AAAAAAAAAABbQ29udGVudF9UeXBlc10ueG1sUEsBAi0AFAAGAAgAAAAhAFr0LFu/AAAAFQEAAAsA&#10;AAAAAAAAAAAAAAAAHwEAAF9yZWxzLy5yZWxzUEsBAi0AFAAGAAgAAAAhABYjkHPEAAAA3QAAAA8A&#10;AAAAAAAAAAAAAAAABwIAAGRycy9kb3ducmV2LnhtbFBLBQYAAAAAAwADALcAAAD4AgAAAAA=&#10;" fillcolor="red" strokecolor="red">
                    <v:stroke joinstyle="miter"/>
                  </v:oval>
                  <v:oval id="Ellipse 5825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" fillcolor="red" strokecolor="red">
                    <v:stroke joinstyle="miter"/>
                  </v:oval>
                  <v:oval id="Ellipse 5826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auf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sMZ3D+018AjL7BQAA//8DAFBLAQItABQABgAIAAAAIQDb4fbL7gAAAIUBAAATAAAAAAAAAAAA&#10;AAAAAAAAAABbQ29udGVudF9UeXBlc10ueG1sUEsBAi0AFAAGAAgAAAAhAFr0LFu/AAAAFQEAAAsA&#10;AAAAAAAAAAAAAAAAHwEAAF9yZWxzLy5yZWxzUEsBAi0AFAAGAAgAAAAhAIm9q5/EAAAA3QAAAA8A&#10;AAAAAAAAAAAAAAAABwIAAGRycy9kb3ducmV2LnhtbFBLBQYAAAAAAwADALcAAAD4AgAAAAA=&#10;" fillcolor="red" strokecolor="red">
                    <v:stroke joinstyle="miter"/>
                  </v:oval>
                  <v:oval id="Ellipse 5827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Q4E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w7o/g9SY+ATl7AgAA//8DAFBLAQItABQABgAIAAAAIQDb4fbL7gAAAIUBAAATAAAAAAAAAAAA&#10;AAAAAAAAAABbQ29udGVudF9UeXBlc10ueG1sUEsBAi0AFAAGAAgAAAAhAFr0LFu/AAAAFQEAAAsA&#10;AAAAAAAAAAAAAAAAHwEAAF9yZWxzLy5yZWxzUEsBAi0AFAAGAAgAAAAhAObxDgTEAAAA3QAAAA8A&#10;AAAAAAAAAAAAAAAABwIAAGRycy9kb3ducmV2LnhtbFBLBQYAAAAAAwADALcAAAD4AgAAAAA=&#10;" fillcolor="red" strokecolor="red">
                    <v:stroke joinstyle="miter"/>
                  </v:oval>
                  <v:oval id="Ellipse 5828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" fillcolor="red" strokecolor="red">
                    <v:stroke joinstyle="miter"/>
                  </v:oval>
                  <v:oval id="Ellipse 5829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j/t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QxG/TG83sQnIGdPAAAA//8DAFBLAQItABQABgAIAAAAIQDb4fbL7gAAAIUBAAATAAAAAAAAAAAA&#10;AAAAAAAAAABbQ29udGVudF9UeXBlc10ueG1sUEsBAi0AFAAGAAgAAAAhAFr0LFu/AAAAFQEAAAsA&#10;AAAAAAAAAAAAAAAAHwEAAF9yZWxzLy5yZWxzUEsBAi0AFAAGAAgAAAAhAPgiP+3EAAAA3QAAAA8A&#10;AAAAAAAAAAAAAAAABwIAAGRycy9kb3ducmV2LnhtbFBLBQYAAAAAAwADALcAAAD4AgAAAAA=&#10;" fillcolor="red" strokecolor="red">
                    <v:stroke joinstyle="miter"/>
                  </v:oval>
                  <v:oval id="Ellipse 5830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" fillcolor="red" strokecolor="red">
                    <v:stroke joinstyle="miter"/>
                  </v:oval>
                  <v:rect id="Rechteck 5831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" filled="f" strokecolor="#a5a5a5 [2092]"/>
                  <v:rect id="Rechteck 5832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" filled="f" strokecolor="#a5a5a5 [2092]"/>
                </v:group>
                <v:group id="Gruppieren 5833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xgQ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">
                  <v:oval id="Ellipse 5834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" fillcolor="red" strokecolor="red">
                    <v:stroke joinstyle="miter"/>
                  </v:oval>
                  <v:oval id="Ellipse 5835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" fillcolor="red" strokecolor="red">
                    <v:stroke joinstyle="miter"/>
                  </v:oval>
                  <v:oval id="Ellipse 5836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" fillcolor="red" strokecolor="red">
                    <v:stroke joinstyle="miter"/>
                  </v:oval>
                  <v:oval id="Ellipse 5837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" fillcolor="red" strokecolor="red">
                    <v:stroke joinstyle="miter"/>
                  </v:oval>
                  <v:oval id="Ellipse 5838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" fillcolor="red" strokecolor="red">
                    <v:stroke joinstyle="miter"/>
                  </v:oval>
                  <v:oval id="Ellipse 5839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" fillcolor="red" strokecolor="red">
                    <v:stroke joinstyle="miter"/>
                  </v:oval>
                  <v:oval id="Ellipse 5840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" fillcolor="red" strokecolor="red">
                    <v:stroke joinstyle="miter"/>
                  </v:oval>
                  <v:oval id="Ellipse 5841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9ZL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" fillcolor="red" strokecolor="red">
                    <v:stroke joinstyle="miter"/>
                  </v:oval>
                  <v:oval id="Ellipse 5842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Ug8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QzHgz683sQnIGdPAAAA//8DAFBLAQItABQABgAIAAAAIQDb4fbL7gAAAIUBAAATAAAAAAAAAAAA&#10;AAAAAAAAAABbQ29udGVudF9UeXBlc10ueG1sUEsBAi0AFAAGAAgAAAAhAFr0LFu/AAAAFQEAAAsA&#10;AAAAAAAAAAAAAAAAHwEAAF9yZWxzLy5yZWxzUEsBAi0AFAAGAAgAAAAhACtZSDzEAAAA3QAAAA8A&#10;AAAAAAAAAAAAAAAABwIAAGRycy9kb3ducmV2LnhtbFBLBQYAAAAAAwADALcAAAD4AgAAAAA=&#10;" fillcolor="red" strokecolor="red">
                    <v:stroke joinstyle="miter"/>
                  </v:oval>
                  <v:oval id="Ellipse 5843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" fillcolor="red" strokecolor="red">
                    <v:stroke joinstyle="miter"/>
                  </v:oval>
                  <v:rect id="Rechteck 5844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" filled="f" strokecolor="#a5a5a5 [2092]"/>
                  <v:rect id="Rechteck 5845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42FB9E84" wp14:editId="529F7F62">
                <wp:simplePos x="0" y="0"/>
                <wp:positionH relativeFrom="column">
                  <wp:posOffset>254635</wp:posOffset>
                </wp:positionH>
                <wp:positionV relativeFrom="paragraph">
                  <wp:posOffset>136525</wp:posOffset>
                </wp:positionV>
                <wp:extent cx="1236980" cy="1303655"/>
                <wp:effectExtent l="0" t="0" r="20320" b="10795"/>
                <wp:wrapNone/>
                <wp:docPr id="2523" name="Gruppieren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303655"/>
                          <a:chOff x="0" y="0"/>
                          <a:chExt cx="1236997" cy="1304148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83" name="Ellipse 18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Ellipse 18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Ellipse 18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Ellipse 18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Ellipse 18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Ellipse 18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Ellipse 18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Ellipse 19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Ellipse 19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Ellipse 19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hteck 2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hteck 2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" name="Gruppieren 2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3" name="Ellipse 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Ellipse 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Ellipse 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Ellipse 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8" name="Ellipse 51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9" name="Ellipse 51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Ellipse 52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Ellipse 52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Ellipse 52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Ellipse 52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62" name="Rechteck 426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5" name="Rechteck 431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16" name="Gruppieren 4316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4317" name="Ellipse 431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8" name="Ellipse 431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19" name="Ellipse 431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" name="Ellipse 95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2" name="Ellipse 435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3" name="Ellipse 435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4" name="Ellipse 435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5" name="Ellipse 435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6" name="Ellipse 435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7" name="Ellipse 435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8" name="Rechteck 435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9" name="Rechteck 435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60" name="Gruppieren 4360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4361" name="Ellipse 436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2" name="Ellipse 436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3" name="Ellipse 436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4" name="Ellipse 436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5" name="Ellipse 436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6" name="Ellipse 436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7" name="Ellipse 436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8" name="Ellipse 436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69" name="Ellipse 436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0" name="Ellipse 437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1" name="Rechteck 437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2" name="Rechteck 437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73" name="Gruppieren 4373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4374" name="Ellipse 437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5" name="Ellipse 437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6" name="Ellipse 437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7" name="Ellipse 437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8" name="Ellipse 437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79" name="Ellipse 437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3" name="Ellipse 438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5" name="Ellipse 438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6" name="Ellipse 438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89" name="Ellipse 438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1" name="Rechteck 439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92" name="Rechteck 439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406" name="Gruppieren 4406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942" name="Ellipse 194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3" name="Ellipse 194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4" name="Ellipse 194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5" name="Ellipse 194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6" name="Ellipse 194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7" name="Ellipse 194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5" name="Ellipse 545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6" name="Ellipse 545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7" name="Ellipse 545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8" name="Ellipse 545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59" name="Rechteck 545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0" name="Rechteck 546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461" name="Gruppieren 5461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462" name="Ellipse 546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3" name="Ellipse 546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4" name="Ellipse 546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5" name="Ellipse 546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6" name="Ellipse 546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7" name="Ellipse 546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8" name="Ellipse 546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69" name="Ellipse 546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0" name="Ellipse 547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71" name="Ellipse 547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4" name="Rechteck 550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05" name="Rechteck 550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506" name="Gruppieren 5506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647" name="Ellipse 564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5" name="Ellipse 576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6" name="Ellipse 576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7" name="Ellipse 576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8" name="Ellipse 576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69" name="Ellipse 576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0" name="Ellipse 577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1" name="Ellipse 577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2" name="Ellipse 577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3" name="Ellipse 577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4" name="Rechteck 577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75" name="Rechteck 577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76" name="Gruppieren 5776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777" name="Ellipse 577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0" name="Ellipse 578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1" name="Ellipse 578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2" name="Ellipse 578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3" name="Ellipse 578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4" name="Ellipse 578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5" name="Ellipse 578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6" name="Ellipse 578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7" name="Ellipse 578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8" name="Ellipse 578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89" name="Rechteck 578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90" name="Rechteck 579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91" name="Gruppieren 5791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2376" name="Ellipse 237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0" name="Ellipse 239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1" name="Ellipse 239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2" name="Ellipse 239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3" name="Ellipse 239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4" name="Ellipse 239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5" name="Ellipse 239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6" name="Ellipse 239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7" name="Ellipse 239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8" name="Ellipse 239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9" name="Rechteck 239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6" name="Rechteck 249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7BEF71B" id="Gruppieren 2523" o:spid="_x0000_s1026" style="position:absolute;margin-left:20.05pt;margin-top:10.75pt;width:97.4pt;height:102.65pt;z-index:251802112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">
                <v:group id="Gruppieren 1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oval id="Ellipse 183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" fillcolor="red" strokecolor="red">
                    <v:stroke joinstyle="miter"/>
                  </v:oval>
                  <v:oval id="Ellipse 184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" fillcolor="red" strokecolor="red">
                    <v:stroke joinstyle="miter"/>
                  </v:oval>
                  <v:oval id="Ellipse 185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" fillcolor="red" strokecolor="red">
                    <v:stroke joinstyle="miter"/>
                  </v:oval>
                  <v:oval id="Ellipse 186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" fillcolor="red" strokecolor="red">
                    <v:stroke joinstyle="miter"/>
                  </v:oval>
                  <v:oval id="Ellipse 187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" fillcolor="red" strokecolor="red">
                    <v:stroke joinstyle="miter"/>
                  </v:oval>
                  <v:oval id="Ellipse 188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" fillcolor="red" strokecolor="red">
                    <v:stroke joinstyle="miter"/>
                  </v:oval>
                  <v:oval id="Ellipse 189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" fillcolor="red" strokecolor="red">
                    <v:stroke joinstyle="miter"/>
                  </v:oval>
                  <v:oval id="Ellipse 190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" fillcolor="red" strokecolor="red">
                    <v:stroke joinstyle="miter"/>
                  </v:oval>
                  <v:oval id="Ellipse 191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" fillcolor="red" strokecolor="red">
                    <v:stroke joinstyle="miter"/>
                  </v:oval>
                  <v:oval id="Ellipse 192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" fillcolor="red" strokecolor="red">
                    <v:stroke joinstyle="miter"/>
                  </v:oval>
                  <v:rect id="Rechteck 26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" filled="f" strokecolor="#a5a5a5 [2092]"/>
                  <v:rect id="Rechteck 27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" filled="f" strokecolor="#a5a5a5 [2092]"/>
                </v:group>
                <v:group id="Gruppieren 2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oval id="Ellipse 3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" fillcolor="red" strokecolor="red">
                    <v:stroke joinstyle="miter"/>
                  </v:oval>
                  <v:oval id="Ellipse 4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" fillcolor="red" strokecolor="red">
                    <v:stroke joinstyle="miter"/>
                  </v:oval>
                  <v:oval id="Ellipse 5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" fillcolor="red" strokecolor="red">
                    <v:stroke joinstyle="miter"/>
                  </v:oval>
                  <v:oval id="Ellipse 6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" fillcolor="red" strokecolor="red">
                    <v:stroke joinstyle="miter"/>
                  </v:oval>
                  <v:oval id="Ellipse 518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" fillcolor="red" strokecolor="red">
                    <v:stroke joinstyle="miter"/>
                  </v:oval>
                  <v:oval id="Ellipse 519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" fillcolor="red" strokecolor="red">
                    <v:stroke joinstyle="miter"/>
                  </v:oval>
                  <v:oval id="Ellipse 520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" fillcolor="red" strokecolor="red">
                    <v:stroke joinstyle="miter"/>
                  </v:oval>
                  <v:oval id="Ellipse 521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" fillcolor="red" strokecolor="red">
                    <v:stroke joinstyle="miter"/>
                  </v:oval>
                  <v:oval id="Ellipse 522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" fillcolor="red" strokecolor="red">
                    <v:stroke joinstyle="miter"/>
                  </v:oval>
                  <v:oval id="Ellipse 523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" fillcolor="red" strokecolor="red">
                    <v:stroke joinstyle="miter"/>
                  </v:oval>
                  <v:rect id="Rechteck 4262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" filled="f" strokecolor="#a5a5a5 [2092]"/>
                  <v:rect id="Rechteck 4315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" filled="f" strokecolor="#a5a5a5 [2092]"/>
                </v:group>
                <v:group id="Gruppieren 4316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SQe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Jin8vglPQK5/AAAA//8DAFBLAQItABQABgAIAAAAIQDb4fbL7gAAAIUBAAATAAAAAAAA&#10;AAAAAAAAAAAAAABbQ29udGVudF9UeXBlc10ueG1sUEsBAi0AFAAGAAgAAAAhAFr0LFu/AAAAFQEA&#10;AAsAAAAAAAAAAAAAAAAAHwEAAF9yZWxzLy5yZWxzUEsBAi0AFAAGAAgAAAAhAFp9JB7HAAAA3QAA&#10;AA8AAAAAAAAAAAAAAAAABwIAAGRycy9kb3ducmV2LnhtbFBLBQYAAAAAAwADALcAAAD7AgAAAAA=&#10;">
                  <v:oval id="Ellipse 4317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" fillcolor="red" strokecolor="red">
                    <v:stroke joinstyle="miter"/>
                  </v:oval>
                  <v:oval id="Ellipse 4318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" fillcolor="red" strokecolor="red">
                    <v:stroke joinstyle="miter"/>
                  </v:oval>
                  <v:oval id="Ellipse 4319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" fillcolor="red" strokecolor="red">
                    <v:stroke joinstyle="miter"/>
                  </v:oval>
                  <v:oval id="Ellipse 953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" fillcolor="red" strokecolor="red">
                    <v:stroke joinstyle="miter"/>
                  </v:oval>
                  <v:oval id="Ellipse 4352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" fillcolor="red" strokecolor="red">
                    <v:stroke joinstyle="miter"/>
                  </v:oval>
                  <v:oval id="Ellipse 4353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" fillcolor="red" strokecolor="red">
                    <v:stroke joinstyle="miter"/>
                  </v:oval>
                  <v:oval id="Ellipse 4354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" fillcolor="red" strokecolor="red">
                    <v:stroke joinstyle="miter"/>
                  </v:oval>
                  <v:oval id="Ellipse 4355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" fillcolor="red" strokecolor="red">
                    <v:stroke joinstyle="miter"/>
                  </v:oval>
                  <v:oval id="Ellipse 4356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sU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r9O3GVzfxCcglxcAAAD//wMAUEsBAi0AFAAGAAgAAAAhANvh9svuAAAAhQEAABMAAAAAAAAA&#10;AAAAAAAAAAAAAFtDb250ZW50X1R5cGVzXS54bWxQSwECLQAUAAYACAAAACEAWvQsW78AAAAVAQAA&#10;CwAAAAAAAAAAAAAAAAAfAQAAX3JlbHMvLnJlbHNQSwECLQAUAAYACAAAACEA1FsbFMYAAADdAAAA&#10;DwAAAAAAAAAAAAAAAAAHAgAAZHJzL2Rvd25yZXYueG1sUEsFBgAAAAADAAMAtwAAAPoCAAAAAA==&#10;" fillcolor="red" strokecolor="red">
                    <v:stroke joinstyle="miter"/>
                  </v:oval>
                  <v:oval id="Ellipse 4357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" fillcolor="red" strokecolor="red">
                    <v:stroke joinstyle="miter"/>
                  </v:oval>
                  <v:rect id="Rechteck 4358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" filled="f" strokecolor="#a5a5a5 [2092]"/>
                  <v:rect id="Rechteck 4359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" filled="f" strokecolor="#a5a5a5 [2092]"/>
                </v:group>
                <v:group id="Gruppieren 4360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qM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6SsD+8CU9ALp8AAAD//wMAUEsBAi0AFAAGAAgAAAAhANvh9svuAAAAhQEAABMAAAAAAAAAAAAA&#10;AAAAAAAAAFtDb250ZW50X1R5cGVzXS54bWxQSwECLQAUAAYACAAAACEAWvQsW78AAAAVAQAACwAA&#10;AAAAAAAAAAAAAAAfAQAAX3JlbHMvLnJlbHNQSwECLQAUAAYACAAAACEA4t5qjMMAAADdAAAADwAA&#10;AAAAAAAAAAAAAAAHAgAAZHJzL2Rvd25yZXYueG1sUEsFBgAAAAADAAMAtwAAAPcCAAAAAA==&#10;">
                  <v:oval id="Ellipse 4361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knd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" fillcolor="red" strokecolor="red">
                    <v:stroke joinstyle="miter"/>
                  </v:oval>
                  <v:oval id="Ellipse 4362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eq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A4GPXh9SY+ATl7AgAA//8DAFBLAQItABQABgAIAAAAIQDb4fbL7gAAAIUBAAATAAAAAAAAAAAA&#10;AAAAAAAAAABbQ29udGVudF9UeXBlc10ueG1sUEsBAi0AFAAGAAgAAAAhAFr0LFu/AAAAFQEAAAsA&#10;AAAAAAAAAAAAAAAAHwEAAF9yZWxzLy5yZWxzUEsBAi0AFAAGAAgAAAAhAGUM16rEAAAA3QAAAA8A&#10;AAAAAAAAAAAAAAAABwIAAGRycy9kb3ducmV2LnhtbFBLBQYAAAAAAwADALcAAAD4AgAAAAA=&#10;" fillcolor="red" strokecolor="red">
                    <v:stroke joinstyle="miter"/>
                  </v:oval>
                  <v:oval id="Ellipse 4363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HIx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T/D0RBeb+ITkLN/AAAA//8DAFBLAQItABQABgAIAAAAIQDb4fbL7gAAAIUBAAATAAAAAAAAAAAA&#10;AAAAAAAAAABbQ29udGVudF9UeXBlc10ueG1sUEsBAi0AFAAGAAgAAAAhAFr0LFu/AAAAFQEAAAsA&#10;AAAAAAAAAAAAAAAAHwEAAF9yZWxzLy5yZWxzUEsBAi0AFAAGAAgAAAAhAApAcjHEAAAA3QAAAA8A&#10;AAAAAAAAAAAAAAAABwIAAGRycy9kb3ducmV2LnhtbFBLBQYAAAAAAwADALcAAAD4AgAAAAA=&#10;" fillcolor="red" strokecolor="red">
                    <v:stroke joinstyle="miter"/>
                  </v:oval>
                  <v:oval id="Ellipse 4364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" fillcolor="red" strokecolor="red">
                    <v:stroke joinstyle="miter"/>
                  </v:oval>
                  <v:oval id="Ellipse 4365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U/e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r9PZG1zfxCcglxcAAAD//wMAUEsBAi0AFAAGAAgAAAAhANvh9svuAAAAhQEAABMAAAAAAAAA&#10;AAAAAAAAAAAAAFtDb250ZW50X1R5cGVzXS54bWxQSwECLQAUAAYACAAAACEAWvQsW78AAAAVAQAA&#10;CwAAAAAAAAAAAAAAAAAfAQAAX3JlbHMvLnJlbHNQSwECLQAUAAYACAAAACEA6uVP3sYAAADdAAAA&#10;DwAAAAAAAAAAAAAAAAAHAgAAZHJzL2Rvd25yZXYueG1sUEsFBgAAAAADAAMAtwAAAPoCAAAAAA==&#10;" fillcolor="red" strokecolor="red">
                    <v:stroke joinstyle="miter"/>
                  </v:oval>
                  <v:oval id="Ellipse 4366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" fillcolor="red" strokecolor="red">
                    <v:stroke joinstyle="miter"/>
                  </v:oval>
                  <v:oval id="Ellipse 4367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3Qy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H3YDiCvzfxCcjZCwAA//8DAFBLAQItABQABgAIAAAAIQDb4fbL7gAAAIUBAAATAAAAAAAAAAAA&#10;AAAAAAAAAABbQ29udGVudF9UeXBlc10ueG1sUEsBAi0AFAAGAAgAAAAhAFr0LFu/AAAAFQEAAAsA&#10;AAAAAAAAAAAAAAAAHwEAAF9yZWxzLy5yZWxzUEsBAi0AFAAGAAgAAAAhAHV7dDLEAAAA3QAAAA8A&#10;AAAAAAAAAAAAAAAABwIAAGRycy9kb3ducmV2LnhtbFBLBQYAAAAAAwADALcAAAD4AgAAAAA=&#10;" fillcolor="red" strokecolor="red">
                    <v:stroke joinstyle="miter"/>
                  </v:oval>
                  <v:oval id="Ellipse 4368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" fillcolor="red" strokecolor="red">
                    <v:stroke joinstyle="miter"/>
                  </v:oval>
                  <v:oval id="Ellipse 4369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EXb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H3YDiGvzfxCcjZCwAA//8DAFBLAQItABQABgAIAAAAIQDb4fbL7gAAAIUBAAATAAAAAAAAAAAA&#10;AAAAAAAAAABbQ29udGVudF9UeXBlc10ueG1sUEsBAi0AFAAGAAgAAAAhAFr0LFu/AAAAFQEAAAsA&#10;AAAAAAAAAAAAAAAAHwEAAF9yZWxzLy5yZWxzUEsBAi0AFAAGAAgAAAAhAGuoRdvEAAAA3QAAAA8A&#10;AAAAAAAAAAAAAAAABwIAAGRycy9kb3ducmV2LnhtbFBLBQYAAAAAAwADALcAAAD4AgAAAAA=&#10;" fillcolor="red" strokecolor="red">
                    <v:stroke joinstyle="miter"/>
                  </v:oval>
                  <v:oval id="Ellipse 4370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" fillcolor="red" strokecolor="red">
                    <v:stroke joinstyle="miter"/>
                  </v:oval>
                  <v:rect id="Rechteck 4371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" filled="f" strokecolor="#a5a5a5 [2092]"/>
                  <v:rect id="Rechteck 4372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" filled="f" strokecolor="#a5a5a5 [2092]"/>
                </v:group>
                <v:group id="Gruppieren 4373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oval id="Ellipse 4374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" fillcolor="red" strokecolor="red">
                    <v:stroke joinstyle="miter"/>
                  </v:oval>
                  <v:oval id="Ellipse 4375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" fillcolor="red" strokecolor="red">
                    <v:stroke joinstyle="miter"/>
                  </v:oval>
                  <v:oval id="Ellipse 4376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kd0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H3YDSEvzfxCcjZCwAA//8DAFBLAQItABQABgAIAAAAIQDb4fbL7gAAAIUBAAATAAAAAAAAAAAA&#10;AAAAAAAAAABbQ29udGVudF9UeXBlc10ueG1sUEsBAi0AFAAGAAgAAAAhAFr0LFu/AAAAFQEAAAsA&#10;AAAAAAAAAAAAAAAAHwEAAF9yZWxzLy5yZWxzUEsBAi0AFAAGAAgAAAAhAJ/uR3TEAAAA3QAAAA8A&#10;AAAAAAAAAAAAAAAABwIAAGRycy9kb3ducmV2LnhtbFBLBQYAAAAAAwADALcAAAD4AgAAAAA=&#10;" fillcolor="red" strokecolor="red">
                    <v:stroke joinstyle="miter"/>
                  </v:oval>
                  <v:oval id="Ellipse 4377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" fillcolor="red" strokecolor="red">
                    <v:stroke joinstyle="miter"/>
                  </v:oval>
                  <v:oval id="Ellipse 4378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" fillcolor="red" strokecolor="red">
                    <v:stroke joinstyle="miter"/>
                  </v:oval>
                  <v:oval id="Ellipse 4379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dMG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hoPxFJ5v4hOQiwcAAAD//wMAUEsBAi0AFAAGAAgAAAAhANvh9svuAAAAhQEAABMAAAAAAAAA&#10;AAAAAAAAAAAAAFtDb250ZW50X1R5cGVzXS54bWxQSwECLQAUAAYACAAAACEAWvQsW78AAAAVAQAA&#10;CwAAAAAAAAAAAAAAAAAfAQAAX3JlbHMvLnJlbHNQSwECLQAUAAYACAAAACEA7nHTBsYAAADdAAAA&#10;DwAAAAAAAAAAAAAAAAAHAgAAZHJzL2Rvd25yZXYueG1sUEsFBgAAAAADAAMAtwAAAPoCAAAAAA==&#10;" fillcolor="red" strokecolor="red">
                    <v:stroke joinstyle="miter"/>
                  </v:oval>
                  <v:oval id="Ellipse 4383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" fillcolor="red" strokecolor="red">
                    <v:stroke joinstyle="miter"/>
                  </v:oval>
                  <v:oval id="Ellipse 4385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" fillcolor="red" strokecolor="red">
                    <v:stroke joinstyle="miter"/>
                  </v:oval>
                  <v:oval id="Ellipse 4386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" fillcolor="red" strokecolor="red">
                    <v:stroke joinstyle="miter"/>
                  </v:oval>
                  <v:oval id="Ellipse 4389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" fillcolor="red" strokecolor="red">
                    <v:stroke joinstyle="miter"/>
                  </v:oval>
                  <v:rect id="Rechteck 4391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" filled="f" strokecolor="#a5a5a5 [2092]"/>
                  <v:rect id="Rechteck 4392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" filled="f" strokecolor="#a5a5a5 [2092]"/>
                </v:group>
                <v:group id="Gruppieren 4406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n+m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Gv4fROegNz9AAAA//8DAFBLAQItABQABgAIAAAAIQDb4fbL7gAAAIUBAAATAAAAAAAA&#10;AAAAAAAAAAAAAABbQ29udGVudF9UeXBlc10ueG1sUEsBAi0AFAAGAAgAAAAhAFr0LFu/AAAAFQEA&#10;AAsAAAAAAAAAAAAAAAAAHwEAAF9yZWxzLy5yZWxzUEsBAi0AFAAGAAgAAAAhAB8Of6bHAAAA3QAA&#10;AA8AAAAAAAAAAAAAAAAABwIAAGRycy9kb3ducmV2LnhtbFBLBQYAAAAAAwADALcAAAD7AgAAAAA=&#10;">
                  <v:oval id="Ellipse 1942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" fillcolor="red" strokecolor="red">
                    <v:stroke joinstyle="miter"/>
                  </v:oval>
                  <v:oval id="Ellipse 1943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" fillcolor="red" strokecolor="red">
                    <v:stroke joinstyle="miter"/>
                  </v:oval>
                  <v:oval id="Ellipse 1944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" fillcolor="red" strokecolor="red">
                    <v:stroke joinstyle="miter"/>
                  </v:oval>
                  <v:oval id="Ellipse 1945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" fillcolor="red" strokecolor="red">
                    <v:stroke joinstyle="miter"/>
                  </v:oval>
                  <v:oval id="Ellipse 1946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" fillcolor="red" strokecolor="red">
                    <v:stroke joinstyle="miter"/>
                  </v:oval>
                  <v:oval id="Ellipse 1947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" fillcolor="red" strokecolor="red">
                    <v:stroke joinstyle="miter"/>
                  </v:oval>
                  <v:oval id="Ellipse 5455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" fillcolor="red" strokecolor="red">
                    <v:stroke joinstyle="miter"/>
                  </v:oval>
                  <v:oval id="Ellipse 5456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" fillcolor="red" strokecolor="red">
                    <v:stroke joinstyle="miter"/>
                  </v:oval>
                  <v:oval id="Ellipse 5457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" fillcolor="red" strokecolor="red">
                    <v:stroke joinstyle="miter"/>
                  </v:oval>
                  <v:oval id="Ellipse 5458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" fillcolor="red" strokecolor="red">
                    <v:stroke joinstyle="miter"/>
                  </v:oval>
                  <v:rect id="Rechteck 5459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" filled="f" strokecolor="#a5a5a5 [2092]"/>
                  <v:rect id="Rechteck 5460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" filled="f" strokecolor="#a5a5a5 [2092]"/>
                </v:group>
                <v:group id="Gruppieren 5461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/nL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2L4fROegDz8AAAA//8DAFBLAQItABQABgAIAAAAIQDb4fbL7gAAAIUBAAATAAAAAAAA&#10;AAAAAAAAAAAAAABbQ29udGVudF9UeXBlc10ueG1sUEsBAi0AFAAGAAgAAAAhAFr0LFu/AAAAFQEA&#10;AAsAAAAAAAAAAAAAAAAAHwEAAF9yZWxzLy5yZWxzUEsBAi0AFAAGAAgAAAAhAKXj+cvHAAAA3QAA&#10;AA8AAAAAAAAAAAAAAAAABwIAAGRycy9kb3ducmV2LnhtbFBLBQYAAAAAAwADALcAAAD7AgAAAAA=&#10;">
                  <v:oval id="Ellipse 5462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F2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QwHoz683sQnIGdPAAAA//8DAFBLAQItABQABgAIAAAAIQDb4fbL7gAAAIUBAAATAAAAAAAAAAAA&#10;AAAAAAAAAABbQ29udGVudF9UeXBlc10ueG1sUEsBAi0AFAAGAAgAAAAhAFr0LFu/AAAAFQEAAAsA&#10;AAAAAAAAAAAAAAAAHwEAAF9yZWxzLy5yZWxzUEsBAi0AFAAGAAgAAAAhAE194XbEAAAA3QAAAA8A&#10;AAAAAAAAAAAAAAAABwIAAGRycy9kb3ducmV2LnhtbFBLBQYAAAAAAwADALcAAAD4AgAAAAA=&#10;" fillcolor="red" strokecolor="red">
                    <v:stroke joinstyle="miter"/>
                  </v:oval>
                  <v:oval id="Ellipse 5463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UTt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b6+zKVzfxCcglxcAAAD//wMAUEsBAi0AFAAGAAgAAAAhANvh9svuAAAAhQEAABMAAAAAAAAA&#10;AAAAAAAAAAAAAFtDb250ZW50X1R5cGVzXS54bWxQSwECLQAUAAYACAAAACEAWvQsW78AAAAVAQAA&#10;CwAAAAAAAAAAAAAAAAAfAQAAX3JlbHMvLnJlbHNQSwECLQAUAAYACAAAACEAIjFE7cYAAADdAAAA&#10;DwAAAAAAAAAAAAAAAAAHAgAAZHJzL2Rvd25yZXYueG1sUEsFBgAAAAADAAMAtwAAAPoCAAAAAA==&#10;" fillcolor="red" strokecolor="red">
                    <v:stroke joinstyle="miter"/>
                  </v:oval>
                  <v:oval id="Ellipse 5464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" fillcolor="red" strokecolor="red">
                    <v:stroke joinstyle="miter"/>
                  </v:oval>
                  <v:oval id="Ellipse 5465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" fillcolor="red" strokecolor="red">
                    <v:stroke joinstyle="miter"/>
                  </v:oval>
                  <v:oval id="Ellipse 5466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" fillcolor="red" strokecolor="red">
                    <v:stroke joinstyle="miter"/>
                  </v:oval>
                  <v:oval id="Ellipse 5467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Lu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H3YDiCvzfxCcjZCwAA//8DAFBLAQItABQABgAIAAAAIQDb4fbL7gAAAIUBAAATAAAAAAAAAAAA&#10;AAAAAAAAAABbQ29udGVudF9UeXBlc10ueG1sUEsBAi0AFAAGAAgAAAAhAFr0LFu/AAAAFQEAAAsA&#10;AAAAAAAAAAAAAAAAHwEAAF9yZWxzLy5yZWxzUEsBAi0AFAAGAAgAAAAhAF0KQu7EAAAA3QAAAA8A&#10;AAAAAAAAAAAAAAAABwIAAGRycy9kb3ducmV2LnhtbFBLBQYAAAAAAwADALcAAAD4AgAAAAA=&#10;" fillcolor="red" strokecolor="red">
                    <v:stroke joinstyle="miter"/>
                  </v:oval>
                  <v:oval id="Ellipse 5468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" fillcolor="red" strokecolor="red">
                    <v:stroke joinstyle="miter"/>
                  </v:oval>
                  <v:oval id="Ellipse 5469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XMH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H3YDiGvzfxCcjZCwAA//8DAFBLAQItABQABgAIAAAAIQDb4fbL7gAAAIUBAAATAAAAAAAAAAAA&#10;AAAAAAAAAABbQ29udGVudF9UeXBlc10ueG1sUEsBAi0AFAAGAAgAAAAhAFr0LFu/AAAAFQEAAAsA&#10;AAAAAAAAAAAAAAAAHwEAAF9yZWxzLy5yZWxzUEsBAi0AFAAGAAgAAAAhAEPZcwfEAAAA3QAAAA8A&#10;AAAAAAAAAAAAAAAABwIAAGRycy9kb3ducmV2LnhtbFBLBQYAAAAAAwADALcAAAD4AgAAAAA=&#10;" fillcolor="red" strokecolor="red">
                    <v:stroke joinstyle="miter"/>
                  </v:oval>
                  <v:oval id="Ellipse 5470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" fillcolor="red" strokecolor="red">
                    <v:stroke joinstyle="miter"/>
                  </v:oval>
                  <v:oval id="Ellipse 5471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" fillcolor="red" strokecolor="red">
                    <v:stroke joinstyle="miter"/>
                  </v:oval>
                  <v:rect id="Rechteck 5504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" filled="f" strokecolor="#a5a5a5 [2092]"/>
                  <v:rect id="Rechteck 5505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" filled="f" strokecolor="#a5a5a5 [2092]"/>
                </v:group>
                <v:group id="Gruppieren 5506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">
                  <v:oval id="Ellipse 5647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3Bv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H3cDCCvzfxCcjZCwAA//8DAFBLAQItABQABgAIAAAAIQDb4fbL7gAAAIUBAAATAAAAAAAAAAAA&#10;AAAAAAAAAABbQ29udGVudF9UeXBlc10ueG1sUEsBAi0AFAAGAAgAAAAhAFr0LFu/AAAAFQEAAAsA&#10;AAAAAAAAAAAAAAAAHwEAAF9yZWxzLy5yZWxzUEsBAi0AFAAGAAgAAAAhALt7cG/EAAAA3QAAAA8A&#10;AAAAAAAAAAAAAAAABwIAAGRycy9kb3ducmV2LnhtbFBLBQYAAAAAAwADALcAAAD4AgAAAAA=&#10;" fillcolor="red" strokecolor="red">
                    <v:stroke joinstyle="miter"/>
                  </v:oval>
                  <v:oval id="Ellipse 5765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" fillcolor="red" strokecolor="red">
                    <v:stroke joinstyle="miter"/>
                  </v:oval>
                  <v:oval id="Ellipse 5766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4YJ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sHnJE3h9SY+ATn/AwAA//8DAFBLAQItABQABgAIAAAAIQDb4fbL7gAAAIUBAAATAAAAAAAAAAAA&#10;AAAAAAAAAABbQ29udGVudF9UeXBlc10ueG1sUEsBAi0AFAAGAAgAAAAhAFr0LFu/AAAAFQEAAAsA&#10;AAAAAAAAAAAAAAAAHwEAAF9yZWxzLy5yZWxzUEsBAi0AFAAGAAgAAAAhAOljhgnEAAAA3QAAAA8A&#10;AAAAAAAAAAAAAAAABwIAAGRycy9kb3ducmV2LnhtbFBLBQYAAAAAAwADALcAAAD4AgAAAAA=&#10;" fillcolor="red" strokecolor="red">
                    <v:stroke joinstyle="miter"/>
                  </v:oval>
                  <v:oval id="Ellipse 5767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OS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8JqlGfy+iU9Arn4AAAD//wMAUEsBAi0AFAAGAAgAAAAhANvh9svuAAAAhQEAABMAAAAAAAAA&#10;AAAAAAAAAAAAAFtDb250ZW50X1R5cGVzXS54bWxQSwECLQAUAAYACAAAACEAWvQsW78AAAAVAQAA&#10;CwAAAAAAAAAAAAAAAAAfAQAAX3JlbHMvLnJlbHNQSwECLQAUAAYACAAAACEAhi8jksYAAADdAAAA&#10;DwAAAAAAAAAAAAAAAAAHAgAAZHJzL2Rvd25yZXYueG1sUEsFBgAAAAADAAMAtwAAAPoCAAAAAA==&#10;" fillcolor="red" strokecolor="red">
                    <v:stroke joinstyle="miter"/>
                  </v:oval>
                  <v:oval id="Ellipse 5768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Lfg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tFk&#10;HOfGN/EJyPkbAAD//wMAUEsBAi0AFAAGAAgAAAAhANvh9svuAAAAhQEAABMAAAAAAAAAAAAAAAAA&#10;AAAAAFtDb250ZW50X1R5cGVzXS54bWxQSwECLQAUAAYACAAAACEAWvQsW78AAAAVAQAACwAAAAAA&#10;AAAAAAAAAAAfAQAAX3JlbHMvLnJlbHNQSwECLQAUAAYACAAAACEA97C34MAAAADdAAAADwAAAAAA&#10;AAAAAAAAAAAHAgAAZHJzL2Rvd25yZXYueG1sUEsFBgAAAAADAAMAtwAAAPQCAAAAAA==&#10;" fillcolor="red" strokecolor="red">
                    <v:stroke joinstyle="miter"/>
                  </v:oval>
                  <v:oval id="Ellipse 5769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J7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" fillcolor="red" strokecolor="red">
                    <v:stroke joinstyle="miter"/>
                  </v:oval>
                  <v:oval id="Ellipse 5770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" fillcolor="red" strokecolor="red">
                    <v:stroke joinstyle="miter"/>
                  </v:oval>
                  <v:oval id="Ellipse 5771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4ig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" fillcolor="red" strokecolor="red">
                    <v:stroke joinstyle="miter"/>
                  </v:oval>
                  <v:oval id="Ellipse 5772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bX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wGvXh9SY+ATl7AgAA//8DAFBLAQItABQABgAIAAAAIQDb4fbL7gAAAIUBAAATAAAAAAAAAAAA&#10;AAAAAAAAAABbQ29udGVudF9UeXBlc10ueG1sUEsBAi0AFAAGAAgAAAAhAFr0LFu/AAAAFQEAAAsA&#10;AAAAAAAAAAAAAAAAHwEAAF9yZWxzLy5yZWxzUEsBAi0AFAAGAAgAAAAhABOBFtfEAAAA3QAAAA8A&#10;AAAAAAAAAAAAAAAABwIAAGRycy9kb3ducmV2LnhtbFBLBQYAAAAAAwADALcAAAD4AgAAAAA=&#10;" fillcolor="red" strokecolor="red">
                    <v:stroke joinstyle="miter"/>
                  </v:oval>
                  <v:oval id="Ellipse 5773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" fillcolor="red" strokecolor="red">
                    <v:stroke joinstyle="miter"/>
                  </v:oval>
                  <v:rect id="Rechteck 5774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" filled="f" strokecolor="#a5a5a5 [2092]"/>
                  <v:rect id="Rechteck 5775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" filled="f" strokecolor="#a5a5a5 [2092]"/>
                </v:group>
                <v:group id="Gruppieren 5776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pYe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JpMxvB8E56AnD8AAAD//wMAUEsBAi0AFAAGAAgAAAAhANvh9svuAAAAhQEAABMAAAAAAAAA&#10;AAAAAAAAAAAAAFtDb250ZW50X1R5cGVzXS54bWxQSwECLQAUAAYACAAAACEAWvQsW78AAAAVAQAA&#10;CwAAAAAAAAAAAAAAAAAfAQAAX3JlbHMvLnJlbHNQSwECLQAUAAYACAAAACEAdPaWHsYAAADdAAAA&#10;DwAAAAAAAAAAAAAAAAAHAgAAZHJzL2Rvd25yZXYueG1sUEsFBgAAAAADAAMAtwAAAPoCAAAAAA==&#10;">
                  <v:oval id="Ellipse 5777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" fillcolor="red" strokecolor="red">
                    <v:stroke joinstyle="miter"/>
                  </v:oval>
                  <v:oval id="Ellipse 5780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" fillcolor="red" strokecolor="red">
                    <v:stroke joinstyle="miter"/>
                  </v:oval>
                  <v:oval id="Ellipse 5781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iH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" fillcolor="red" strokecolor="red">
                    <v:stroke joinstyle="miter"/>
                  </v:oval>
                  <v:oval id="Ellipse 5782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Gbw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wGvfh9SY+ATl7AgAA//8DAFBLAQItABQABgAIAAAAIQDb4fbL7gAAAIUBAAATAAAAAAAAAAAA&#10;AAAAAAAAAABbQ29udGVudF9UeXBlc10ueG1sUEsBAi0AFAAGAAgAAAAhAFr0LFu/AAAAFQEAAAsA&#10;AAAAAAAAAAAAAAAAHwEAAF9yZWxzLy5yZWxzUEsBAi0AFAAGAAgAAAAhACZUZvDEAAAA3QAAAA8A&#10;AAAAAAAAAAAAAAAABwIAAGRycy9kb3ducmV2LnhtbFBLBQYAAAAAAwADALcAAAD4AgAAAAA=&#10;" fillcolor="red" strokecolor="red">
                    <v:stroke joinstyle="miter"/>
                  </v:oval>
                  <v:oval id="Ellipse 5783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" fillcolor="red" strokecolor="red">
                    <v:stroke joinstyle="miter"/>
                  </v:oval>
                  <v:oval id="Ellipse 5784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" fillcolor="red" strokecolor="red">
                    <v:stroke joinstyle="miter"/>
                  </v:oval>
                  <v:oval id="Ellipse 5785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" fillcolor="red" strokecolor="red">
                    <v:stroke joinstyle="miter"/>
                  </v:oval>
                  <v:oval id="Ellipse 5786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2Dz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vM0XKfy+iU9Arn8AAAD//wMAUEsBAi0AFAAGAAgAAAAhANvh9svuAAAAhQEAABMAAAAAAAAA&#10;AAAAAAAAAAAAAFtDb250ZW50X1R5cGVzXS54bWxQSwECLQAUAAYACAAAACEAWvQsW78AAAAVAQAA&#10;CwAAAAAAAAAAAAAAAAAfAQAAX3JlbHMvLnJlbHNQSwECLQAUAAYACAAAACEAWW9g88YAAADdAAAA&#10;DwAAAAAAAAAAAAAAAAAHAgAAZHJzL2Rvd25yZXYueG1sUEsFBgAAAAADAAMAtwAAAPoCAAAAAA==&#10;" fillcolor="red" strokecolor="red">
                    <v:stroke joinstyle="miter"/>
                  </v:oval>
                  <v:oval id="Ellipse 5787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" fillcolor="red" strokecolor="red">
                    <v:stroke joinstyle="miter"/>
                  </v:oval>
                  <v:oval id="Ellipse 5788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" fillcolor="red" strokecolor="red">
                    <v:stroke joinstyle="miter"/>
                  </v:oval>
                  <v:rect id="Rechteck 5789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" filled="f" strokecolor="#a5a5a5 [2092]"/>
                  <v:rect id="Rechteck 5790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" filled="f" strokecolor="#a5a5a5 [2092]"/>
                </v:group>
                <v:group id="Gruppieren 5791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+iQ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vHnNIbHm/AE5PwOAAD//wMAUEsBAi0AFAAGAAgAAAAhANvh9svuAAAAhQEAABMAAAAAAAAA&#10;AAAAAAAAAAAAAFtDb250ZW50X1R5cGVzXS54bWxQSwECLQAUAAYACAAAACEAWvQsW78AAAAVAQAA&#10;CwAAAAAAAAAAAAAAAAAfAQAAX3JlbHMvLnJlbHNQSwECLQAUAAYACAAAACEASxPokMYAAADdAAAA&#10;DwAAAAAAAAAAAAAAAAAHAgAAZHJzL2Rvd25yZXYueG1sUEsFBgAAAAADAAMAtwAAAPoCAAAAAA==&#10;">
                  <v:oval id="Ellipse 2376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1W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SKfzGVzfxCcgVxcAAAD//wMAUEsBAi0AFAAGAAgAAAAhANvh9svuAAAAhQEAABMAAAAAAAAA&#10;AAAAAAAAAAAAAFtDb250ZW50X1R5cGVzXS54bWxQSwECLQAUAAYACAAAACEAWvQsW78AAAAVAQAA&#10;CwAAAAAAAAAAAAAAAAAfAQAAX3JlbHMvLnJlbHNQSwECLQAUAAYACAAAACEAbTq9VsYAAADdAAAA&#10;DwAAAAAAAAAAAAAAAAAHAgAAZHJzL2Rvd25yZXYueG1sUEsFBgAAAAADAAMAtwAAAPoCAAAAAA==&#10;" fillcolor="red" strokecolor="red">
                    <v:stroke joinstyle="miter"/>
                  </v:oval>
                  <v:oval id="Ellipse 2390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" fillcolor="red" strokecolor="red">
                    <v:stroke joinstyle="miter"/>
                  </v:oval>
                  <v:oval id="Ellipse 2391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" fillcolor="red" strokecolor="red">
                    <v:stroke joinstyle="miter"/>
                  </v:oval>
                  <v:oval id="Ellipse 2392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" fillcolor="red" strokecolor="red">
                    <v:stroke joinstyle="miter"/>
                  </v:oval>
                  <v:oval id="Ellipse 2393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" fillcolor="red" strokecolor="red">
                    <v:stroke joinstyle="miter"/>
                  </v:oval>
                  <v:oval id="Ellipse 2394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" fillcolor="red" strokecolor="red">
                    <v:stroke joinstyle="miter"/>
                  </v:oval>
                  <v:oval id="Ellipse 2395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" fillcolor="red" strokecolor="red">
                    <v:stroke joinstyle="miter"/>
                  </v:oval>
                  <v:oval id="Ellipse 2396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us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pNP3GVzfxCcgVxcAAAD//wMAUEsBAi0AFAAGAAgAAAAhANvh9svuAAAAhQEAABMAAAAAAAAA&#10;AAAAAAAAAAAAAFtDb250ZW50X1R5cGVzXS54bWxQSwECLQAUAAYACAAAACEAWvQsW78AAAAVAQAA&#10;CwAAAAAAAAAAAAAAAAAfAQAAX3JlbHMvLnJlbHNQSwECLQAUAAYACAAAACEA3TZbrMYAAADdAAAA&#10;DwAAAAAAAAAAAAAAAAAHAgAAZHJzL2Rvd25yZXYueG1sUEsFBgAAAAADAAMAtwAAAPoCAAAAAA==&#10;" fillcolor="red" strokecolor="red">
                    <v:stroke joinstyle="miter"/>
                  </v:oval>
                  <v:oval id="Ellipse 2397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43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" fillcolor="red" strokecolor="red">
                    <v:stroke joinstyle="miter"/>
                  </v:oval>
                  <v:oval id="Ellipse 2398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" fillcolor="red" strokecolor="red">
                    <v:stroke joinstyle="miter"/>
                  </v:oval>
                  <v:rect id="Rechteck 2399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" filled="f" strokecolor="#a5a5a5 [2092]"/>
                  <v:rect id="Rechteck 2496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70336" behindDoc="0" locked="0" layoutInCell="1" allowOverlap="1" wp14:anchorId="1E5199E9" wp14:editId="67CA2FFA">
                <wp:simplePos x="0" y="0"/>
                <wp:positionH relativeFrom="column">
                  <wp:posOffset>4472940</wp:posOffset>
                </wp:positionH>
                <wp:positionV relativeFrom="paragraph">
                  <wp:posOffset>137795</wp:posOffset>
                </wp:positionV>
                <wp:extent cx="1862455" cy="1245870"/>
                <wp:effectExtent l="0" t="0" r="23495" b="11430"/>
                <wp:wrapNone/>
                <wp:docPr id="517" name="Gruppieren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2455" cy="1245870"/>
                          <a:chOff x="0" y="0"/>
                          <a:chExt cx="1862455" cy="1246694"/>
                        </a:xfrm>
                      </wpg:grpSpPr>
                      <wps:wsp>
                        <wps:cNvPr id="2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897148" y="0"/>
                            <a:ext cx="504000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8C4C3C" w14:textId="3A78A8C2" w:rsidR="003D34EB" w:rsidRPr="00F46AC2" w:rsidRDefault="008E1AC5" w:rsidP="003D34EB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3D34EB" w:rsidRPr="00F46AC2"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  <w:t>00</w:t>
                              </w: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21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5153" y="313818"/>
                            <a:ext cx="331648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B1F555" w14:textId="0650A26A" w:rsidR="00F46AC2" w:rsidRPr="00F46AC2" w:rsidRDefault="008E1AC5" w:rsidP="00F46AC2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  <w:t>6</w:t>
                              </w:r>
                              <w:r w:rsidR="00F46AC2" w:rsidRPr="00F46AC2"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21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4179" y="620973"/>
                            <a:ext cx="198000" cy="273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B6AF8D" w14:textId="0C03BA96" w:rsidR="00F46AC2" w:rsidRPr="00F46AC2" w:rsidRDefault="008E1AC5" w:rsidP="00F46AC2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213" name="Gerader Verbinder 213"/>
                        <wps:cNvCnPr/>
                        <wps:spPr>
                          <a:xfrm>
                            <a:off x="0" y="1228222"/>
                            <a:ext cx="1862455" cy="139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8" y="1037144"/>
                            <a:ext cx="1600200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2E3560" w14:textId="7AD6B4E7" w:rsidR="00F46AC2" w:rsidRPr="00F46AC2" w:rsidRDefault="008E1AC5">
                              <w:pPr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 w:rsidR="00F46AC2" w:rsidRPr="00F46AC2">
                                <w:rPr>
                                  <w:sz w:val="28"/>
                                </w:rPr>
                                <w:t xml:space="preserve">00 + </w:t>
                              </w: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 w:rsidR="00F46AC2" w:rsidRPr="00F46AC2">
                                <w:rPr>
                                  <w:sz w:val="28"/>
                                </w:rPr>
                                <w:t xml:space="preserve">0 + </w:t>
                              </w:r>
                              <w:r>
                                <w:rPr>
                                  <w:sz w:val="28"/>
                                </w:rPr>
                                <w:t>7</w:t>
                              </w:r>
                              <w:r w:rsidR="00F46AC2" w:rsidRPr="00F46AC2">
                                <w:rPr>
                                  <w:sz w:val="28"/>
                                </w:rPr>
                                <w:t xml:space="preserve"> = </w:t>
                              </w:r>
                              <w:r>
                                <w:rPr>
                                  <w:sz w:val="28"/>
                                </w:rPr>
                                <w:t>267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5199E9" id="Gruppieren 517" o:spid="_x0000_s1026" style="position:absolute;margin-left:352.2pt;margin-top:10.85pt;width:146.65pt;height:98.1pt;z-index:251470336;mso-height-relative:margin" coordsize="18624,1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27" type="#_x0000_t202" style="position:absolute;left:8971;width:5040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">
                  <v:textbox inset="0,0,.5mm,0">
                    <w:txbxContent>
                      <w:p w14:paraId="648C4C3C" w14:textId="3A78A8C2" w:rsidR="003D34EB" w:rsidRPr="00F46AC2" w:rsidRDefault="008E1AC5" w:rsidP="003D34EB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  <w:t>2</w:t>
                        </w:r>
                        <w:r w:rsidR="003D34EB" w:rsidRPr="00F46AC2"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  <w:t>00</w:t>
                        </w:r>
                      </w:p>
                    </w:txbxContent>
                  </v:textbox>
                </v:shape>
                <v:shape id="Textfeld 2" o:spid="_x0000_s1028" type="#_x0000_t202" style="position:absolute;left:10651;top:3138;width:3317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">
                  <v:textbox inset="0,0,.5mm,0">
                    <w:txbxContent>
                      <w:p w14:paraId="6BB1F555" w14:textId="0650A26A" w:rsidR="00F46AC2" w:rsidRPr="00F46AC2" w:rsidRDefault="008E1AC5" w:rsidP="00F46AC2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  <w:t>6</w:t>
                        </w:r>
                        <w:r w:rsidR="00F46AC2" w:rsidRPr="00F46AC2"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  <v:shape id="Textfeld 2" o:spid="_x0000_s1029" type="#_x0000_t202" style="position:absolute;left:11941;top:6209;width:1980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">
                  <v:textbox inset="0,0,.5mm,0">
                    <w:txbxContent>
                      <w:p w14:paraId="7CB6AF8D" w14:textId="0C03BA96" w:rsidR="00F46AC2" w:rsidRPr="00F46AC2" w:rsidRDefault="008E1AC5" w:rsidP="00F46AC2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shape>
                <v:line id="Gerader Verbinder 213" o:spid="_x0000_s1030" style="position:absolute;visibility:visible;mso-wrap-style:square" from="0,12282" to="18624,12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" strokecolor="black [3200]" strokeweight=".5pt">
                  <v:stroke joinstyle="miter"/>
                </v:line>
                <v:shape id="Textfeld 2" o:spid="_x0000_s1031" type="#_x0000_t202" style="position:absolute;left:2593;top:10371;width:16002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622E3560" w14:textId="7AD6B4E7" w:rsidR="00F46AC2" w:rsidRPr="00F46AC2" w:rsidRDefault="008E1AC5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</w:t>
                        </w:r>
                        <w:r w:rsidR="00F46AC2" w:rsidRPr="00F46AC2">
                          <w:rPr>
                            <w:sz w:val="28"/>
                          </w:rPr>
                          <w:t xml:space="preserve">00 + </w:t>
                        </w:r>
                        <w:r>
                          <w:rPr>
                            <w:sz w:val="28"/>
                          </w:rPr>
                          <w:t>6</w:t>
                        </w:r>
                        <w:r w:rsidR="00F46AC2" w:rsidRPr="00F46AC2">
                          <w:rPr>
                            <w:sz w:val="28"/>
                          </w:rPr>
                          <w:t xml:space="preserve">0 + </w:t>
                        </w:r>
                        <w:r>
                          <w:rPr>
                            <w:sz w:val="28"/>
                          </w:rPr>
                          <w:t>7</w:t>
                        </w:r>
                        <w:r w:rsidR="00F46AC2" w:rsidRPr="00F46AC2">
                          <w:rPr>
                            <w:sz w:val="28"/>
                          </w:rPr>
                          <w:t xml:space="preserve"> = </w:t>
                        </w:r>
                        <w:r>
                          <w:rPr>
                            <w:sz w:val="28"/>
                          </w:rPr>
                          <w:t>267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 wp14:anchorId="59E19BCB" wp14:editId="3DCC75A6">
                <wp:simplePos x="0" y="0"/>
                <wp:positionH relativeFrom="column">
                  <wp:posOffset>2940050</wp:posOffset>
                </wp:positionH>
                <wp:positionV relativeFrom="paragraph">
                  <wp:posOffset>601345</wp:posOffset>
                </wp:positionV>
                <wp:extent cx="1236980" cy="112395"/>
                <wp:effectExtent l="0" t="0" r="20320" b="20955"/>
                <wp:wrapNone/>
                <wp:docPr id="5898" name="Gruppieren 5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2395"/>
                          <a:chOff x="0" y="0"/>
                          <a:chExt cx="1236997" cy="113008"/>
                        </a:xfrm>
                      </wpg:grpSpPr>
                      <wps:wsp>
                        <wps:cNvPr id="5899" name="Ellipse 5899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0" name="Ellipse 5900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1" name="Ellipse 5901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2" name="Ellipse 5902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3" name="Ellipse 5903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4" name="Ellipse 5904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5" name="Ellipse 5905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6" name="Ellipse 5906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7" name="Ellipse 5907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8" name="Ellipse 5908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9" name="Rechteck 5909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0" name="Rechteck 5910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6EB3EB" id="Gruppieren 5898" o:spid="_x0000_s1026" style="position:absolute;margin-left:231.5pt;margin-top:47.35pt;width:97.4pt;height:8.85pt;z-index:251816448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">
                <v:oval id="Ellipse 5899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" fillcolor="red" strokecolor="red">
                  <v:stroke joinstyle="miter"/>
                </v:oval>
                <v:oval id="Ellipse 5900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" fillcolor="red" strokecolor="red">
                  <v:stroke joinstyle="miter"/>
                </v:oval>
                <v:oval id="Ellipse 5901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" fillcolor="red" strokecolor="red">
                  <v:stroke joinstyle="miter"/>
                </v:oval>
                <v:oval id="Ellipse 5902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" fillcolor="red" strokecolor="red">
                  <v:stroke joinstyle="miter"/>
                </v:oval>
                <v:oval id="Ellipse 5903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" fillcolor="red" strokecolor="red">
                  <v:stroke joinstyle="miter"/>
                </v:oval>
                <v:oval id="Ellipse 5904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8OO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hJPmC95v4BOT8BQAA//8DAFBLAQItABQABgAIAAAAIQDb4fbL7gAAAIUBAAATAAAAAAAAAAAA&#10;AAAAAAAAAABbQ29udGVudF9UeXBlc10ueG1sUEsBAi0AFAAGAAgAAAAhAFr0LFu/AAAAFQEAAAsA&#10;AAAAAAAAAAAAAAAAHwEAAF9yZWxzLy5yZWxzUEsBAi0AFAAGAAgAAAAhACt3w47EAAAA3QAAAA8A&#10;AAAAAAAAAAAAAAAABwIAAGRycy9kb3ducmV2LnhtbFBLBQYAAAAAAwADALcAAAD4AgAAAAA=&#10;" fillcolor="red" strokecolor="red">
                  <v:stroke joinstyle="miter"/>
                </v:oval>
                <v:oval id="Ellipse 5905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" fillcolor="red" strokecolor="red">
                  <v:stroke joinstyle="miter"/>
                </v:oval>
                <v:oval id="Ellipse 5906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" fillcolor="red" strokecolor="red">
                  <v:stroke joinstyle="miter"/>
                </v:oval>
                <v:oval id="Ellipse 5907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35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" fillcolor="red" strokecolor="red">
                  <v:stroke joinstyle="miter"/>
                </v:oval>
                <v:oval id="Ellipse 5908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" fillcolor="red" strokecolor="red">
                  <v:stroke joinstyle="miter"/>
                </v:oval>
                <v:rect id="Rechteck 5909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" filled="f" strokecolor="#a5a5a5 [2092]"/>
                <v:rect id="Rechteck 5910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" filled="f" strokecolor="#a5a5a5 [2092]"/>
              </v:group>
            </w:pict>
          </mc:Fallback>
        </mc:AlternateContent>
      </w:r>
      <w:r w:rsidR="002D321C">
        <w:t>1</w:t>
      </w:r>
      <w:r w:rsidR="00850931">
        <w:t>.</w:t>
      </w:r>
    </w:p>
    <w:p w14:paraId="2C8A0D38" w14:textId="205224AA" w:rsidR="00E66CF7" w:rsidRPr="00E66CF7" w:rsidRDefault="00144249" w:rsidP="00E66CF7">
      <w:r>
        <w:rPr>
          <w:noProof/>
        </w:rPr>
        <mc:AlternateContent>
          <mc:Choice Requires="wpg">
            <w:drawing>
              <wp:anchor distT="0" distB="0" distL="114300" distR="114300" simplePos="0" relativeHeight="251812352" behindDoc="0" locked="0" layoutInCell="1" allowOverlap="1" wp14:anchorId="05F69C95" wp14:editId="1F45AE1A">
                <wp:simplePos x="0" y="0"/>
                <wp:positionH relativeFrom="column">
                  <wp:posOffset>2939415</wp:posOffset>
                </wp:positionH>
                <wp:positionV relativeFrom="paragraph">
                  <wp:posOffset>231029</wp:posOffset>
                </wp:positionV>
                <wp:extent cx="1236980" cy="112395"/>
                <wp:effectExtent l="0" t="0" r="20320" b="20955"/>
                <wp:wrapNone/>
                <wp:docPr id="5872" name="Gruppieren 5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2395"/>
                          <a:chOff x="0" y="0"/>
                          <a:chExt cx="1236997" cy="113008"/>
                        </a:xfrm>
                      </wpg:grpSpPr>
                      <wps:wsp>
                        <wps:cNvPr id="5873" name="Ellipse 5873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4" name="Ellipse 5874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5" name="Ellipse 5875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6" name="Ellipse 5876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7" name="Ellipse 5877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8" name="Ellipse 5878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9" name="Ellipse 5879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0" name="Ellipse 5880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1" name="Ellipse 5881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2" name="Ellipse 5882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3" name="Rechteck 5883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4" name="Rechteck 5884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C43BC" id="Gruppieren 5872" o:spid="_x0000_s1026" style="position:absolute;margin-left:231.45pt;margin-top:18.2pt;width:97.4pt;height:8.85pt;z-index:251812352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">
                <v:oval id="Ellipse 5873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" fillcolor="red" strokecolor="red">
                  <v:stroke joinstyle="miter"/>
                </v:oval>
                <v:oval id="Ellipse 5874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" fillcolor="red" strokecolor="red">
                  <v:stroke joinstyle="miter"/>
                </v:oval>
                <v:oval id="Ellipse 5875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" fillcolor="red" strokecolor="red">
                  <v:stroke joinstyle="miter"/>
                </v:oval>
                <v:oval id="Ellipse 5876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SC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vC3mKfy+iU9Arn8AAAD//wMAUEsBAi0AFAAGAAgAAAAhANvh9svuAAAAhQEAABMAAAAAAAAA&#10;AAAAAAAAAAAAAFtDb250ZW50X1R5cGVzXS54bWxQSwECLQAUAAYACAAAACEAWvQsW78AAAAVAQAA&#10;CwAAAAAAAAAAAAAAAAAfAQAAX3JlbHMvLnJlbHNQSwECLQAUAAYACAAAACEAmg6EgsYAAADdAAAA&#10;DwAAAAAAAAAAAAAAAAAHAgAAZHJzL2Rvd25yZXYueG1sUEsFBgAAAAADAAMAtwAAAPoCAAAAAA==&#10;" fillcolor="red" strokecolor="red">
                  <v:stroke joinstyle="miter"/>
                </v:oval>
                <v:oval id="Ellipse 5877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" fillcolor="red" strokecolor="red">
                  <v:stroke joinstyle="miter"/>
                </v:oval>
                <v:oval id="Ellipse 5878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" fillcolor="red" strokecolor="red">
                  <v:stroke joinstyle="miter"/>
                </v:oval>
                <v:oval id="Ellipse 5879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" fillcolor="red" strokecolor="red">
                  <v:stroke joinstyle="miter"/>
                </v:oval>
                <v:oval id="Ellipse 5880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" fillcolor="red" strokecolor="red">
                  <v:stroke joinstyle="miter"/>
                </v:oval>
                <v:oval id="Ellipse 5881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" fillcolor="red" strokecolor="red">
                  <v:stroke joinstyle="miter"/>
                </v:oval>
                <v:oval id="Ellipse 5882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" fillcolor="red" strokecolor="red">
                  <v:stroke joinstyle="miter"/>
                </v:oval>
                <v:rect id="Rechteck 5883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" filled="f" strokecolor="#a5a5a5 [2092]"/>
                <v:rect id="Rechteck 5884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" filled="f" strokecolor="#a5a5a5 [2092]"/>
              </v:group>
            </w:pict>
          </mc:Fallback>
        </mc:AlternateContent>
      </w:r>
    </w:p>
    <w:p w14:paraId="4729E114" w14:textId="4408D502" w:rsidR="00E66CF7" w:rsidRPr="00E66CF7" w:rsidRDefault="00144249" w:rsidP="00E66CF7">
      <w:r>
        <w:rPr>
          <w:noProof/>
        </w:rPr>
        <mc:AlternateContent>
          <mc:Choice Requires="wpg">
            <w:drawing>
              <wp:anchor distT="0" distB="0" distL="114300" distR="114300" simplePos="0" relativeHeight="251814400" behindDoc="0" locked="0" layoutInCell="1" allowOverlap="1" wp14:anchorId="592368FF" wp14:editId="4F34DE5B">
                <wp:simplePos x="0" y="0"/>
                <wp:positionH relativeFrom="column">
                  <wp:posOffset>2939415</wp:posOffset>
                </wp:positionH>
                <wp:positionV relativeFrom="paragraph">
                  <wp:posOffset>98949</wp:posOffset>
                </wp:positionV>
                <wp:extent cx="1236980" cy="112395"/>
                <wp:effectExtent l="0" t="0" r="20320" b="20955"/>
                <wp:wrapNone/>
                <wp:docPr id="5885" name="Gruppieren 5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6980" cy="112395"/>
                          <a:chOff x="0" y="0"/>
                          <a:chExt cx="1236997" cy="113008"/>
                        </a:xfrm>
                      </wpg:grpSpPr>
                      <wps:wsp>
                        <wps:cNvPr id="5886" name="Ellipse 5886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7" name="Ellipse 5887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8" name="Ellipse 5888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9" name="Ellipse 5889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0" name="Ellipse 5890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1" name="Ellipse 5891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2" name="Ellipse 5892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3" name="Ellipse 5893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4" name="Ellipse 5894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5" name="Ellipse 5895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6" name="Rechteck 5896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7" name="Rechteck 5897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0164F1" id="Gruppieren 5885" o:spid="_x0000_s1026" style="position:absolute;margin-left:231.45pt;margin-top:7.8pt;width:97.4pt;height:8.85pt;z-index:251814400;mso-height-relative:margin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">
                <v:oval id="Ellipse 5886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" fillcolor="red" strokecolor="red">
                  <v:stroke joinstyle="miter"/>
                </v:oval>
                <v:oval id="Ellipse 5887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" fillcolor="red" strokecolor="red">
                  <v:stroke joinstyle="miter"/>
                </v:oval>
                <v:oval id="Ellipse 5888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" fillcolor="red" strokecolor="red">
                  <v:stroke joinstyle="miter"/>
                </v:oval>
                <v:oval id="Ellipse 5889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" fillcolor="red" strokecolor="red">
                  <v:stroke joinstyle="miter"/>
                </v:oval>
                <v:oval id="Ellipse 5890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1+X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Xg6&#10;i/vjm/gE5OINAAD//wMAUEsBAi0AFAAGAAgAAAAhANvh9svuAAAAhQEAABMAAAAAAAAAAAAAAAAA&#10;AAAAAFtDb250ZW50X1R5cGVzXS54bWxQSwECLQAUAAYACAAAACEAWvQsW78AAAAVAQAACwAAAAAA&#10;AAAAAAAAAAAfAQAAX3JlbHMvLnJlbHNQSwECLQAUAAYACAAAACEAyqdfl8AAAADdAAAADwAAAAAA&#10;AAAAAAAAAAAHAgAAZHJzL2Rvd25yZXYueG1sUEsFBgAAAAADAAMAtwAAAPQCAAAAAA==&#10;" fillcolor="red" strokecolor="red">
                  <v:stroke joinstyle="miter"/>
                </v:oval>
                <v:oval id="Ellipse 5891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/oM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" fillcolor="red" strokecolor="red">
                  <v:stroke joinstyle="miter"/>
                </v:oval>
                <v:oval id="Ellipse 5892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R7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QxG4z683sQnIGdPAAAA//8DAFBLAQItABQABgAIAAAAIQDb4fbL7gAAAIUBAAATAAAAAAAAAAAA&#10;AAAAAAAAAABbQ29udGVudF9UeXBlc10ueG1sUEsBAi0AFAAGAAgAAAAhAFr0LFu/AAAAFQEAAAsA&#10;AAAAAAAAAAAAAAAAHwEAAF9yZWxzLy5yZWxzUEsBAi0AFAAGAAgAAAAhAFU5ZHvEAAAA3QAAAA8A&#10;AAAAAAAAAAAAAAAABwIAAGRycy9kb3ducmV2LnhtbFBLBQYAAAAAAwADALcAAAD4AgAAAAA=&#10;" fillcolor="red" strokecolor="red">
                  <v:stroke joinstyle="miter"/>
                </v:oval>
                <v:oval id="Ellipse 5893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" fillcolor="red" strokecolor="red">
                  <v:stroke joinstyle="miter"/>
                </v:oval>
                <v:oval id="Ellipse 5894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" fillcolor="red" strokecolor="red">
                  <v:stroke joinstyle="miter"/>
                </v:oval>
                <v:oval id="Ellipse 5895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PwP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oaj8RBeb+ITkLN/AAAA//8DAFBLAQItABQABgAIAAAAIQDb4fbL7gAAAIUBAAATAAAAAAAAAAAA&#10;AAAAAAAAAABbQ29udGVudF9UeXBlc10ueG1sUEsBAi0AFAAGAAgAAAAhAFr0LFu/AAAAFQEAAAsA&#10;AAAAAAAAAAAAAAAAHwEAAF9yZWxzLy5yZWxzUEsBAi0AFAAGAAgAAAAhANrQ/A/EAAAA3QAAAA8A&#10;AAAAAAAAAAAAAAAABwIAAGRycy9kb3ducmV2LnhtbFBLBQYAAAAAAwADALcAAAD4AgAAAAA=&#10;" fillcolor="red" strokecolor="red">
                  <v:stroke joinstyle="miter"/>
                </v:oval>
                <v:rect id="Rechteck 5896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" filled="f" strokecolor="#a5a5a5 [2092]"/>
                <v:rect id="Rechteck 5897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" filled="f" strokecolor="#a5a5a5 [2092]"/>
              </v:group>
            </w:pict>
          </mc:Fallback>
        </mc:AlternateContent>
      </w:r>
    </w:p>
    <w:p w14:paraId="2CAC9DE6" w14:textId="6BC4CD59" w:rsidR="00E66CF7" w:rsidRPr="00E66CF7" w:rsidRDefault="00144249" w:rsidP="00E66CF7"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E8DBECD" wp14:editId="3A432AC4">
                <wp:simplePos x="0" y="0"/>
                <wp:positionH relativeFrom="column">
                  <wp:posOffset>2967355</wp:posOffset>
                </wp:positionH>
                <wp:positionV relativeFrom="paragraph">
                  <wp:posOffset>94504</wp:posOffset>
                </wp:positionV>
                <wp:extent cx="846143" cy="112997"/>
                <wp:effectExtent l="0" t="0" r="11430" b="20955"/>
                <wp:wrapNone/>
                <wp:docPr id="2182" name="Gruppieren 21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846143" cy="112997"/>
                          <a:chOff x="0" y="0"/>
                          <a:chExt cx="1081228" cy="153670"/>
                        </a:xfrm>
                      </wpg:grpSpPr>
                      <wps:wsp>
                        <wps:cNvPr id="2183" name="Ellipse 2183"/>
                        <wps:cNvSpPr/>
                        <wps:spPr>
                          <a:xfrm>
                            <a:off x="821903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4" name="Ellipse 2184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5" name="Ellipse 2185"/>
                        <wps:cNvSpPr/>
                        <wps:spPr>
                          <a:xfrm>
                            <a:off x="975183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6" name="Ellipse 2186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9" name="Ellipse 2189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0" name="Ellipse 2190"/>
                        <wps:cNvSpPr/>
                        <wps:spPr>
                          <a:xfrm>
                            <a:off x="66069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2" name="Ellipse 2192"/>
                        <wps:cNvSpPr/>
                        <wps:spPr>
                          <a:xfrm>
                            <a:off x="50212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Rechteck 2194"/>
                        <wps:cNvSpPr/>
                        <wps:spPr>
                          <a:xfrm>
                            <a:off x="0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7E34D4" id="Gruppieren 2182" o:spid="_x0000_s1026" style="position:absolute;margin-left:233.65pt;margin-top:7.45pt;width:66.65pt;height:8.9pt;z-index:251618816" coordsize="10812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">
                <o:lock v:ext="edit" aspectratio="t"/>
                <v:oval id="Ellipse 2183" o:spid="_x0000_s1027" style="position:absolute;left:8219;top:264;width:1060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" fillcolor="red" strokecolor="red">
                  <v:stroke joinstyle="miter"/>
                </v:oval>
                <v:oval id="Ellipse 2184" o:spid="_x0000_s1028" style="position:absolute;left:3462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" fillcolor="red" strokecolor="red">
                  <v:stroke joinstyle="miter"/>
                </v:oval>
                <v:oval id="Ellipse 2185" o:spid="_x0000_s1029" style="position:absolute;left:9751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" fillcolor="red" strokecolor="red">
                  <v:stroke joinstyle="miter"/>
                </v:oval>
                <v:oval id="Ellipse 2186" o:spid="_x0000_s1030" style="position:absolute;left:369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" fillcolor="red" strokecolor="red">
                  <v:stroke joinstyle="miter"/>
                </v:oval>
                <v:oval id="Ellipse 2189" o:spid="_x0000_s1031" style="position:absolute;left:1876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" fillcolor="red" strokecolor="red">
                  <v:stroke joinstyle="miter"/>
                </v:oval>
                <v:oval id="Ellipse 2190" o:spid="_x0000_s1032" style="position:absolute;left:6606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" fillcolor="red" strokecolor="red">
                  <v:stroke joinstyle="miter"/>
                </v:oval>
                <v:oval id="Ellipse 2192" o:spid="_x0000_s1033" style="position:absolute;left:5021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" fillcolor="red" strokecolor="red">
                  <v:stroke joinstyle="miter"/>
                </v:oval>
                <v:rect id="Rechteck 2194" o:spid="_x0000_s1034" style="position:absolute;width:791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" filled="f" strokecolor="#a5a5a5 [2092]"/>
              </v:group>
            </w:pict>
          </mc:Fallback>
        </mc:AlternateContent>
      </w:r>
    </w:p>
    <w:p w14:paraId="3189C098" w14:textId="531825A4" w:rsidR="008E1AC5" w:rsidRPr="00260CF7" w:rsidRDefault="008E1AC5" w:rsidP="005850FB">
      <w:pPr>
        <w:pStyle w:val="berschrift1"/>
        <w:rPr>
          <w:sz w:val="20"/>
        </w:rPr>
      </w:pPr>
    </w:p>
    <w:p w14:paraId="25E85BB4" w14:textId="58584E8A" w:rsidR="00E66CF7" w:rsidRDefault="00260CF7" w:rsidP="005850FB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3249478" wp14:editId="427F6AF2">
                <wp:simplePos x="0" y="0"/>
                <wp:positionH relativeFrom="column">
                  <wp:posOffset>4817110</wp:posOffset>
                </wp:positionH>
                <wp:positionV relativeFrom="paragraph">
                  <wp:posOffset>90170</wp:posOffset>
                </wp:positionV>
                <wp:extent cx="1601470" cy="1095375"/>
                <wp:effectExtent l="0" t="0" r="36830" b="28575"/>
                <wp:wrapNone/>
                <wp:docPr id="948" name="Gruppieren 9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1095375"/>
                          <a:chOff x="0" y="-24651"/>
                          <a:chExt cx="1862455" cy="1274946"/>
                        </a:xfrm>
                      </wpg:grpSpPr>
                      <wps:wsp>
                        <wps:cNvPr id="94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1109" y="-24651"/>
                            <a:ext cx="502401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A1C83" w14:textId="77777777" w:rsidR="005850FB" w:rsidRPr="00F46AC2" w:rsidRDefault="005850FB" w:rsidP="005850FB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950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757" y="289313"/>
                            <a:ext cx="3312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769E74" w14:textId="77777777" w:rsidR="005850FB" w:rsidRPr="00F46AC2" w:rsidRDefault="005850FB" w:rsidP="005850FB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  <w:p w14:paraId="42A99B29" w14:textId="77777777" w:rsidR="005850FB" w:rsidRPr="00F46AC2" w:rsidRDefault="005850FB" w:rsidP="005850FB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951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090" y="596389"/>
                            <a:ext cx="1980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D865E5" w14:textId="77777777" w:rsidR="005850FB" w:rsidRPr="00F46AC2" w:rsidRDefault="005850FB" w:rsidP="005850FB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952" name="Gerader Verbinder 952"/>
                        <wps:cNvCnPr/>
                        <wps:spPr>
                          <a:xfrm>
                            <a:off x="0" y="1236325"/>
                            <a:ext cx="1862455" cy="139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49478" id="Gruppieren 948" o:spid="_x0000_s1032" style="position:absolute;margin-left:379.3pt;margin-top:7.1pt;width:126.1pt;height:86.25pt;z-index:251658752" coordorigin=",-246" coordsize="18624,12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">
                <v:shape id="Textfeld 2" o:spid="_x0000_s1033" type="#_x0000_t202" style="position:absolute;left:13111;top:-246;width:5024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">
                  <v:textbox inset="0,0,.5mm,0">
                    <w:txbxContent>
                      <w:p w14:paraId="29BA1C83" w14:textId="77777777" w:rsidR="005850FB" w:rsidRPr="00F46AC2" w:rsidRDefault="005850FB" w:rsidP="005850FB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34" type="#_x0000_t202" style="position:absolute;left:14707;top:2893;width:3312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">
                  <v:textbox inset="0,0,.5mm,0">
                    <w:txbxContent>
                      <w:p w14:paraId="55769E74" w14:textId="77777777" w:rsidR="005850FB" w:rsidRPr="00F46AC2" w:rsidRDefault="005850FB" w:rsidP="005850FB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  <w:p w14:paraId="42A99B29" w14:textId="77777777" w:rsidR="005850FB" w:rsidRPr="00F46AC2" w:rsidRDefault="005850FB" w:rsidP="005850FB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35" type="#_x0000_t202" style="position:absolute;left:16120;top:5963;width:1980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">
                  <v:textbox inset="0,0,.5mm,0">
                    <w:txbxContent>
                      <w:p w14:paraId="77D865E5" w14:textId="77777777" w:rsidR="005850FB" w:rsidRPr="00F46AC2" w:rsidRDefault="005850FB" w:rsidP="005850FB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Gerader Verbinder 952" o:spid="_x0000_s1036" style="position:absolute;visibility:visible;mso-wrap-style:square" from="0,12363" to="18624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760" behindDoc="0" locked="0" layoutInCell="1" allowOverlap="1" wp14:anchorId="0244260F" wp14:editId="42FEC2AE">
                <wp:simplePos x="0" y="0"/>
                <wp:positionH relativeFrom="column">
                  <wp:posOffset>4684395</wp:posOffset>
                </wp:positionH>
                <wp:positionV relativeFrom="paragraph">
                  <wp:posOffset>68580</wp:posOffset>
                </wp:positionV>
                <wp:extent cx="1043305" cy="94615"/>
                <wp:effectExtent l="0" t="0" r="23495" b="19685"/>
                <wp:wrapNone/>
                <wp:docPr id="6430" name="Gruppieren 6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94615"/>
                          <a:chOff x="0" y="0"/>
                          <a:chExt cx="1236997" cy="113008"/>
                        </a:xfrm>
                      </wpg:grpSpPr>
                      <wps:wsp>
                        <wps:cNvPr id="6431" name="Ellipse 6431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2" name="Ellipse 6432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3" name="Ellipse 6433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4" name="Ellipse 6434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5" name="Ellipse 6435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6" name="Ellipse 6436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7" name="Ellipse 6437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8" name="Ellipse 6438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9" name="Ellipse 6439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0" name="Ellipse 6440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1" name="Rechteck 6441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2" name="Rechteck 6442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F6EC75" id="Gruppieren 6430" o:spid="_x0000_s1026" style="position:absolute;margin-left:368.85pt;margin-top:5.4pt;width:82.15pt;height:7.45pt;z-index:251829760;mso-width-relative:margin;mso-height-relative:margin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">
                <v:oval id="Ellipse 6431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i0N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" fillcolor="red" strokecolor="red">
                  <v:stroke joinstyle="miter"/>
                </v:oval>
                <v:oval id="Ellipse 6432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LN6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A0HPTh9SY+ATl7AgAA//8DAFBLAQItABQABgAIAAAAIQDb4fbL7gAAAIUBAAATAAAAAAAAAAAA&#10;AAAAAAAAAABbQ29udGVudF9UeXBlc10ueG1sUEsBAi0AFAAGAAgAAAAhAFr0LFu/AAAAFQEAAAsA&#10;AAAAAAAAAAAAAAAAHwEAAF9yZWxzLy5yZWxzUEsBAi0AFAAGAAgAAAAhACeks3rEAAAA3QAAAA8A&#10;AAAAAAAAAAAAAAAABwIAAGRycy9kb3ducmV2LnhtbFBLBQYAAAAAAwADALcAAAD4AgAAAAA=&#10;" fillcolor="red" strokecolor="red">
                  <v:stroke joinstyle="miter"/>
                </v:oval>
                <v:oval id="Ellipse 6433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Bbh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aOf4RBeb+ITkLN/AAAA//8DAFBLAQItABQABgAIAAAAIQDb4fbL7gAAAIUBAAATAAAAAAAAAAAA&#10;AAAAAAAAAABbQ29udGVudF9UeXBlc10ueG1sUEsBAi0AFAAGAAgAAAAhAFr0LFu/AAAAFQEAAAsA&#10;AAAAAAAAAAAAAAAAHwEAAF9yZWxzLy5yZWxzUEsBAi0AFAAGAAgAAAAhAEjoFuHEAAAA3QAAAA8A&#10;AAAAAAAAAAAAAAAABwIAAGRycy9kb3ducmV2LnhtbFBLBQYAAAAAAwADALcAAAD4AgAAAAA=&#10;" fillcolor="red" strokecolor="red">
                  <v:stroke joinstyle="miter"/>
                </v:oval>
                <v:oval id="Ellipse 6434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" fillcolor="red" strokecolor="red">
                  <v:stroke joinstyle="miter"/>
                </v:oval>
                <v:oval id="Ellipse 6435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SsO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s9fpG1zfxCcglxcAAAD//wMAUEsBAi0AFAAGAAgAAAAhANvh9svuAAAAhQEAABMAAAAAAAAA&#10;AAAAAAAAAAAAAFtDb250ZW50X1R5cGVzXS54bWxQSwECLQAUAAYACAAAACEAWvQsW78AAAAVAQAA&#10;CwAAAAAAAAAAAAAAAAAfAQAAX3JlbHMvLnJlbHNQSwECLQAUAAYACAAAACEAqE0rDsYAAADdAAAA&#10;DwAAAAAAAAAAAAAAAAAHAgAAZHJzL2Rvd25yZXYueG1sUEsFBgAAAAADAAMAtwAAAPoCAAAAAA==&#10;" fillcolor="red" strokecolor="red">
                  <v:stroke joinstyle="miter"/>
                </v:oval>
                <v:oval id="Ellipse 6436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" fillcolor="red" strokecolor="red">
                  <v:stroke joinstyle="miter"/>
                </v:oval>
                <v:oval id="Ellipse 6437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Di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HwezCCvzfxCcjZCwAA//8DAFBLAQItABQABgAIAAAAIQDb4fbL7gAAAIUBAAATAAAAAAAAAAAA&#10;AAAAAAAAAABbQ29udGVudF9UeXBlc10ueG1sUEsBAi0AFAAGAAgAAAAhAFr0LFu/AAAAFQEAAAsA&#10;AAAAAAAAAAAAAAAAHwEAAF9yZWxzLy5yZWxzUEsBAi0AFAAGAAgAAAAhADfTEOLEAAAA3QAAAA8A&#10;AAAAAAAAAAAAAAAABwIAAGRycy9kb3ducmV2LnhtbFBLBQYAAAAAAwADALcAAAD4AgAAAAA=&#10;" fillcolor="red" strokecolor="red">
                  <v:stroke joinstyle="miter"/>
                </v:oval>
                <v:oval id="Ellipse 6438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" fillcolor="red" strokecolor="red">
                  <v:stroke joinstyle="miter"/>
                </v:oval>
                <v:oval id="Ellipse 6439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CEL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HwezCGvzfxCcjZCwAA//8DAFBLAQItABQABgAIAAAAIQDb4fbL7gAAAIUBAAATAAAAAAAAAAAA&#10;AAAAAAAAAABbQ29udGVudF9UeXBlc10ueG1sUEsBAi0AFAAGAAgAAAAhAFr0LFu/AAAAFQEAAAsA&#10;AAAAAAAAAAAAAAAAHwEAAF9yZWxzLy5yZWxzUEsBAi0AFAAGAAgAAAAhACkAIQvEAAAA3QAAAA8A&#10;AAAAAAAAAAAAAAAABwIAAGRycy9kb3ducmV2LnhtbFBLBQYAAAAAAwADALcAAAD4AgAAAAA=&#10;" fillcolor="red" strokecolor="red">
                  <v:stroke joinstyle="miter"/>
                </v:oval>
                <v:oval id="Ellipse 6440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" fillcolor="red" strokecolor="red">
                  <v:stroke joinstyle="miter"/>
                </v:oval>
                <v:rect id="Rechteck 6441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" filled="f" strokecolor="#a5a5a5 [2092]"/>
                <v:rect id="Rechteck 6442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25F903D" wp14:editId="07DCF710">
                <wp:simplePos x="0" y="0"/>
                <wp:positionH relativeFrom="column">
                  <wp:posOffset>4913630</wp:posOffset>
                </wp:positionH>
                <wp:positionV relativeFrom="paragraph">
                  <wp:posOffset>311785</wp:posOffset>
                </wp:positionV>
                <wp:extent cx="69850" cy="64135"/>
                <wp:effectExtent l="0" t="0" r="25400" b="12065"/>
                <wp:wrapNone/>
                <wp:docPr id="2531" name="Ellipse 2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41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65658" id="Ellipse 2531" o:spid="_x0000_s1026" style="position:absolute;margin-left:386.9pt;margin-top:24.55pt;width:5.5pt;height:5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" fillcolor="red" strokecolor="red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9A9FB23" wp14:editId="53F8B8F8">
                <wp:simplePos x="0" y="0"/>
                <wp:positionH relativeFrom="column">
                  <wp:posOffset>4709160</wp:posOffset>
                </wp:positionH>
                <wp:positionV relativeFrom="paragraph">
                  <wp:posOffset>311785</wp:posOffset>
                </wp:positionV>
                <wp:extent cx="69850" cy="64135"/>
                <wp:effectExtent l="0" t="0" r="25400" b="12065"/>
                <wp:wrapNone/>
                <wp:docPr id="2533" name="Ellipse 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41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5CC53" id="Ellipse 2533" o:spid="_x0000_s1026" style="position:absolute;margin-left:370.8pt;margin-top:24.55pt;width:5.5pt;height:5.0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" fillcolor="red" strokecolor="red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8EAA36E" wp14:editId="1A874F45">
                <wp:simplePos x="0" y="0"/>
                <wp:positionH relativeFrom="column">
                  <wp:posOffset>4805045</wp:posOffset>
                </wp:positionH>
                <wp:positionV relativeFrom="paragraph">
                  <wp:posOffset>311785</wp:posOffset>
                </wp:positionV>
                <wp:extent cx="69850" cy="64135"/>
                <wp:effectExtent l="0" t="0" r="25400" b="12065"/>
                <wp:wrapNone/>
                <wp:docPr id="2536" name="Ellipse 2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41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EC8C54" id="Ellipse 2536" o:spid="_x0000_s1026" style="position:absolute;margin-left:378.35pt;margin-top:24.55pt;width:5.5pt;height:5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" fillcolor="red" strokecolor="red">
                <v:stroke joinstyle="miter"/>
              </v:oval>
            </w:pict>
          </mc:Fallback>
        </mc:AlternateContent>
      </w:r>
      <w:r w:rsidRPr="00260CF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18496" behindDoc="0" locked="0" layoutInCell="1" allowOverlap="1" wp14:anchorId="7B2CF701" wp14:editId="5B3BA720">
                <wp:simplePos x="0" y="0"/>
                <wp:positionH relativeFrom="column">
                  <wp:posOffset>224155</wp:posOffset>
                </wp:positionH>
                <wp:positionV relativeFrom="paragraph">
                  <wp:posOffset>69215</wp:posOffset>
                </wp:positionV>
                <wp:extent cx="1043305" cy="1099820"/>
                <wp:effectExtent l="0" t="0" r="23495" b="24130"/>
                <wp:wrapNone/>
                <wp:docPr id="5911" name="Gruppieren 5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5912" name="Gruppieren 5912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913" name="Ellipse 591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4" name="Ellipse 591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5" name="Ellipse 591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6" name="Ellipse 591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7" name="Ellipse 591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8" name="Ellipse 591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19" name="Ellipse 591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1" name="Ellipse 432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2" name="Ellipse 432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3" name="Ellipse 432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4" name="Rechteck 432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5" name="Rechteck 432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26" name="Gruppieren 4326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4327" name="Ellipse 432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8" name="Ellipse 432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9" name="Ellipse 432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0" name="Ellipse 433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1" name="Ellipse 433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2" name="Ellipse 433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3" name="Ellipse 433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4" name="Ellipse 433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5" name="Ellipse 433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6" name="Ellipse 433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7" name="Rechteck 433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8" name="Rechteck 433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339" name="Gruppieren 4339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4340" name="Ellipse 434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1" name="Ellipse 434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2" name="Ellipse 434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3" name="Ellipse 434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4" name="Ellipse 434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5" name="Ellipse 434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6" name="Ellipse 434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7" name="Ellipse 434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8" name="Ellipse 434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9" name="Ellipse 434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0" name="Rechteck 435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51" name="Rechteck 435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20" name="Gruppieren 5920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5921" name="Ellipse 592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2" name="Ellipse 592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3" name="Ellipse 592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4" name="Ellipse 592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5" name="Ellipse 592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6" name="Ellipse 592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7" name="Ellipse 592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8" name="Ellipse 592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29" name="Ellipse 592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0" name="Ellipse 593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1" name="Rechteck 593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2" name="Rechteck 593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33" name="Gruppieren 5933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934" name="Ellipse 593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5" name="Ellipse 593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6" name="Ellipse 593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7" name="Ellipse 593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8" name="Ellipse 593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39" name="Ellipse 593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0" name="Ellipse 594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1" name="Ellipse 594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2" name="Ellipse 594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3" name="Ellipse 594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4" name="Rechteck 594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5" name="Rechteck 594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46" name="Gruppieren 5946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947" name="Ellipse 594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8" name="Ellipse 594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49" name="Ellipse 594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0" name="Ellipse 595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1" name="Ellipse 595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2" name="Ellipse 595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3" name="Ellipse 595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4" name="Ellipse 595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5" name="Ellipse 595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6" name="Ellipse 595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7" name="Rechteck 595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58" name="Rechteck 595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59" name="Gruppieren 5959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960" name="Ellipse 596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1" name="Ellipse 596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2" name="Ellipse 596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3" name="Ellipse 596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4" name="Ellipse 596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5" name="Ellipse 596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6" name="Ellipse 596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7" name="Ellipse 596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8" name="Ellipse 596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69" name="Ellipse 596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0" name="Rechteck 597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1" name="Rechteck 597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72" name="Gruppieren 5972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973" name="Ellipse 597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4" name="Ellipse 597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5" name="Ellipse 597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6" name="Ellipse 597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7" name="Ellipse 597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8" name="Ellipse 597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79" name="Ellipse 597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0" name="Ellipse 598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1" name="Ellipse 598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2" name="Ellipse 598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3" name="Rechteck 598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4" name="Rechteck 598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85" name="Gruppieren 5985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5986" name="Ellipse 598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7" name="Ellipse 598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8" name="Ellipse 598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89" name="Ellipse 598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0" name="Ellipse 599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1" name="Ellipse 599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2" name="Ellipse 599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3" name="Ellipse 599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4" name="Ellipse 599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5" name="Ellipse 599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6" name="Rechteck 599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97" name="Rechteck 599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998" name="Gruppieren 5998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5999" name="Ellipse 599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0" name="Ellipse 600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1" name="Ellipse 600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2" name="Ellipse 600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3" name="Ellipse 600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4" name="Ellipse 600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5" name="Ellipse 600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6" name="Ellipse 600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7" name="Ellipse 600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8" name="Ellipse 600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09" name="Rechteck 600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0" name="Rechteck 601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B7C025" id="Gruppieren 5911" o:spid="_x0000_s1026" style="position:absolute;margin-left:17.65pt;margin-top:5.45pt;width:82.15pt;height:86.6pt;z-index:251818496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">
                <v:group id="Gruppieren 5912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+52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">
                  <v:oval id="Ellipse 5913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" fillcolor="red" strokecolor="red">
                    <v:stroke joinstyle="miter"/>
                  </v:oval>
                  <v:oval id="Ellipse 5914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" fillcolor="red" strokecolor="red">
                    <v:stroke joinstyle="miter"/>
                  </v:oval>
                  <v:oval id="Ellipse 5915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vDI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obj/hBeb+ITkLN/AAAA//8DAFBLAQItABQABgAIAAAAIQDb4fbL7gAAAIUBAAATAAAAAAAAAAAA&#10;AAAAAAAAAABbQ29udGVudF9UeXBlc10ueG1sUEsBAi0AFAAGAAgAAAAhAFr0LFu/AAAAFQEAAAsA&#10;AAAAAAAAAAAAAAAAHwEAAF9yZWxzLy5yZWxzUEsBAi0AFAAGAAgAAAAhAMHi8MjEAAAA3QAAAA8A&#10;AAAAAAAAAAAAAAAABwIAAGRycy9kb3ducmV2LnhtbFBLBQYAAAAAAwADALcAAAD4AgAAAAA=&#10;" fillcolor="red" strokecolor="red">
                    <v:stroke joinstyle="miter"/>
                  </v:oval>
                  <v:oval id="Ellipse 5916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G6/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Xg2nMD7TXwCcvkCAAD//wMAUEsBAi0AFAAGAAgAAAAhANvh9svuAAAAhQEAABMAAAAAAAAAAAAA&#10;AAAAAAAAAFtDb250ZW50X1R5cGVzXS54bWxQSwECLQAUAAYACAAAACEAWvQsW78AAAAVAQAACwAA&#10;AAAAAAAAAAAAAAAfAQAAX3JlbHMvLnJlbHNQSwECLQAUAAYACAAAACEAMTBuv8MAAADdAAAADwAA&#10;AAAAAAAAAAAAAAAHAgAAZHJzL2Rvd25yZXYueG1sUEsFBgAAAAADAAMAtwAAAPcCAAAAAA==&#10;" fillcolor="red" strokecolor="red">
                    <v:stroke joinstyle="miter"/>
                  </v:oval>
                  <v:oval id="Ellipse 5917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sk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+evsBf7fxCcgiz8AAAD//wMAUEsBAi0AFAAGAAgAAAAhANvh9svuAAAAhQEAABMAAAAAAAAA&#10;AAAAAAAAAAAAAFtDb250ZW50X1R5cGVzXS54bWxQSwECLQAUAAYACAAAACEAWvQsW78AAAAVAQAA&#10;CwAAAAAAAAAAAAAAAAAfAQAAX3JlbHMvLnJlbHNQSwECLQAUAAYACAAAACEAXnzLJMYAAADdAAAA&#10;DwAAAAAAAAAAAAAAAAAHAgAAZHJzL2Rvd25yZXYueG1sUEsFBgAAAAADAAMAtwAAAPoCAAAAAA==&#10;" fillcolor="red" strokecolor="red">
                    <v:stroke joinstyle="miter"/>
                  </v:oval>
                  <v:oval id="Ellipse 5918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19W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Wg6&#10;iHPjm/gE5PwNAAD//wMAUEsBAi0AFAAGAAgAAAAhANvh9svuAAAAhQEAABMAAAAAAAAAAAAAAAAA&#10;AAAAAFtDb250ZW50X1R5cGVzXS54bWxQSwECLQAUAAYACAAAACEAWvQsW78AAAAVAQAACwAAAAAA&#10;AAAAAAAAAAAfAQAAX3JlbHMvLnJlbHNQSwECLQAUAAYACAAAACEAL+NfVsAAAADdAAAADwAAAAAA&#10;AAAAAAAAAAAHAgAAZHJzL2Rvd25yZXYueG1sUEsFBgAAAAADAAMAtwAAAPQCAAAAAA==&#10;" fillcolor="red" strokecolor="red">
                    <v:stroke joinstyle="miter"/>
                  </v:oval>
                  <v:oval id="Ellipse 5919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/rN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" fillcolor="red" strokecolor="red">
                    <v:stroke joinstyle="miter"/>
                  </v:oval>
                  <v:oval id="Ellipse 4321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" fillcolor="red" strokecolor="red">
                    <v:stroke joinstyle="miter"/>
                  </v:oval>
                  <v:oval id="Ellipse 4322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" fillcolor="red" strokecolor="red">
                    <v:stroke joinstyle="miter"/>
                  </v:oval>
                  <v:oval id="Ellipse 4323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vx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T/DwRBeb+ITkLN/AAAA//8DAFBLAQItABQABgAIAAAAIQDb4fbL7gAAAIUBAAATAAAAAAAAAAAA&#10;AAAAAAAAAABbQ29udGVudF9UeXBlc10ueG1sUEsBAi0AFAAGAAgAAAAhAFr0LFu/AAAAFQEAAAsA&#10;AAAAAAAAAAAAAAAAHwEAAF9yZWxzLy5yZWxzUEsBAi0AFAAGAAgAAAAhAJwqy/HEAAAA3QAAAA8A&#10;AAAAAAAAAAAAAAAABwIAAGRycy9kb3ducmV2LnhtbFBLBQYAAAAAAwADALcAAAD4AgAAAAA=&#10;" fillcolor="red" strokecolor="red">
                    <v:stroke joinstyle="miter"/>
                  </v:oval>
                  <v:rect id="Rechteck 4324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" filled="f" strokecolor="#a5a5a5 [2092]"/>
                  <v:rect id="Rechteck 4325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" filled="f" strokecolor="#a5a5a5 [2092]"/>
                </v:group>
                <v:group id="Gruppieren 4326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oval id="Ellipse 4327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3y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h12AM7zfxCcj5CwAA//8DAFBLAQItABQABgAIAAAAIQDb4fbL7gAAAIUBAAATAAAAAAAAAAAA&#10;AAAAAAAAAABbQ29udGVudF9UeXBlc10ueG1sUEsBAi0AFAAGAAgAAAAhAFr0LFu/AAAAFQEAAAsA&#10;AAAAAAAAAAAAAAAAHwEAAF9yZWxzLy5yZWxzUEsBAi0AFAAGAAgAAAAhAOMRzfLEAAAA3QAAAA8A&#10;AAAAAAAAAAAAAAAABwIAAGRycy9kb3ducmV2LnhtbFBLBQYAAAAAAwADALcAAAD4AgAAAAA=&#10;" fillcolor="red" strokecolor="red">
                    <v:stroke joinstyle="miter"/>
                  </v:oval>
                  <v:oval id="Ellipse 4328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" fillcolor="red" strokecolor="red">
                    <v:stroke joinstyle="miter"/>
                  </v:oval>
                  <v:oval id="Ellipse 4329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" fillcolor="red" strokecolor="red">
                    <v:stroke joinstyle="miter"/>
                  </v:oval>
                  <v:oval id="Ellipse 4330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" fillcolor="red" strokecolor="red">
                    <v:stroke joinstyle="miter"/>
                  </v:oval>
                  <v:oval id="Ellipse 4331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WbA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T/DYR9eb+ITkLN/AAAA//8DAFBLAQItABQABgAIAAAAIQDb4fbL7gAAAIUBAAATAAAAAAAAAAAA&#10;AAAAAAAAAABbQ29udGVudF9UeXBlc10ueG1sUEsBAi0AFAAGAAgAAAAhAFr0LFu/AAAAFQEAAAsA&#10;AAAAAAAAAAAAAAAAHwEAAF9yZWxzLy5yZWxzUEsBAi0AFAAGAAgAAAAhAIZtZsDEAAAA3QAAAA8A&#10;AAAAAAAAAAAAAAAABwIAAGRycy9kb3ducmV2LnhtbFBLBQYAAAAAAwADALcAAAD4AgAAAAA=&#10;" fillcolor="red" strokecolor="red">
                    <v:stroke joinstyle="miter"/>
                  </v:oval>
                  <v:oval id="Ellipse 4332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/i3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T/D4QBeb+ITkLN/AAAA//8DAFBLAQItABQABgAIAAAAIQDb4fbL7gAAAIUBAAATAAAAAAAAAAAA&#10;AAAAAAAAAABbQ29udGVudF9UeXBlc10ueG1sUEsBAi0AFAAGAAgAAAAhAFr0LFu/AAAAFQEAAAsA&#10;AAAAAAAAAAAAAAAAHwEAAF9yZWxzLy5yZWxzUEsBAi0AFAAGAAgAAAAhAHa/+LfEAAAA3QAAAA8A&#10;AAAAAAAAAAAAAAAABwIAAGRycy9kb3ducmV2LnhtbFBLBQYAAAAAAwADALcAAAD4AgAAAAA=&#10;" fillcolor="red" strokecolor="red">
                    <v:stroke joinstyle="miter"/>
                  </v:oval>
                  <v:oval id="Ellipse 4333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" fillcolor="red" strokecolor="red">
                    <v:stroke joinstyle="miter"/>
                  </v:oval>
                  <v:oval id="Ellipse 4334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" fillcolor="red" strokecolor="red">
                    <v:stroke joinstyle="miter"/>
                  </v:oval>
                  <v:oval id="Ellipse 4335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" fillcolor="red" strokecolor="red">
                    <v:stroke joinstyle="miter"/>
                  </v:oval>
                  <v:oval id="Ellipse 4336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60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T/D4Qheb+ITkLN/AAAA//8DAFBLAQItABQABgAIAAAAIQDb4fbL7gAAAIUBAAATAAAAAAAAAAAA&#10;AAAAAAAAAABbQ29udGVudF9UeXBlc10ueG1sUEsBAi0AFAAGAAgAAAAhAFr0LFu/AAAAFQEAAAsA&#10;AAAAAAAAAAAAAAAAHwEAAF9yZWxzLy5yZWxzUEsBAi0AFAAGAAgAAAAhAAmE/rTEAAAA3QAAAA8A&#10;AAAAAAAAAAAAAAAABwIAAGRycy9kb3ducmV2LnhtbFBLBQYAAAAAAwADALcAAAD4AgAAAAA=&#10;" fillcolor="red" strokecolor="red">
                    <v:stroke joinstyle="miter"/>
                  </v:oval>
                  <v:rect id="Rechteck 4337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" filled="f" strokecolor="#a5a5a5 [2092]"/>
                  <v:rect id="Rechteck 4338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" filled="f" strokecolor="#a5a5a5 [2092]"/>
                </v:group>
                <v:group id="Gruppieren 4339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oval id="Ellipse 4340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" fillcolor="red" strokecolor="red">
                    <v:stroke joinstyle="miter"/>
                  </v:oval>
                  <v:oval id="Ellipse 4341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" fillcolor="red" strokecolor="red">
                    <v:stroke joinstyle="miter"/>
                  </v:oval>
                  <v:oval id="Ellipse 4342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" fillcolor="red" strokecolor="red">
                    <v:stroke joinstyle="miter"/>
                  </v:oval>
                  <v:oval id="Ellipse 4343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" fillcolor="red" strokecolor="red">
                    <v:stroke joinstyle="miter"/>
                  </v:oval>
                  <v:oval id="Ellipse 4344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" fillcolor="red" strokecolor="red">
                    <v:stroke joinstyle="miter"/>
                  </v:oval>
                  <v:oval id="Ellipse 4345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" fillcolor="red" strokecolor="red">
                    <v:stroke joinstyle="miter"/>
                  </v:oval>
                  <v:oval id="Ellipse 4346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" fillcolor="red" strokecolor="red">
                    <v:stroke joinstyle="miter"/>
                  </v:oval>
                  <v:oval id="Ellipse 4347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" fillcolor="red" strokecolor="red">
                    <v:stroke joinstyle="miter"/>
                  </v:oval>
                  <v:oval id="Ellipse 4348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" fillcolor="red" strokecolor="red">
                    <v:stroke joinstyle="miter"/>
                  </v:oval>
                  <v:oval id="Ellipse 4349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" fillcolor="red" strokecolor="red">
                    <v:stroke joinstyle="miter"/>
                  </v:oval>
                  <v:rect id="Rechteck 4350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" filled="f" strokecolor="#a5a5a5 [2092]"/>
                  <v:rect id="Rechteck 4351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" filled="f" strokecolor="#a5a5a5 [2092]"/>
                </v:group>
                <v:group id="Gruppieren 5920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R8n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aRvi7A/vAlPQG5+AQAA//8DAFBLAQItABQABgAIAAAAIQDb4fbL7gAAAIUBAAATAAAAAAAAAAAA&#10;AAAAAAAAAABbQ29udGVudF9UeXBlc10ueG1sUEsBAi0AFAAGAAgAAAAhAFr0LFu/AAAAFQEAAAsA&#10;AAAAAAAAAAAAAAAAHwEAAF9yZWxzLy5yZWxzUEsBAi0AFAAGAAgAAAAhAAe1HyfEAAAA3QAAAA8A&#10;AAAAAAAAAAAAAAAABwIAAGRycy9kb3ducmV2LnhtbFBLBQYAAAAAAwADALcAAAD4AgAAAAA=&#10;">
                  <v:oval id="Ellipse 5921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" fillcolor="red" strokecolor="red">
                    <v:stroke joinstyle="miter"/>
                  </v:oval>
                  <v:oval id="Ellipse 5922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" fillcolor="red" strokecolor="red">
                    <v:stroke joinstyle="miter"/>
                  </v:oval>
                  <v:oval id="Ellipse 5923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" fillcolor="red" strokecolor="red">
                    <v:stroke joinstyle="miter"/>
                  </v:oval>
                  <v:oval id="Ellipse 5924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p/u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hZPAF7zfxCcj5CwAA//8DAFBLAQItABQABgAIAAAAIQDb4fbL7gAAAIUBAAATAAAAAAAAAAAA&#10;AAAAAAAAAABbQ29udGVudF9UeXBlc10ueG1sUEsBAi0AFAAGAAgAAAAhAFr0LFu/AAAAFQEAAAsA&#10;AAAAAAAAAAAAAAAAHwEAAF9yZWxzLy5yZWxzUEsBAi0AFAAGAAgAAAAhAGDCn+7EAAAA3QAAAA8A&#10;AAAAAAAAAAAAAAAABwIAAGRycy9kb3ducmV2LnhtbFBLBQYAAAAAAwADALcAAAD4AgAAAAA=&#10;" fillcolor="red" strokecolor="red">
                    <v:stroke joinstyle="miter"/>
                  </v:oval>
                  <v:oval id="Ellipse 5925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jp1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objwRBeb+ITkLN/AAAA//8DAFBLAQItABQABgAIAAAAIQDb4fbL7gAAAIUBAAATAAAAAAAAAAAA&#10;AAAAAAAAAABbQ29udGVudF9UeXBlc10ueG1sUEsBAi0AFAAGAAgAAAAhAFr0LFu/AAAAFQEAAAsA&#10;AAAAAAAAAAAAAAAAHwEAAF9yZWxzLy5yZWxzUEsBAi0AFAAGAAgAAAAhAA+OOnXEAAAA3QAAAA8A&#10;AAAAAAAAAAAAAAAABwIAAGRycy9kb3ducmV2LnhtbFBLBQYAAAAAAwADALcAAAD4AgAAAAA=&#10;" fillcolor="red" strokecolor="red">
                    <v:stroke joinstyle="miter"/>
                  </v:oval>
                  <v:oval id="Ellipse 5926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QC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TN/TGVzfxCcgVxcAAAD//wMAUEsBAi0AFAAGAAgAAAAhANvh9svuAAAAhQEAABMAAAAAAAAA&#10;AAAAAAAAAAAAAFtDb250ZW50X1R5cGVzXS54bWxQSwECLQAUAAYACAAAACEAWvQsW78AAAAVAQAA&#10;CwAAAAAAAAAAAAAAAAAfAQAAX3JlbHMvLnJlbHNQSwECLQAUAAYACAAAACEA/1ykAsYAAADdAAAA&#10;DwAAAAAAAAAAAAAAAAAHAgAAZHJzL2Rvd25yZXYueG1sUEsFBgAAAAADAAMAtwAAAPoCAAAAAA==&#10;" fillcolor="red" strokecolor="red">
                    <v:stroke joinstyle="miter"/>
                  </v:oval>
                  <v:oval id="Ellipse 5927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GZ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" fillcolor="red" strokecolor="red">
                    <v:stroke joinstyle="miter"/>
                  </v:oval>
                  <v:oval id="Ellipse 5928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5Xr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Wg6&#10;jHPjm/gE5PwNAAD//wMAUEsBAi0AFAAGAAgAAAAhANvh9svuAAAAhQEAABMAAAAAAAAAAAAAAAAA&#10;AAAAAFtDb250ZW50X1R5cGVzXS54bWxQSwECLQAUAAYACAAAACEAWvQsW78AAAAVAQAACwAAAAAA&#10;AAAAAAAAAAAfAQAAX3JlbHMvLnJlbHNQSwECLQAUAAYACAAAACEA4Y+V68AAAADdAAAADwAAAAAA&#10;AAAAAAAAAAAHAgAAZHJzL2Rvd25yZXYueG1sUEsFBgAAAAADAAMAtwAAAPQCAAAAAA==&#10;" fillcolor="red" strokecolor="red">
                    <v:stroke joinstyle="miter"/>
                  </v:oval>
                  <v:oval id="Ellipse 5929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zBw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QzG/TG83sQnIGdPAAAA//8DAFBLAQItABQABgAIAAAAIQDb4fbL7gAAAIUBAAATAAAAAAAAAAAA&#10;AAAAAAAAAABbQ29udGVudF9UeXBlc10ueG1sUEsBAi0AFAAGAAgAAAAhAFr0LFu/AAAAFQEAAAsA&#10;AAAAAAAAAAAAAAAAHwEAAF9yZWxzLy5yZWxzUEsBAi0AFAAGAAgAAAAhAI7DMHDEAAAA3QAAAA8A&#10;AAAAAAAAAAAAAAAABwIAAGRycy9kb3ducmV2LnhtbFBLBQYAAAAAAwADALcAAAD4AgAAAAA=&#10;" fillcolor="red" strokecolor="red">
                    <v:stroke joinstyle="miter"/>
                  </v:oval>
                  <v:oval id="Ellipse 5930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" fillcolor="red" strokecolor="red">
                    <v:stroke joinstyle="miter"/>
                  </v:oval>
                  <v:rect id="Rechteck 5931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" filled="f" strokecolor="#a5a5a5 [2092]"/>
                  <v:rect id="Rechteck 5932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" filled="f" strokecolor="#a5a5a5 [2092]"/>
                </v:group>
                <v:group id="Gruppieren 5933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heN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M6SBP7ehCcgl78AAAD//wMAUEsBAi0AFAAGAAgAAAAhANvh9svuAAAAhQEAABMAAAAAAAAA&#10;AAAAAAAAAAAAAFtDb250ZW50X1R5cGVzXS54bWxQSwECLQAUAAYACAAAACEAWvQsW78AAAAVAQAA&#10;CwAAAAAAAAAAAAAAAAAfAQAAX3JlbHMvLnJlbHNQSwECLQAUAAYACAAAACEAcr4XjcYAAADdAAAA&#10;DwAAAAAAAAAAAAAAAAAHAgAAZHJzL2Rvd25yZXYueG1sUEsFBgAAAAADAAMAtwAAAPoCAAAAAA==&#10;">
                  <v:oval id="Ellipse 5934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" fillcolor="red" strokecolor="red">
                    <v:stroke joinstyle="miter"/>
                  </v:oval>
                  <v:oval id="Ellipse 5935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" fillcolor="red" strokecolor="red">
                    <v:stroke joinstyle="miter"/>
                  </v:oval>
                  <v:oval id="Ellipse 5936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TLf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H3eDCEvzfxCcjZCwAA//8DAFBLAQItABQABgAIAAAAIQDb4fbL7gAAAIUBAAATAAAAAAAAAAAA&#10;AAAAAAAAAABbQ29udGVudF9UeXBlc10ueG1sUEsBAi0AFAAGAAgAAAAhAFr0LFu/AAAAFQEAAAsA&#10;AAAAAAAAAAAAAAAAHwEAAF9yZWxzLy5yZWxzUEsBAi0AFAAGAAgAAAAhAHqFMt/EAAAA3QAAAA8A&#10;AAAAAAAAAAAAAAAABwIAAGRycy9kb3ducmV2LnhtbFBLBQYAAAAAAwADALcAAAD4AgAAAAA=&#10;" fillcolor="red" strokecolor="red">
                    <v:stroke joinstyle="miter"/>
                  </v:oval>
                  <v:oval id="Ellipse 5937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dE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" fillcolor="red" strokecolor="red">
                    <v:stroke joinstyle="miter"/>
                  </v:oval>
                  <v:oval id="Ellipse 5938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" fillcolor="red" strokecolor="red">
                    <v:stroke joinstyle="miter"/>
                  </v:oval>
                  <v:oval id="Ellipse 5939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" fillcolor="red" strokecolor="red">
                    <v:stroke joinstyle="miter"/>
                  </v:oval>
                  <v:oval id="Ellipse 5940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" fillcolor="red" strokecolor="red">
                    <v:stroke joinstyle="miter"/>
                  </v:oval>
                  <v:oval id="Ellipse 5941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" fillcolor="red" strokecolor="red">
                    <v:stroke joinstyle="miter"/>
                  </v:oval>
                  <v:oval id="Ellipse 5942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Eeh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h5GsA7zfxCcj5CwAA//8DAFBLAQItABQABgAIAAAAIQDb4fbL7gAAAIUBAAATAAAAAAAAAAAA&#10;AAAAAAAAAABbQ29udGVudF9UeXBlc10ueG1sUEsBAi0AFAAGAAgAAAAhAFr0LFu/AAAAFQEAAAsA&#10;AAAAAAAAAAAAAAAAHwEAAF9yZWxzLy5yZWxzUEsBAi0AFAAGAAgAAAAhAF24R6HEAAAA3QAAAA8A&#10;AAAAAAAAAAAAAAAABwIAAGRycy9kb3ducmV2LnhtbFBLBQYAAAAAAwADALcAAAD4AgAAAAA=&#10;" fillcolor="red" strokecolor="red">
                    <v:stroke joinstyle="miter"/>
                  </v:oval>
                  <v:oval id="Ellipse 5943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" fillcolor="red" strokecolor="red">
                    <v:stroke joinstyle="miter"/>
                  </v:oval>
                  <v:rect id="Rechteck 5944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" filled="f" strokecolor="#a5a5a5 [2092]"/>
                  <v:rect id="Rechteck 5945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" filled="f" strokecolor="#a5a5a5 [2092]"/>
                </v:group>
                <v:group id="Gruppieren 5946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8do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YvSTw+yY8Abn+AQAA//8DAFBLAQItABQABgAIAAAAIQDb4fbL7gAAAIUBAAATAAAAAAAA&#10;AAAAAAAAAAAAAABbQ29udGVudF9UeXBlc10ueG1sUEsBAi0AFAAGAAgAAAAhAFr0LFu/AAAAFQEA&#10;AAsAAAAAAAAAAAAAAAAAHwEAAF9yZWxzLy5yZWxzUEsBAi0AFAAGAAgAAAAhADrPx2jHAAAA3QAA&#10;AA8AAAAAAAAAAAAAAAAABwIAAGRycy9kb3ducmV2LnhtbFBLBQYAAAAAAwADALcAAAD7AgAAAAA=&#10;">
                  <v:oval id="Ellipse 5947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+Q5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" fillcolor="red" strokecolor="red">
                    <v:stroke joinstyle="miter"/>
                  </v:oval>
                  <v:oval id="Ellipse 5948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" fillcolor="red" strokecolor="red">
                    <v:stroke joinstyle="miter"/>
                  </v:oval>
                  <v:oval id="Ellipse 5949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" fillcolor="red" strokecolor="red">
                    <v:stroke joinstyle="miter"/>
                  </v:oval>
                  <v:oval id="Ellipse 5950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" fillcolor="red" strokecolor="red">
                    <v:stroke joinstyle="miter"/>
                  </v:oval>
                  <v:oval id="Ellipse 5951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08L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objYR9eb+ITkLN/AAAA//8DAFBLAQItABQABgAIAAAAIQDb4fbL7gAAAIUBAAATAAAAAAAAAAAA&#10;AAAAAAAAAABbQ29udGVudF9UeXBlc10ueG1sUEsBAi0AFAAGAAgAAAAhAFr0LFu/AAAAFQEAAAsA&#10;AAAAAAAAAAAAAAAAHwEAAF9yZWxzLy5yZWxzUEsBAi0AFAAGAAgAAAAhACizTwvEAAAA3QAAAA8A&#10;AAAAAAAAAAAAAAAABwIAAGRycy9kb3ducmV2LnhtbFBLBQYAAAAAAwADALcAAAD4AgAAAAA=&#10;" fillcolor="red" strokecolor="red">
                    <v:stroke joinstyle="miter"/>
                  </v:oval>
                  <v:oval id="Ellipse 5952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dF8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obj4QBeb+ITkLN/AAAA//8DAFBLAQItABQABgAIAAAAIQDb4fbL7gAAAIUBAAATAAAAAAAAAAAA&#10;AAAAAAAAAABbQ29udGVudF9UeXBlc10ueG1sUEsBAi0AFAAGAAgAAAAhAFr0LFu/AAAAFQEAAAsA&#10;AAAAAAAAAAAAAAAAHwEAAF9yZWxzLy5yZWxzUEsBAi0AFAAGAAgAAAAhANhh0XzEAAAA3QAAAA8A&#10;AAAAAAAAAAAAAAAABwIAAGRycy9kb3ducmV2LnhtbFBLBQYAAAAAAwADALcAAAD4AgAAAAA=&#10;" fillcolor="red" strokecolor="red">
                    <v:stroke joinstyle="miter"/>
                  </v:oval>
                  <v:oval id="Ellipse 5953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" fillcolor="red" strokecolor="red">
                    <v:stroke joinstyle="miter"/>
                  </v:oval>
                  <v:oval id="Ellipse 5954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" fillcolor="red" strokecolor="red">
                    <v:stroke joinstyle="miter"/>
                  </v:oval>
                  <v:oval id="Ellipse 5955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" fillcolor="red" strokecolor="red">
                    <v:stroke joinstyle="miter"/>
                  </v:oval>
                  <v:oval id="Ellipse 5956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d/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QdjeHvTXwCcvEGAAD//wMAUEsBAi0AFAAGAAgAAAAhANvh9svuAAAAhQEAABMAAAAAAAAAAAAA&#10;AAAAAAAAAFtDb250ZW50X1R5cGVzXS54bWxQSwECLQAUAAYACAAAACEAWvQsW78AAAAVAQAACwAA&#10;AAAAAAAAAAAAAAAfAQAAX3JlbHMvLnJlbHNQSwECLQAUAAYACAAAACEAp1rXf8MAAADdAAAADwAA&#10;AAAAAAAAAAAAAAAHAgAAZHJzL2Rvd25yZXYueG1sUEsFBgAAAAADAAMAtwAAAPcCAAAAAA==&#10;" fillcolor="red" strokecolor="red">
                    <v:stroke joinstyle="miter"/>
                  </v:oval>
                  <v:rect id="Rechteck 5957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" filled="f" strokecolor="#a5a5a5 [2092]"/>
                  <v:rect id="Rechteck 5958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" filled="f" strokecolor="#a5a5a5 [2092]"/>
                </v:group>
                <v:group id="Gruppieren 5959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">
                  <v:oval id="Ellipse 5960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At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Wg6&#10;jvvjm/gE5PwNAAD//wMAUEsBAi0AFAAGAAgAAAAhANvh9svuAAAAhQEAABMAAAAAAAAAAAAAAAAA&#10;AAAAAFtDb250ZW50X1R5cGVzXS54bWxQSwECLQAUAAYACAAAACEAWvQsW78AAAAVAQAACwAAAAAA&#10;AAAAAAAAAAAfAQAAX3JlbHMvLnJlbHNQSwECLQAUAAYACAAAACEAiZMgLcAAAADdAAAADwAAAAAA&#10;AAAAAAAAAAAHAgAAZHJzL2Rvd25yZXYueG1sUEsFBgAAAAADAAMAtwAAAPQCAAAAAA==&#10;" fillcolor="red" strokecolor="red">
                    <v:stroke joinstyle="miter"/>
                  </v:oval>
                  <v:oval id="Ellipse 5961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4W2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Xg2GcL7TXwCcvkCAAD//wMAUEsBAi0AFAAGAAgAAAAhANvh9svuAAAAhQEAABMAAAAAAAAAAAAA&#10;AAAAAAAAAFtDb250ZW50X1R5cGVzXS54bWxQSwECLQAUAAYACAAAACEAWvQsW78AAAAVAQAACwAA&#10;AAAAAAAAAAAAAAAfAQAAX3JlbHMvLnJlbHNQSwECLQAUAAYACAAAACEA5t+FtsMAAADdAAAADwAA&#10;AAAAAAAAAAAAAAAHAgAAZHJzL2Rvd25yZXYueG1sUEsFBgAAAAADAAMAtwAAAPcCAAAAAA==&#10;" fillcolor="red" strokecolor="red">
                    <v:stroke joinstyle="miter"/>
                  </v:oval>
                  <v:oval id="Ellipse 5962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RvB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TN9nKVzfxCcgVxcAAAD//wMAUEsBAi0AFAAGAAgAAAAhANvh9svuAAAAhQEAABMAAAAAAAAA&#10;AAAAAAAAAAAAAFtDb250ZW50X1R5cGVzXS54bWxQSwECLQAUAAYACAAAACEAWvQsW78AAAAVAQAA&#10;CwAAAAAAAAAAAAAAAAAfAQAAX3JlbHMvLnJlbHNQSwECLQAUAAYACAAAACEAFg0bwcYAAADdAAAA&#10;DwAAAAAAAAAAAAAAAAAHAgAAZHJzL2Rvd25yZXYueG1sUEsFBgAAAAADAAMAtwAAAPoCAAAAAA==&#10;" fillcolor="red" strokecolor="red">
                    <v:stroke joinstyle="miter"/>
                  </v:oval>
                  <v:oval id="Ellipse 5963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b5a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H3eDiAvzfxCcjZCwAA//8DAFBLAQItABQABgAIAAAAIQDb4fbL7gAAAIUBAAATAAAAAAAAAAAA&#10;AAAAAAAAAABbQ29udGVudF9UeXBlc10ueG1sUEsBAi0AFAAGAAgAAAAhAFr0LFu/AAAAFQEAAAsA&#10;AAAAAAAAAAAAAAAAHwEAAF9yZWxzLy5yZWxzUEsBAi0AFAAGAAgAAAAhAHlBvlrEAAAA3QAAAA8A&#10;AAAAAAAAAAAAAAAABwIAAGRycy9kb3ducmV2LnhtbFBLBQYAAAAAAwADALcAAAD4AgAAAAA=&#10;" fillcolor="red" strokecolor="red">
                    <v:stroke joinstyle="miter"/>
                  </v:oval>
                  <v:oval id="Ellipse 5964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CYu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H3eDiAvzfxCcjZCwAA//8DAFBLAQItABQABgAIAAAAIQDb4fbL7gAAAIUBAAATAAAAAAAAAAAA&#10;AAAAAAAAAABbQ29udGVudF9UeXBlc10ueG1sUEsBAi0AFAAGAAgAAAAhAFr0LFu/AAAAFQEAAAsA&#10;AAAAAAAAAAAAAAAAHwEAAF9yZWxzLy5yZWxzUEsBAi0AFAAGAAgAAAAhAPaoJi7EAAAA3QAAAA8A&#10;AAAAAAAAAAAAAAAABwIAAGRycy9kb3ducmV2LnhtbFBLBQYAAAAAAwADALcAAAD4AgAAAAA=&#10;" fillcolor="red" strokecolor="red">
                    <v:stroke joinstyle="miter"/>
                  </v:oval>
                  <v:oval id="Ellipse 5965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IO1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Qdj+DvTXwCcvEGAAD//wMAUEsBAi0AFAAGAAgAAAAhANvh9svuAAAAhQEAABMAAAAAAAAAAAAA&#10;AAAAAAAAAFtDb250ZW50X1R5cGVzXS54bWxQSwECLQAUAAYACAAAACEAWvQsW78AAAAVAQAACwAA&#10;AAAAAAAAAAAAAAAfAQAAX3JlbHMvLnJlbHNQSwECLQAUAAYACAAAACEAmeSDtcMAAADdAAAADwAA&#10;AAAAAAAAAAAAAAAHAgAAZHJzL2Rvd25yZXYueG1sUEsFBgAAAAADAAMAtwAAAPcCAAAAAA==&#10;" fillcolor="red" strokecolor="red">
                    <v:stroke joinstyle="miter"/>
                  </v:oval>
                  <v:oval id="Ellipse 5966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h3C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sHnNE3h9SY+ATn/AwAA//8DAFBLAQItABQABgAIAAAAIQDb4fbL7gAAAIUBAAATAAAAAAAAAAAA&#10;AAAAAAAAAABbQ29udGVudF9UeXBlc10ueG1sUEsBAi0AFAAGAAgAAAAhAFr0LFu/AAAAFQEAAAsA&#10;AAAAAAAAAAAAAAAAHwEAAF9yZWxzLy5yZWxzUEsBAi0AFAAGAAgAAAAhAGk2HcLEAAAA3QAAAA8A&#10;AAAAAAAAAAAAAAAABwIAAGRycy9kb3ducmV2LnhtbFBLBQYAAAAAAwADALcAAAD4AgAAAAA=&#10;" fillcolor="red" strokecolor="red">
                    <v:stroke joinstyle="miter"/>
                  </v:oval>
                  <v:oval id="Ellipse 5967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rhZ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" fillcolor="red" strokecolor="red">
                    <v:stroke joinstyle="miter"/>
                  </v:oval>
                  <v:oval id="Ellipse 5968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Swr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Wg6&#10;jnPjm/gE5PwNAAD//wMAUEsBAi0AFAAGAAgAAAAhANvh9svuAAAAhQEAABMAAAAAAAAAAAAAAAAA&#10;AAAAAFtDb250ZW50X1R5cGVzXS54bWxQSwECLQAUAAYACAAAACEAWvQsW78AAAAVAQAACwAAAAAA&#10;AAAAAAAAAAAfAQAAX3JlbHMvLnJlbHNQSwECLQAUAAYACAAAACEAd+UsK8AAAADdAAAADwAAAAAA&#10;AAAAAAAAAAAHAgAAZHJzL2Rvd25yZXYueG1sUEsFBgAAAAADAAMAtwAAAPQCAAAAAA==&#10;" fillcolor="red" strokecolor="red">
                    <v:stroke joinstyle="miter"/>
                  </v:oval>
                  <v:oval id="Ellipse 5969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Ymw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vC3SBfy+iU9Arn8AAAD//wMAUEsBAi0AFAAGAAgAAAAhANvh9svuAAAAhQEAABMAAAAAAAAA&#10;AAAAAAAAAAAAAFtDb250ZW50X1R5cGVzXS54bWxQSwECLQAUAAYACAAAACEAWvQsW78AAAAVAQAA&#10;CwAAAAAAAAAAAAAAAAAfAQAAX3JlbHMvLnJlbHNQSwECLQAUAAYACAAAACEAGKmJsMYAAADdAAAA&#10;DwAAAAAAAAAAAAAAAAAHAgAAZHJzL2Rvd25yZXYueG1sUEsFBgAAAAADAAMAtwAAAPoCAAAAAA==&#10;" fillcolor="red" strokecolor="red">
                    <v:stroke joinstyle="miter"/>
                  </v:oval>
                  <v:rect id="Rechteck 5970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" filled="f" strokecolor="#a5a5a5 [2092]"/>
                  <v:rect id="Rechteck 5971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" filled="f" strokecolor="#a5a5a5 [2092]"/>
                </v:group>
                <v:group id="Gruppieren 5972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vW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snsYwSPN+EJyOUdAAD//wMAUEsBAi0AFAAGAAgAAAAhANvh9svuAAAAhQEAABMAAAAAAAAA&#10;AAAAAAAAAAAAAFtDb250ZW50X1R5cGVzXS54bWxQSwECLQAUAAYACAAAACEAWvQsW78AAAAVAQAA&#10;CwAAAAAAAAAAAAAAAAAfAQAAX3JlbHMvLnJlbHNQSwECLQAUAAYACAAAACEAi5gL1sYAAADdAAAA&#10;DwAAAAAAAAAAAAAAAAAHAgAAZHJzL2Rvd25yZXYueG1sUEsFBgAAAAADAAMAtwAAAPoCAAAAAA==&#10;">
                  <v:oval id="Ellipse 5973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CiH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" fillcolor="red" strokecolor="red">
                    <v:stroke joinstyle="miter"/>
                  </v:oval>
                  <v:oval id="Ellipse 5974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bDz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" fillcolor="red" strokecolor="red">
                    <v:stroke joinstyle="miter"/>
                  </v:oval>
                  <v:oval id="Ellipse 5975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" fillcolor="red" strokecolor="red">
                    <v:stroke joinstyle="miter"/>
                  </v:oval>
                  <v:oval id="Ellipse 5976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4sf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" fillcolor="red" strokecolor="red">
                    <v:stroke joinstyle="miter"/>
                  </v:oval>
                  <v:oval id="Ellipse 5977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y6E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BeDiEvzfxCcjZCwAA//8DAFBLAQItABQABgAIAAAAIQDb4fbL7gAAAIUBAAATAAAAAAAAAAAA&#10;AAAAAAAAAABbQ29udGVudF9UeXBlc10ueG1sUEsBAi0AFAAGAAgAAAAhAFr0LFu/AAAAFQEAAAsA&#10;AAAAAAAAAAAAAAAAHwEAAF9yZWxzLy5yZWxzUEsBAi0AFAAGAAgAAAAhAIOjLoTEAAAA3QAAAA8A&#10;AAAAAAAAAAAAAAAABwIAAGRycy9kb3ducmV2LnhtbFBLBQYAAAAAAwADALcAAAD4AgAAAAA=&#10;" fillcolor="red" strokecolor="red">
                    <v:stroke joinstyle="miter"/>
                  </v:oval>
                  <v:oval id="Ellipse 5978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r2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vA5&#10;m8S58U18AnL5BwAA//8DAFBLAQItABQABgAIAAAAIQDb4fbL7gAAAIUBAAATAAAAAAAAAAAAAAAA&#10;AAAAAABbQ29udGVudF9UeXBlc10ueG1sUEsBAi0AFAAGAAgAAAAhAFr0LFu/AAAAFQEAAAsAAAAA&#10;AAAAAAAAAAAAHwEAAF9yZWxzLy5yZWxzUEsBAi0AFAAGAAgAAAAhAPI8uvbBAAAA3QAAAA8AAAAA&#10;AAAAAAAAAAAABwIAAGRycy9kb3ducmV2LnhtbFBLBQYAAAAAAwADALcAAAD1AgAAAAA=&#10;" fillcolor="red" strokecolor="red">
                    <v:stroke joinstyle="miter"/>
                  </v:oval>
                  <v:oval id="Ellipse 5979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9t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OZvc7i+iU9A5hcAAAD//wMAUEsBAi0AFAAGAAgAAAAhANvh9svuAAAAhQEAABMAAAAAAAAA&#10;AAAAAAAAAAAAAFtDb250ZW50X1R5cGVzXS54bWxQSwECLQAUAAYACAAAACEAWvQsW78AAAAVAQAA&#10;CwAAAAAAAAAAAAAAAAAfAQAAX3JlbHMvLnJlbHNQSwECLQAUAAYACAAAACEAnXAfbcYAAADdAAAA&#10;DwAAAAAAAAAAAAAAAAAHAgAAZHJzL2Rvd25yZXYueG1sUEsFBgAAAAADAAMAtwAAAPoCAAAAAA==&#10;" fillcolor="red" strokecolor="red">
                    <v:stroke joinstyle="miter"/>
                  </v:oval>
                  <v:oval id="Ellipse 5980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8bX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Xg2&#10;jfvjm/gE5OINAAD//wMAUEsBAi0AFAAGAAgAAAAhANvh9svuAAAAhQEAABMAAAAAAAAAAAAAAAAA&#10;AAAAAFtDb250ZW50X1R5cGVzXS54bWxQSwECLQAUAAYACAAAACEAWvQsW78AAAAVAQAACwAAAAAA&#10;AAAAAAAAAAAfAQAAX3JlbHMvLnJlbHNQSwECLQAUAAYACAAAACEAOZ/G18AAAADdAAAADwAAAAAA&#10;AAAAAAAAAAAHAgAAZHJzL2Rvd25yZXYueG1sUEsFBgAAAAADAAMAtwAAAPQCAAAAAA==&#10;" fillcolor="red" strokecolor="red">
                    <v:stroke joinstyle="miter"/>
                  </v:oval>
                  <v:oval id="Ellipse 5981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2NM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" fillcolor="red" strokecolor="red">
                    <v:stroke joinstyle="miter"/>
                  </v:oval>
                  <v:oval id="Ellipse 5982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07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QzGoz683sQnIGdPAAAA//8DAFBLAQItABQABgAIAAAAIQDb4fbL7gAAAIUBAAATAAAAAAAAAAAA&#10;AAAAAAAAAABbQ29udGVudF9UeXBlc10ueG1sUEsBAi0AFAAGAAgAAAAhAFr0LFu/AAAAFQEAAAsA&#10;AAAAAAAAAAAAAAAAHwEAAF9yZWxzLy5yZWxzUEsBAi0AFAAGAAgAAAAhAKYB/TvEAAAA3QAAAA8A&#10;AAAAAAAAAAAAAAAABwIAAGRycy9kb3ducmV2LnhtbFBLBQYAAAAAAwADALcAAAD4AgAAAAA=&#10;" fillcolor="red" strokecolor="red">
                    <v:stroke joinstyle="miter"/>
                  </v:oval>
                  <v:rect id="Rechteck 5983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" filled="f" strokecolor="#a5a5a5 [2092]"/>
                  <v:rect id="Rechteck 5984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" filled="f" strokecolor="#a5a5a5 [2092]"/>
                </v:group>
                <v:group id="Gruppieren 5985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">
                  <v:oval id="Ellipse 5986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s4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eF1kKfy+iU9Arn4AAAD//wMAUEsBAi0AFAAGAAgAAAAhANvh9svuAAAAhQEAABMAAAAAAAAA&#10;AAAAAAAAAAAAAFtDb250ZW50X1R5cGVzXS54bWxQSwECLQAUAAYACAAAACEAWvQsW78AAAAVAQAA&#10;CwAAAAAAAAAAAAAAAAAfAQAAX3JlbHMvLnJlbHNQSwECLQAUAAYACAAAACEA2Tr7OMYAAADdAAAA&#10;DwAAAAAAAAAAAAAAAAAHAgAAZHJzL2Rvd25yZXYueG1sUEsFBgAAAAADAAMAtwAAAPoCAAAAAA==&#10;" fillcolor="red" strokecolor="red">
                    <v:stroke joinstyle="miter"/>
                  </v:oval>
                  <v:oval id="Ellipse 5987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" fillcolor="red" strokecolor="red">
                    <v:stroke joinstyle="miter"/>
                  </v:oval>
                  <v:oval id="Ellipse 5988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rR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Xg2&#10;jXPjm/gE5OINAAD//wMAUEsBAi0AFAAGAAgAAAAhANvh9svuAAAAhQEAABMAAAAAAAAAAAAAAAAA&#10;AAAAAFtDb250ZW50X1R5cGVzXS54bWxQSwECLQAUAAYACAAAACEAWvQsW78AAAAVAQAACwAAAAAA&#10;AAAAAAAAAAAfAQAAX3JlbHMvLnJlbHNQSwECLQAUAAYACAAAACEAx+nK0cAAAADdAAAADwAAAAAA&#10;AAAAAAAAAAAHAgAAZHJzL2Rvd25yZXYueG1sUEsFBgAAAAADAAMAtwAAAPQCAAAAAA==&#10;" fillcolor="red" strokecolor="red">
                    <v:stroke joinstyle="miter"/>
                  </v:oval>
                  <v:oval id="Ellipse 5989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" fillcolor="red" strokecolor="red">
                    <v:stroke joinstyle="miter"/>
                  </v:oval>
                  <v:oval id="Ellipse 5990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" fillcolor="red" strokecolor="red">
                    <v:stroke joinstyle="miter"/>
                  </v:oval>
                  <v:oval id="Ellipse 5991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vWR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" fillcolor="red" strokecolor="red">
                    <v:stroke joinstyle="miter"/>
                  </v:oval>
                  <v:oval id="Ellipse 5992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Gvm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QzG4z683sQnIGdPAAAA//8DAFBLAQItABQABgAIAAAAIQDb4fbL7gAAAIUBAAATAAAAAAAAAAAA&#10;AAAAAAAAAABbQ29udGVudF9UeXBlc10ueG1sUEsBAi0AFAAGAAgAAAAhAFr0LFu/AAAAFQEAAAsA&#10;AAAAAAAAAAAAAAAAHwEAAF9yZWxzLy5yZWxzUEsBAi0AFAAGAAgAAAAhACPYa+bEAAAA3QAAAA8A&#10;AAAAAAAAAAAAAAAABwIAAGRycy9kb3ducmV2LnhtbFBLBQYAAAAAAwADALcAAAD4AgAAAAA=&#10;" fillcolor="red" strokecolor="red">
                    <v:stroke joinstyle="miter"/>
                  </v:oval>
                  <v:oval id="Ellipse 5993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" fillcolor="red" strokecolor="red">
                    <v:stroke joinstyle="miter"/>
                  </v:oval>
                  <v:oval id="Ellipse 5994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" fillcolor="red" strokecolor="red">
                    <v:stroke joinstyle="miter"/>
                  </v:oval>
                  <v:oval id="Ellipse 5995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" fillcolor="red" strokecolor="red">
                    <v:stroke joinstyle="miter"/>
                  </v:oval>
                  <v:rect id="Rechteck 5996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" filled="f" strokecolor="#a5a5a5 [2092]"/>
                  <v:rect id="Rechteck 5997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" filled="f" strokecolor="#a5a5a5 [2092]"/>
                </v:group>
                <v:group id="Gruppieren 5998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">
                  <v:oval id="Ellipse 5999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" fillcolor="red" strokecolor="red">
                    <v:stroke joinstyle="miter"/>
                  </v:oval>
                  <v:oval id="Ellipse 6000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" fillcolor="red" strokecolor="red">
                    <v:stroke joinstyle="miter"/>
                  </v:oval>
                  <v:oval id="Ellipse 6001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" fillcolor="red" strokecolor="red">
                    <v:stroke joinstyle="miter"/>
                  </v:oval>
                  <v:oval id="Ellipse 6002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" fillcolor="red" strokecolor="red">
                    <v:stroke joinstyle="miter"/>
                  </v:oval>
                  <v:oval id="Ellipse 6003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" fillcolor="red" strokecolor="red">
                    <v:stroke joinstyle="miter"/>
                  </v:oval>
                  <v:oval id="Ellipse 6004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" fillcolor="red" strokecolor="red">
                    <v:stroke joinstyle="miter"/>
                  </v:oval>
                  <v:oval id="Ellipse 6005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" fillcolor="red" strokecolor="red">
                    <v:stroke joinstyle="miter"/>
                  </v:oval>
                  <v:oval id="Ellipse 6006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" fillcolor="red" strokecolor="red">
                    <v:stroke joinstyle="miter"/>
                  </v:oval>
                  <v:oval id="Ellipse 6007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" fillcolor="red" strokecolor="red">
                    <v:stroke joinstyle="miter"/>
                  </v:oval>
                  <v:oval id="Ellipse 6008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" fillcolor="red" strokecolor="red">
                    <v:stroke joinstyle="miter"/>
                  </v:oval>
                  <v:rect id="Rechteck 6009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" filled="f" strokecolor="#a5a5a5 [2092]"/>
                  <v:rect id="Rechteck 6010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" filled="f" strokecolor="#a5a5a5 [2092]"/>
                </v:group>
              </v:group>
            </w:pict>
          </mc:Fallback>
        </mc:AlternateContent>
      </w:r>
      <w:r w:rsidRPr="00260CF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0544" behindDoc="0" locked="0" layoutInCell="1" allowOverlap="1" wp14:anchorId="775F22CC" wp14:editId="326802AE">
                <wp:simplePos x="0" y="0"/>
                <wp:positionH relativeFrom="column">
                  <wp:posOffset>1332865</wp:posOffset>
                </wp:positionH>
                <wp:positionV relativeFrom="paragraph">
                  <wp:posOffset>66040</wp:posOffset>
                </wp:positionV>
                <wp:extent cx="1043305" cy="1099820"/>
                <wp:effectExtent l="0" t="0" r="23495" b="24130"/>
                <wp:wrapNone/>
                <wp:docPr id="6011" name="Gruppieren 6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6012" name="Gruppieren 6012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013" name="Ellipse 601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4" name="Ellipse 601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5" name="Ellipse 601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6" name="Ellipse 601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7" name="Ellipse 601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8" name="Ellipse 601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19" name="Ellipse 601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0" name="Ellipse 602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1" name="Ellipse 602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2" name="Ellipse 602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3" name="Rechteck 602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4" name="Rechteck 602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25" name="Gruppieren 6025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026" name="Ellipse 602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7" name="Ellipse 602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8" name="Ellipse 602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29" name="Ellipse 602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0" name="Ellipse 603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1" name="Ellipse 603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2" name="Ellipse 603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3" name="Ellipse 603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4" name="Ellipse 603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5" name="Ellipse 603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6" name="Rechteck 603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37" name="Rechteck 603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38" name="Gruppieren 6038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039" name="Ellipse 603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0" name="Ellipse 604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1" name="Ellipse 604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2" name="Ellipse 604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3" name="Ellipse 604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4" name="Ellipse 604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5" name="Ellipse 604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6" name="Ellipse 604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7" name="Ellipse 604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8" name="Ellipse 604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49" name="Rechteck 604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0" name="Rechteck 605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51" name="Gruppieren 6051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052" name="Ellipse 605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3" name="Ellipse 605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4" name="Ellipse 605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5" name="Ellipse 605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6" name="Ellipse 605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7" name="Ellipse 605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8" name="Ellipse 605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9" name="Ellipse 605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0" name="Ellipse 606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1" name="Ellipse 606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2" name="Rechteck 606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3" name="Rechteck 606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64" name="Gruppieren 6064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065" name="Ellipse 606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6" name="Ellipse 606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7" name="Ellipse 606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8" name="Ellipse 606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69" name="Ellipse 606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0" name="Ellipse 607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1" name="Ellipse 607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2" name="Ellipse 607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3" name="Ellipse 607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4" name="Ellipse 607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5" name="Rechteck 607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6" name="Rechteck 607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77" name="Gruppieren 6077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078" name="Ellipse 607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79" name="Ellipse 607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0" name="Ellipse 608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1" name="Ellipse 608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2" name="Ellipse 608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3" name="Ellipse 608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4" name="Ellipse 608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5" name="Ellipse 608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6" name="Ellipse 608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7" name="Ellipse 608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8" name="Rechteck 608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89" name="Rechteck 608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090" name="Gruppieren 6090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091" name="Ellipse 609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2" name="Ellipse 609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3" name="Ellipse 609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4" name="Ellipse 609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5" name="Ellipse 609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6" name="Ellipse 609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7" name="Ellipse 609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8" name="Ellipse 609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99" name="Ellipse 609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0" name="Ellipse 610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1" name="Rechteck 610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2" name="Rechteck 610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03" name="Gruppieren 6103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104" name="Ellipse 610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5" name="Ellipse 610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6" name="Ellipse 610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7" name="Ellipse 610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8" name="Ellipse 610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09" name="Ellipse 610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0" name="Ellipse 611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1" name="Ellipse 611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2" name="Ellipse 611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3" name="Ellipse 611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4" name="Rechteck 611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5" name="Rechteck 611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16" name="Gruppieren 6116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117" name="Ellipse 611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8" name="Ellipse 611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19" name="Ellipse 611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0" name="Ellipse 612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1" name="Ellipse 612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2" name="Ellipse 612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3" name="Ellipse 612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4" name="Ellipse 612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5" name="Ellipse 612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6" name="Ellipse 612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7" name="Rechteck 612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28" name="Rechteck 612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29" name="Gruppieren 6129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130" name="Ellipse 613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1" name="Ellipse 613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2" name="Ellipse 613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3" name="Ellipse 613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4" name="Ellipse 613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5" name="Ellipse 613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6" name="Ellipse 613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7" name="Ellipse 613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8" name="Ellipse 613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39" name="Ellipse 613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0" name="Rechteck 614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1" name="Rechteck 614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5BFC7" id="Gruppieren 6011" o:spid="_x0000_s1026" style="position:absolute;margin-left:104.95pt;margin-top:5.2pt;width:82.15pt;height:86.6pt;z-index:251820544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">
                <v:group id="Gruppieren 6012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sXJ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">
                  <v:oval id="Ellipse 6013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" fillcolor="red" strokecolor="red">
                    <v:stroke joinstyle="miter"/>
                  </v:oval>
                  <v:oval id="Ellipse 6014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" fillcolor="red" strokecolor="red">
                    <v:stroke joinstyle="miter"/>
                  </v:oval>
                  <v:oval id="Ellipse 6015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" fillcolor="red" strokecolor="red">
                    <v:stroke joinstyle="miter"/>
                  </v:oval>
                  <v:oval id="Ellipse 6016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" fillcolor="red" strokecolor="red">
                    <v:stroke joinstyle="miter"/>
                  </v:oval>
                  <v:oval id="Ellipse 6017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eCb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JJPv6A3zfpCcjFEwAA//8DAFBLAQItABQABgAIAAAAIQDb4fbL7gAAAIUBAAATAAAAAAAAAAAA&#10;AAAAAAAAAABbQ29udGVudF9UeXBlc10ueG1sUEsBAi0AFAAGAAgAAAAhAFr0LFu/AAAAFQEAAAsA&#10;AAAAAAAAAAAAAAAAHwEAAF9yZWxzLy5yZWxzUEsBAi0AFAAGAAgAAAAhAGfp4JvEAAAA3QAAAA8A&#10;AAAAAAAAAAAAAAAABwIAAGRycy9kb3ducmV2LnhtbFBLBQYAAAAAAwADALcAAAD4AgAAAAA=&#10;" fillcolor="red" strokecolor="red">
                    <v:stroke joinstyle="miter"/>
                  </v:oval>
                  <v:oval id="Ellipse 6018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Tp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nwzg3&#10;volPQM6/AAAA//8DAFBLAQItABQABgAIAAAAIQDb4fbL7gAAAIUBAAATAAAAAAAAAAAAAAAAAAAA&#10;AABbQ29udGVudF9UeXBlc10ueG1sUEsBAi0AFAAGAAgAAAAhAFr0LFu/AAAAFQEAAAsAAAAAAAAA&#10;AAAAAAAAHwEAAF9yZWxzLy5yZWxzUEsBAi0AFAAGAAgAAAAhABZ2dOm+AAAA3QAAAA8AAAAAAAAA&#10;AAAAAAAABwIAAGRycy9kb3ducmV2LnhtbFBLBQYAAAAAAwADALcAAADyAgAAAAA=&#10;" fillcolor="red" strokecolor="red">
                    <v:stroke joinstyle="miter"/>
                  </v:oval>
                  <v:oval id="Ellipse 6019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" fillcolor="red" strokecolor="red">
                    <v:stroke joinstyle="miter"/>
                  </v:oval>
                  <v:oval id="Ellipse 6020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JS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no7g/&#10;volPQM6/AAAA//8DAFBLAQItABQABgAIAAAAIQDb4fbL7gAAAIUBAAATAAAAAAAAAAAAAAAAAAAA&#10;AABbQ29udGVudF9UeXBlc10ueG1sUEsBAi0AFAAGAAgAAAAhAFr0LFu/AAAAFQEAAAsAAAAAAAAA&#10;AAAAAAAAHwEAAF9yZWxzLy5yZWxzUEsBAi0AFAAGAAgAAAAhACZsslK+AAAA3QAAAA8AAAAAAAAA&#10;AAAAAAAABwIAAGRycy9kb3ducmV2LnhtbFBLBQYAAAAAAwADALcAAADyAgAAAAA=&#10;" fillcolor="red" strokecolor="red">
                    <v:stroke joinstyle="miter"/>
                  </v:oval>
                  <v:oval id="Ellipse 6021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" fillcolor="red" strokecolor="red">
                    <v:stroke joinstyle="miter"/>
                  </v:oval>
                  <v:oval id="Ellipse 6022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" fillcolor="red" strokecolor="red">
                    <v:stroke joinstyle="miter"/>
                  </v:oval>
                  <v:rect id="Rechteck 6023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" filled="f" strokecolor="#a5a5a5 [2092]"/>
                  <v:rect id="Rechteck 6024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" filled="f" strokecolor="#a5a5a5 [2092]"/>
                </v:group>
                <v:group id="Gruppieren 6025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5c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kEarRK4vQlPQG6uAAAA//8DAFBLAQItABQABgAIAAAAIQDb4fbL7gAAAIUBAAATAAAAAAAA&#10;AAAAAAAAAAAAAABbQ29udGVudF9UeXBlc10ueG1sUEsBAi0AFAAGAAgAAAAhAFr0LFu/AAAAFQEA&#10;AAsAAAAAAAAAAAAAAAAAHwEAAF9yZWxzLy5yZWxzUEsBAi0AFAAGAAgAAAAhAC5XlwDHAAAA3QAA&#10;AA8AAAAAAAAAAAAAAAAABwIAAGRycy9kb3ducmV2LnhtbFBLBQYAAAAAAwADALcAAAD7AgAAAAA=&#10;">
                  <v:oval id="Ellipse 6026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" fillcolor="red" strokecolor="red">
                    <v:stroke joinstyle="miter"/>
                  </v:oval>
                  <v:oval id="Ellipse 6027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Som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JgMRvB5E5+AnL0BAAD//wMAUEsBAi0AFAAGAAgAAAAhANvh9svuAAAAhQEAABMAAAAAAAAAAAAA&#10;AAAAAAAAAFtDb250ZW50X1R5cGVzXS54bWxQSwECLQAUAAYACAAAACEAWvQsW78AAAAVAQAACwAA&#10;AAAAAAAAAAAAAAAfAQAAX3JlbHMvLnJlbHNQSwECLQAUAAYACAAAACEAqYUqJsMAAADdAAAADwAA&#10;AAAAAAAAAAAAAAAHAgAAZHJzL2Rvd25yZXYueG1sUEsFBgAAAAADAAMAtwAAAPcCAAAAAA==&#10;" fillcolor="red" strokecolor="red">
                    <v:stroke joinstyle="miter"/>
                  </v:oval>
                  <v:oval id="Ellipse 6028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5U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nozg3&#10;volPQM6/AAAA//8DAFBLAQItABQABgAIAAAAIQDb4fbL7gAAAIUBAAATAAAAAAAAAAAAAAAAAAAA&#10;AABbQ29udGVudF9UeXBlc10ueG1sUEsBAi0AFAAGAAgAAAAhAFr0LFu/AAAAFQEAAAsAAAAAAAAA&#10;AAAAAAAAHwEAAF9yZWxzLy5yZWxzUEsBAi0AFAAGAAgAAAAhANgavlS+AAAA3QAAAA8AAAAAAAAA&#10;AAAAAAAABwIAAGRycy9kb3ducmV2LnhtbFBLBQYAAAAAAwADALcAAADyAgAAAAA=&#10;" fillcolor="red" strokecolor="red">
                    <v:stroke joinstyle="miter"/>
                  </v:oval>
                  <v:oval id="Ellipse 6029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" fillcolor="red" strokecolor="red">
                    <v:stroke joinstyle="miter"/>
                  </v:oval>
                  <v:oval id="Ellipse 6030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" fillcolor="red" strokecolor="red">
                    <v:stroke joinstyle="miter"/>
                  </v:oval>
                  <v:oval id="Ellipse 6031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" fillcolor="red" strokecolor="red">
                    <v:stroke joinstyle="miter"/>
                  </v:oval>
                  <v:oval id="Ellipse 6032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" fillcolor="red" strokecolor="red">
                    <v:stroke joinstyle="miter"/>
                  </v:oval>
                  <v:oval id="Ellipse 6033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" fillcolor="red" strokecolor="red">
                    <v:stroke joinstyle="miter"/>
                  </v:oval>
                  <v:oval id="Ellipse 6034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" fillcolor="red" strokecolor="red">
                    <v:stroke joinstyle="miter"/>
                  </v:oval>
                  <v:oval id="Ellipse 6035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" fillcolor="red" strokecolor="red">
                    <v:stroke joinstyle="miter"/>
                  </v:oval>
                  <v:rect id="Rechteck 6036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" filled="f" strokecolor="#a5a5a5 [2092]"/>
                  <v:rect id="Rechteck 6037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" filled="f" strokecolor="#a5a5a5 [2092]"/>
                </v:group>
                <v:group id="Gruppieren 6038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5D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Um0DHPDm/AE5OYPAAD//wMAUEsBAi0AFAAGAAgAAAAhANvh9svuAAAAhQEAABMAAAAAAAAAAAAA&#10;AAAAAAAAAFtDb250ZW50X1R5cGVzXS54bWxQSwECLQAUAAYACAAAACEAWvQsW78AAAAVAQAACwAA&#10;AAAAAAAAAAAAAAAfAQAAX3JlbHMvLnJlbHNQSwECLQAUAAYACAAAACEARY+uQ8MAAADdAAAADwAA&#10;AAAAAAAAAAAAAAAHAgAAZHJzL2Rvd25yZXYueG1sUEsFBgAAAAADAAMAtwAAAPcCAAAAAA==&#10;">
                  <v:oval id="Ellipse 6039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" fillcolor="red" strokecolor="red">
                    <v:stroke joinstyle="miter"/>
                  </v:oval>
                  <v:oval id="Ellipse 6040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" fillcolor="red" strokecolor="red">
                    <v:stroke joinstyle="miter"/>
                  </v:oval>
                  <v:oval id="Ellipse 6041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" fillcolor="red" strokecolor="red">
                    <v:stroke joinstyle="miter"/>
                  </v:oval>
                  <v:oval id="Ellipse 6042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" fillcolor="red" strokecolor="red">
                    <v:stroke joinstyle="miter"/>
                  </v:oval>
                  <v:oval id="Ellipse 6043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" fillcolor="red" strokecolor="red">
                    <v:stroke joinstyle="miter"/>
                  </v:oval>
                  <v:oval id="Ellipse 6044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" fillcolor="red" strokecolor="red">
                    <v:stroke joinstyle="miter"/>
                  </v:oval>
                  <v:oval id="Ellipse 6045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" fillcolor="red" strokecolor="red">
                    <v:stroke joinstyle="miter"/>
                  </v:oval>
                  <v:oval id="Ellipse 6046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" fillcolor="red" strokecolor="red">
                    <v:stroke joinstyle="miter"/>
                  </v:oval>
                  <v:oval id="Ellipse 6047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" fillcolor="red" strokecolor="red">
                    <v:stroke joinstyle="miter"/>
                  </v:oval>
                  <v:oval id="Ellipse 6048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" fillcolor="red" strokecolor="red">
                    <v:stroke joinstyle="miter"/>
                  </v:oval>
                  <v:rect id="Rechteck 6049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" filled="f" strokecolor="#a5a5a5 [2092]"/>
                  <v:rect id="Rechteck 6050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" filled="f" strokecolor="#a5a5a5 [2092]"/>
                </v:group>
                <v:group id="Gruppieren 6051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">
                  <v:oval id="Ellipse 6052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" fillcolor="red" strokecolor="red">
                    <v:stroke joinstyle="miter"/>
                  </v:oval>
                  <v:oval id="Ellipse 6053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" fillcolor="red" strokecolor="red">
                    <v:stroke joinstyle="miter"/>
                  </v:oval>
                  <v:oval id="Ellipse 6054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" fillcolor="red" strokecolor="red">
                    <v:stroke joinstyle="miter"/>
                  </v:oval>
                  <v:oval id="Ellipse 6055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" fillcolor="red" strokecolor="red">
                    <v:stroke joinstyle="miter"/>
                  </v:oval>
                  <v:oval id="Ellipse 6056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" fillcolor="red" strokecolor="red">
                    <v:stroke joinstyle="miter"/>
                  </v:oval>
                  <v:oval id="Ellipse 6057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" fillcolor="red" strokecolor="red">
                    <v:stroke joinstyle="miter"/>
                  </v:oval>
                  <v:oval id="Ellipse 6058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" fillcolor="red" strokecolor="red">
                    <v:stroke joinstyle="miter"/>
                  </v:oval>
                  <v:oval id="Ellipse 6059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" fillcolor="red" strokecolor="red">
                    <v:stroke joinstyle="miter"/>
                  </v:oval>
                  <v:oval id="Ellipse 6060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" fillcolor="red" strokecolor="red">
                    <v:stroke joinstyle="miter"/>
                  </v:oval>
                  <v:oval id="Ellipse 6061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" fillcolor="red" strokecolor="red">
                    <v:stroke joinstyle="miter"/>
                  </v:oval>
                  <v:rect id="Rechteck 6062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" filled="f" strokecolor="#a5a5a5 [2092]"/>
                  <v:rect id="Rechteck 6063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" filled="f" strokecolor="#a5a5a5 [2092]"/>
                </v:group>
                <v:group id="Gruppieren 6064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Ytb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RIlX/D3JjwBOf8FAAD//wMAUEsBAi0AFAAGAAgAAAAhANvh9svuAAAAhQEAABMAAAAAAAAA&#10;AAAAAAAAAAAAAFtDb250ZW50X1R5cGVzXS54bWxQSwECLQAUAAYACAAAACEAWvQsW78AAAAVAQAA&#10;CwAAAAAAAAAAAAAAAAAfAQAAX3JlbHMvLnJlbHNQSwECLQAUAAYACAAAACEA13GLW8YAAADdAAAA&#10;DwAAAAAAAAAAAAAAAAAHAgAAZHJzL2Rvd25yZXYueG1sUEsFBgAAAAADAAMAtwAAAPoCAAAAAA==&#10;">
                  <v:oval id="Ellipse 6065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" fillcolor="red" strokecolor="red">
                    <v:stroke joinstyle="miter"/>
                  </v:oval>
                  <v:oval id="Ellipse 6066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" fillcolor="red" strokecolor="red">
                    <v:stroke joinstyle="miter"/>
                  </v:oval>
                  <v:oval id="Ellipse 6067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" fillcolor="red" strokecolor="red">
                    <v:stroke joinstyle="miter"/>
                  </v:oval>
                  <v:oval id="Ellipse 6068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" fillcolor="red" strokecolor="red">
                    <v:stroke joinstyle="miter"/>
                  </v:oval>
                  <v:oval id="Ellipse 6069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" fillcolor="red" strokecolor="red">
                    <v:stroke joinstyle="miter"/>
                  </v:oval>
                  <v:oval id="Ellipse 6070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51P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E8&#10;WcT98U18AjJ7AgAA//8DAFBLAQItABQABgAIAAAAIQDb4fbL7gAAAIUBAAATAAAAAAAAAAAAAAAA&#10;AAAAAABbQ29udGVudF9UeXBlc10ueG1sUEsBAi0AFAAGAAgAAAAhAFr0LFu/AAAAFQEAAAsAAAAA&#10;AAAAAAAAAAAAHwEAAF9yZWxzLy5yZWxzUEsBAi0AFAAGAAgAAAAhADXfnU/BAAAA3QAAAA8AAAAA&#10;AAAAAAAAAAAABwIAAGRycy9kb3ducmV2LnhtbFBLBQYAAAAAAwADALcAAAD1AgAAAAA=&#10;" fillcolor="red" strokecolor="red">
                    <v:stroke joinstyle="miter"/>
                  </v:oval>
                  <v:oval id="Ellipse 6071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jU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JJ/jGG3zfpCcjFEwAA//8DAFBLAQItABQABgAIAAAAIQDb4fbL7gAAAIUBAAATAAAAAAAAAAAA&#10;AAAAAAAAAABbQ29udGVudF9UeXBlc10ueG1sUEsBAi0AFAAGAAgAAAAhAFr0LFu/AAAAFQEAAAsA&#10;AAAAAAAAAAAAAAAAHwEAAF9yZWxzLy5yZWxzUEsBAi0AFAAGAAgAAAAhAFqTONTEAAAA3QAAAA8A&#10;AAAAAAAAAAAAAAAABwIAAGRycy9kb3ducmV2LnhtbFBLBQYAAAAAAwADALcAAAD4AgAAAAA=&#10;" fillcolor="red" strokecolor="red">
                    <v:stroke joinstyle="miter"/>
                  </v:oval>
                  <v:oval id="Ellipse 6072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j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JiMBvB5E5+AnL0BAAD//wMAUEsBAi0AFAAGAAgAAAAhANvh9svuAAAAhQEAABMAAAAAAAAAAAAA&#10;AAAAAAAAAFtDb250ZW50X1R5cGVzXS54bWxQSwECLQAUAAYACAAAACEAWvQsW78AAAAVAQAACwAA&#10;AAAAAAAAAAAAAAAfAQAAX3JlbHMvLnJlbHNQSwECLQAUAAYACAAAACEAqkGmo8MAAADdAAAADwAA&#10;AAAAAAAAAAAAAAAHAgAAZHJzL2Rvd25yZXYueG1sUEsFBgAAAAADAAMAtwAAAPcCAAAAAA==&#10;" fillcolor="red" strokecolor="red">
                    <v:stroke joinstyle="miter"/>
                  </v:oval>
                  <v:oval id="Ellipse 6073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" fillcolor="red" strokecolor="red">
                    <v:stroke joinstyle="miter"/>
                  </v:oval>
                  <v:oval id="Ellipse 6074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" fillcolor="red" strokecolor="red">
                    <v:stroke joinstyle="miter"/>
                  </v:oval>
                  <v:rect id="Rechteck 6075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" filled="f" strokecolor="#a5a5a5 [2092]"/>
                  <v:rect id="Rechteck 6076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" filled="f" strokecolor="#a5a5a5 [2092]"/>
                </v:group>
                <v:group id="Gruppieren 6077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">
                  <v:oval id="Ellipse 6078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FJ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E8&#10;WcS58U18AjJ7AgAA//8DAFBLAQItABQABgAIAAAAIQDb4fbL7gAAAIUBAAATAAAAAAAAAAAAAAAA&#10;AAAAAABbQ29udGVudF9UeXBlc10ueG1sUEsBAi0AFAAGAAgAAAAhAFr0LFu/AAAAFQEAAAsAAAAA&#10;AAAAAAAAAAAAHwEAAF9yZWxzLy5yZWxzUEsBAi0AFAAGAAgAAAAhAMupkUnBAAAA3QAAAA8AAAAA&#10;AAAAAAAAAAAABwIAAGRycy9kb3ducmV2LnhtbFBLBQYAAAAAAwADALcAAAD1AgAAAAA=&#10;" fillcolor="red" strokecolor="red">
                    <v:stroke joinstyle="miter"/>
                  </v:oval>
                  <v:oval id="Ellipse 6079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TTS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CUjKfwehOfgFz8AwAA//8DAFBLAQItABQABgAIAAAAIQDb4fbL7gAAAIUBAAATAAAAAAAAAAAA&#10;AAAAAAAAAABbQ29udGVudF9UeXBlc10ueG1sUEsBAi0AFAAGAAgAAAAhAFr0LFu/AAAAFQEAAAsA&#10;AAAAAAAAAAAAAAAAHwEAAF9yZWxzLy5yZWxzUEsBAi0AFAAGAAgAAAAhAKTlNNLEAAAA3QAAAA8A&#10;AAAAAAAAAAAAAAAABwIAAGRycy9kb3ducmV2LnhtbFBLBQYAAAAAAwADALcAAAD4AgAAAAA=&#10;" fillcolor="red" strokecolor="red">
                    <v:stroke joinstyle="miter"/>
                  </v:oval>
                  <v:oval id="Ellipse 6080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1o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nk7g/&#10;volPQM6/AAAA//8DAFBLAQItABQABgAIAAAAIQDb4fbL7gAAAIUBAAATAAAAAAAAAAAAAAAAAAAA&#10;AABbQ29udGVudF9UeXBlc10ueG1sUEsBAi0AFAAGAAgAAAAhAFr0LFu/AAAAFQEAAAsAAAAAAAAA&#10;AAAAAAAAHwEAAF9yZWxzLy5yZWxzUEsBAi0AFAAGAAgAAAAhAAAK7Wi+AAAA3QAAAA8AAAAAAAAA&#10;AAAAAAAABwIAAGRycy9kb3ducmV2LnhtbFBLBQYAAAAAAwADALcAAADyAgAAAAA=&#10;" fillcolor="red" strokecolor="red">
                    <v:stroke joinstyle="miter"/>
                  </v:oval>
                  <v:oval id="Ellipse 6081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" fillcolor="red" strokecolor="red">
                    <v:stroke joinstyle="miter"/>
                  </v:oval>
                  <v:oval id="Ellipse 6082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" fillcolor="red" strokecolor="red">
                    <v:stroke joinstyle="miter"/>
                  </v:oval>
                  <v:oval id="Ellipse 6083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" fillcolor="red" strokecolor="red">
                    <v:stroke joinstyle="miter"/>
                  </v:oval>
                  <v:oval id="Ellipse 6084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" fillcolor="red" strokecolor="red">
                    <v:stroke joinstyle="miter"/>
                  </v:oval>
                  <v:oval id="Ellipse 6085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" fillcolor="red" strokecolor="red">
                    <v:stroke joinstyle="miter"/>
                  </v:oval>
                  <v:oval id="Ellipse 6086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" fillcolor="red" strokecolor="red">
                    <v:stroke joinstyle="miter"/>
                  </v:oval>
                  <v:oval id="Ellipse 6087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" fillcolor="red" strokecolor="red">
                    <v:stroke joinstyle="miter"/>
                  </v:oval>
                  <v:rect id="Rechteck 6088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" filled="f" strokecolor="#a5a5a5 [2092]"/>
                  <v:rect id="Rechteck 6089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" filled="f" strokecolor="#a5a5a5 [2092]"/>
                </v:group>
                <v:group id="Gruppieren 6090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1/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ptFP2B/ehCcgF08AAAD//wMAUEsBAi0AFAAGAAgAAAAhANvh9svuAAAAhQEAABMAAAAAAAAAAAAA&#10;AAAAAAAAAFtDb250ZW50X1R5cGVzXS54bWxQSwECLQAUAAYACAAAACEAWvQsW78AAAAVAQAACwAA&#10;AAAAAAAAAAAAAAAfAQAAX3JlbHMvLnJlbHNQSwECLQAUAAYACAAAACEAnZ/9f8MAAADdAAAADwAA&#10;AAAAAAAAAAAAAAAHAgAAZHJzL2Rvd25yZXYueG1sUEsFBgAAAAADAAMAtwAAAPcCAAAAAA==&#10;">
                  <v:oval id="Ellipse 6091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" fillcolor="red" strokecolor="red">
                    <v:stroke joinstyle="miter"/>
                  </v:oval>
                  <v:oval id="Ellipse 6092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" fillcolor="red" strokecolor="red">
                    <v:stroke joinstyle="miter"/>
                  </v:oval>
                  <v:oval id="Ellipse 6093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" fillcolor="red" strokecolor="red">
                    <v:stroke joinstyle="miter"/>
                  </v:oval>
                  <v:oval id="Ellipse 6094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" fillcolor="red" strokecolor="red">
                    <v:stroke joinstyle="miter"/>
                  </v:oval>
                  <v:oval id="Ellipse 6095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" fillcolor="red" strokecolor="red">
                    <v:stroke joinstyle="miter"/>
                  </v:oval>
                  <v:oval id="Ellipse 6096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" fillcolor="red" strokecolor="red">
                    <v:stroke joinstyle="miter"/>
                  </v:oval>
                  <v:oval id="Ellipse 6097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uPB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CUTMfwehOfgFz8AwAA//8DAFBLAQItABQABgAIAAAAIQDb4fbL7gAAAIUBAAATAAAAAAAAAAAA&#10;AAAAAAAAAABbQ29udGVudF9UeXBlc10ueG1sUEsBAi0AFAAGAAgAAAAhAFr0LFu/AAAAFQEAAAsA&#10;AAAAAAAAAAAAAAAAHwEAAF9yZWxzLy5yZWxzUEsBAi0AFAAGAAgAAAAhAAo648HEAAAA3QAAAA8A&#10;AAAAAAAAAAAAAAAABwIAAGRycy9kb3ducmV2LnhtbFBLBQYAAAAAAwADALcAAAD4AgAAAAA=&#10;" fillcolor="red" strokecolor="red">
                    <v:stroke joinstyle="miter"/>
                  </v:oval>
                  <v:oval id="Ellipse 6098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" fillcolor="red" strokecolor="red">
                    <v:stroke joinstyle="miter"/>
                  </v:oval>
                  <v:oval id="Ellipse 6099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" fillcolor="red" strokecolor="red">
                    <v:stroke joinstyle="miter"/>
                  </v:oval>
                  <v:oval id="Ellipse 6100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OGv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Pk7g/&#10;volPQM6/AAAA//8DAFBLAQItABQABgAIAAAAIQDb4fbL7gAAAIUBAAATAAAAAAAAAAAAAAAAAAAA&#10;AABbQ29udGVudF9UeXBlc10ueG1sUEsBAi0AFAAGAAgAAAAhAFr0LFu/AAAAFQEAAAsAAAAAAAAA&#10;AAAAAAAAHwEAAF9yZWxzLy5yZWxzUEsBAi0AFAAGAAgAAAAhABs44a++AAAA3QAAAA8AAAAAAAAA&#10;AAAAAAAABwIAAGRycy9kb3ducmV2LnhtbFBLBQYAAAAAAwADALcAAADyAgAAAAA=&#10;" fillcolor="red" strokecolor="red">
                    <v:stroke joinstyle="miter"/>
                  </v:oval>
                  <v:rect id="Rechteck 6101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" filled="f" strokecolor="#a5a5a5 [2092]"/>
                  <v:rect id="Rechteck 6102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" filled="f" strokecolor="#a5a5a5 [2092]"/>
                </v:group>
                <v:group id="Gruppieren 6103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vkS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">
                  <v:oval id="Ellipse 6104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" fillcolor="red" strokecolor="red">
                    <v:stroke joinstyle="miter"/>
                  </v:oval>
                  <v:oval id="Ellipse 6105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" fillcolor="red" strokecolor="red">
                    <v:stroke joinstyle="miter"/>
                  </v:oval>
                  <v:oval id="Ellipse 6106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" fillcolor="red" strokecolor="red">
                    <v:stroke joinstyle="miter"/>
                  </v:oval>
                  <v:oval id="Ellipse 6107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Xnb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LJOP+A3zfpCcjFEwAA//8DAFBLAQItABQABgAIAAAAIQDb4fbL7gAAAIUBAAATAAAAAAAAAAAA&#10;AAAAAAAAAABbQ29udGVudF9UeXBlc10ueG1sUEsBAi0AFAAGAAgAAAAhAFr0LFu/AAAAFQEAAAsA&#10;AAAAAAAAAAAAAAAAHwEAAF9yZWxzLy5yZWxzUEsBAi0AFAAGAAgAAAAhAJTRedvEAAAA3QAAAA8A&#10;AAAAAAAAAAAAAAAABwIAAGRycy9kb3ducmV2LnhtbFBLBQYAAAAAAwADALcAAAD4AgAAAAA=&#10;" fillcolor="red" strokecolor="red">
                    <v:stroke joinstyle="miter"/>
                  </v:oval>
                  <v:oval id="Ellipse 6108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2p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Pkzg3&#10;volPQM6/AAAA//8DAFBLAQItABQABgAIAAAAIQDb4fbL7gAAAIUBAAATAAAAAAAAAAAAAAAAAAAA&#10;AABbQ29udGVudF9UeXBlc10ueG1sUEsBAi0AFAAGAAgAAAAhAFr0LFu/AAAAFQEAAAsAAAAAAAAA&#10;AAAAAAAAHwEAAF9yZWxzLy5yZWxzUEsBAi0AFAAGAAgAAAAhAOVO7am+AAAA3QAAAA8AAAAAAAAA&#10;AAAAAAAABwIAAGRycy9kb3ducmV2LnhtbFBLBQYAAAAAAwADALcAAADyAgAAAAA=&#10;" fillcolor="red" strokecolor="red">
                    <v:stroke joinstyle="miter"/>
                  </v:oval>
                  <v:oval id="Ellipse 6109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" fillcolor="red" strokecolor="red">
                    <v:stroke joinstyle="miter"/>
                  </v:oval>
                  <v:oval id="Ellipse 6110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" fillcolor="red" strokecolor="red">
                    <v:stroke joinstyle="miter"/>
                  </v:oval>
                  <v:oval id="Ellipse 6111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" fillcolor="red" strokecolor="red">
                    <v:stroke joinstyle="miter"/>
                  </v:oval>
                  <v:oval id="Ellipse 6112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" fillcolor="red" strokecolor="red">
                    <v:stroke joinstyle="miter"/>
                  </v:oval>
                  <v:oval id="Ellipse 6113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" fillcolor="red" strokecolor="red">
                    <v:stroke joinstyle="miter"/>
                  </v:oval>
                  <v:rect id="Rechteck 6114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" filled="f" strokecolor="#a5a5a5 [2092]"/>
                  <v:rect id="Rechteck 6115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" filled="f" strokecolor="#a5a5a5 [2092]"/>
                </v:group>
                <v:group id="Gruppieren 6116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">
                  <v:oval id="Ellipse 6117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" fillcolor="red" strokecolor="red">
                    <v:stroke joinstyle="miter"/>
                  </v:oval>
                  <v:oval id="Ellipse 6118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" fillcolor="red" strokecolor="red">
                    <v:stroke joinstyle="miter"/>
                  </v:oval>
                  <v:oval id="Ellipse 6119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" fillcolor="red" strokecolor="red">
                    <v:stroke joinstyle="miter"/>
                  </v:oval>
                  <v:oval id="Ellipse 6120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b3P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PR3F/&#10;fBOfgJx/AQAA//8DAFBLAQItABQABgAIAAAAIQDb4fbL7gAAAIUBAAATAAAAAAAAAAAAAAAAAAAA&#10;AABbQ29udGVudF9UeXBlc10ueG1sUEsBAi0AFAAGAAgAAAAhAFr0LFu/AAAAFQEAAAsAAAAAAAAA&#10;AAAAAAAAHwEAAF9yZWxzLy5yZWxzUEsBAi0AFAAGAAgAAAAhAFCNvc++AAAA3QAAAA8AAAAAAAAA&#10;AAAAAAAABwIAAGRycy9kb3ducmV2LnhtbFBLBQYAAAAAAwADALcAAADyAgAAAAA=&#10;" fillcolor="red" strokecolor="red">
                    <v:stroke joinstyle="miter"/>
                  </v:oval>
                  <v:oval id="Ellipse 6121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" fillcolor="red" strokecolor="red">
                    <v:stroke joinstyle="miter"/>
                  </v:oval>
                  <v:oval id="Ellipse 6122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" fillcolor="red" strokecolor="red">
                    <v:stroke joinstyle="miter"/>
                  </v:oval>
                  <v:oval id="Ellipse 6123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" fillcolor="red" strokecolor="red">
                    <v:stroke joinstyle="miter"/>
                  </v:oval>
                  <v:oval id="Ellipse 6124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" fillcolor="red" strokecolor="red">
                    <v:stroke joinstyle="miter"/>
                  </v:oval>
                  <v:oval id="Ellipse 6125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" fillcolor="red" strokecolor="red">
                    <v:stroke joinstyle="miter"/>
                  </v:oval>
                  <v:oval id="Ellipse 6126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" fillcolor="red" strokecolor="red">
                    <v:stroke joinstyle="miter"/>
                  </v:oval>
                  <v:rect id="Rechteck 6127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" filled="f" strokecolor="#a5a5a5 [2092]"/>
                  <v:rect id="Rechteck 6128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" filled="f" strokecolor="#a5a5a5 [2092]"/>
                </v:group>
                <v:group id="Gruppieren 6129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5KY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miyX8vglPQK5/AAAA//8DAFBLAQItABQABgAIAAAAIQDb4fbL7gAAAIUBAAATAAAAAAAA&#10;AAAAAAAAAAAAAABbQ29udGVudF9UeXBlc10ueG1sUEsBAi0AFAAGAAgAAAAhAFr0LFu/AAAAFQEA&#10;AAsAAAAAAAAAAAAAAAAAHwEAAF9yZWxzLy5yZWxzUEsBAi0AFAAGAAgAAAAhANn7kpjHAAAA3QAA&#10;AA8AAAAAAAAAAAAAAAAABwIAAGRycy9kb3ducmV2LnhtbFBLBQYAAAAAAwADALcAAAD7AgAAAAA=&#10;">
                  <v:oval id="Ellipse 6130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" fillcolor="red" strokecolor="red">
                    <v:stroke joinstyle="miter"/>
                  </v:oval>
                  <v:oval id="Ellipse 6131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" fillcolor="red" strokecolor="red">
                    <v:stroke joinstyle="miter"/>
                  </v:oval>
                  <v:oval id="Ellipse 6132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" fillcolor="red" strokecolor="red">
                    <v:stroke joinstyle="miter"/>
                  </v:oval>
                  <v:oval id="Ellipse 6133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" fillcolor="red" strokecolor="red">
                    <v:stroke joinstyle="miter"/>
                  </v:oval>
                  <v:oval id="Ellipse 6134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0R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" fillcolor="red" strokecolor="red">
                    <v:stroke joinstyle="miter"/>
                  </v:oval>
                  <v:oval id="Ellipse 6135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4iK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" fillcolor="red" strokecolor="red">
                    <v:stroke joinstyle="miter"/>
                  </v:oval>
                  <v:oval id="Ellipse 6136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" fillcolor="red" strokecolor="red">
                    <v:stroke joinstyle="miter"/>
                  </v:oval>
                  <v:oval id="Ellipse 6137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m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WQ4nsL7TXwCcvkCAAD//wMAUEsBAi0AFAAGAAgAAAAhANvh9svuAAAAhQEAABMAAAAAAAAAAAAA&#10;AAAAAAAAAFtDb250ZW50X1R5cGVzXS54bWxQSwECLQAUAAYACAAAACEAWvQsW78AAAAVAQAACwAA&#10;AAAAAAAAAAAAAAAfAQAAX3JlbHMvLnJlbHNQSwECLQAUAAYACAAAACEAWr2zZsMAAADdAAAADwAA&#10;AAAAAAAAAAAAAAAHAgAAZHJzL2Rvd25yZXYueG1sUEsFBgAAAAADAAMAtwAAAPcCAAAAAA==&#10;" fillcolor="red" strokecolor="red">
                    <v:stroke joinstyle="miter"/>
                  </v:oval>
                  <v:oval id="Ellipse 6138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" fillcolor="red" strokecolor="red">
                    <v:stroke joinstyle="miter"/>
                  </v:oval>
                  <v:oval id="Ellipse 6139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" fillcolor="red" strokecolor="red">
                    <v:stroke joinstyle="miter"/>
                  </v:oval>
                  <v:rect id="Rechteck 6140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" filled="f" strokecolor="#a5a5a5 [2092]"/>
                  <v:rect id="Rechteck 6141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r w:rsidRPr="00260CF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2592" behindDoc="0" locked="0" layoutInCell="1" allowOverlap="1" wp14:anchorId="32A3461D" wp14:editId="427C3773">
                <wp:simplePos x="0" y="0"/>
                <wp:positionH relativeFrom="column">
                  <wp:posOffset>2447925</wp:posOffset>
                </wp:positionH>
                <wp:positionV relativeFrom="paragraph">
                  <wp:posOffset>66040</wp:posOffset>
                </wp:positionV>
                <wp:extent cx="1043305" cy="1099820"/>
                <wp:effectExtent l="0" t="0" r="23495" b="24130"/>
                <wp:wrapNone/>
                <wp:docPr id="6142" name="Gruppieren 6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6143" name="Gruppieren 6143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144" name="Ellipse 614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5" name="Ellipse 614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6" name="Ellipse 614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7" name="Ellipse 614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8" name="Ellipse 614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49" name="Ellipse 614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0" name="Ellipse 615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1" name="Ellipse 615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2" name="Ellipse 615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3" name="Ellipse 615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4" name="Rechteck 615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5" name="Rechteck 615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56" name="Gruppieren 6156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157" name="Ellipse 615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8" name="Ellipse 615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59" name="Ellipse 615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0" name="Ellipse 616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1" name="Ellipse 616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2" name="Ellipse 616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3" name="Ellipse 616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4" name="Ellipse 616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5" name="Ellipse 616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6" name="Ellipse 616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7" name="Rechteck 616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68" name="Rechteck 616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69" name="Gruppieren 6169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170" name="Ellipse 617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1" name="Ellipse 617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2" name="Ellipse 617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3" name="Ellipse 617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4" name="Ellipse 617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5" name="Ellipse 617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6" name="Ellipse 617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7" name="Ellipse 617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8" name="Ellipse 617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79" name="Ellipse 617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0" name="Rechteck 618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1" name="Rechteck 618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82" name="Gruppieren 6182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183" name="Ellipse 618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4" name="Ellipse 618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5" name="Ellipse 618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6" name="Ellipse 618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7" name="Ellipse 618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8" name="Ellipse 618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89" name="Ellipse 618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0" name="Ellipse 619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1" name="Ellipse 619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2" name="Ellipse 619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3" name="Rechteck 619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4" name="Rechteck 619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95" name="Gruppieren 6195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196" name="Ellipse 619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7" name="Ellipse 619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8" name="Ellipse 619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199" name="Ellipse 619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0" name="Ellipse 620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1" name="Ellipse 620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2" name="Ellipse 620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3" name="Ellipse 620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4" name="Ellipse 620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5" name="Ellipse 620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6" name="Rechteck 620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07" name="Rechteck 620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08" name="Gruppieren 6208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209" name="Ellipse 620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0" name="Ellipse 621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1" name="Ellipse 621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2" name="Ellipse 621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3" name="Ellipse 621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4" name="Ellipse 621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5" name="Ellipse 621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6" name="Ellipse 621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7" name="Ellipse 621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8" name="Ellipse 621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19" name="Rechteck 621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0" name="Rechteck 622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21" name="Gruppieren 6221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222" name="Ellipse 622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3" name="Ellipse 622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4" name="Ellipse 622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5" name="Ellipse 622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6" name="Ellipse 622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7" name="Ellipse 622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8" name="Ellipse 622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29" name="Ellipse 622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0" name="Ellipse 623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1" name="Ellipse 623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2" name="Rechteck 623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3" name="Rechteck 623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34" name="Gruppieren 6234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235" name="Ellipse 623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6" name="Ellipse 623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7" name="Ellipse 623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8" name="Ellipse 623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9" name="Ellipse 623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0" name="Ellipse 624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1" name="Ellipse 624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2" name="Ellipse 624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3" name="Ellipse 624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4" name="Ellipse 624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5" name="Rechteck 624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6" name="Rechteck 624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47" name="Gruppieren 6247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248" name="Ellipse 624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49" name="Ellipse 624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0" name="Ellipse 625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1" name="Ellipse 625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2" name="Ellipse 625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3" name="Ellipse 625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4" name="Ellipse 625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5" name="Ellipse 625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6" name="Ellipse 625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7" name="Ellipse 625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8" name="Rechteck 625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59" name="Rechteck 625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60" name="Gruppieren 6260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261" name="Ellipse 626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2" name="Ellipse 626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3" name="Ellipse 626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4" name="Ellipse 626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5" name="Ellipse 626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6" name="Ellipse 626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7" name="Ellipse 626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8" name="Ellipse 626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69" name="Ellipse 626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0" name="Ellipse 627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1" name="Rechteck 627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2" name="Rechteck 627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ECCF3A" id="Gruppieren 6142" o:spid="_x0000_s1026" style="position:absolute;margin-left:192.75pt;margin-top:5.2pt;width:82.15pt;height:86.6pt;z-index:25182259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">
                <v:group id="Gruppieren 6143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DS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T5yX8vglPQK5/AAAA//8DAFBLAQItABQABgAIAAAAIQDb4fbL7gAAAIUBAAATAAAAAAAA&#10;AAAAAAAAAAAAAABbQ29udGVudF9UeXBlc10ueG1sUEsBAi0AFAAGAAgAAAAhAFr0LFu/AAAAFQEA&#10;AAsAAAAAAAAAAAAAAAAAHwEAAF9yZWxzLy5yZWxzUEsBAi0AFAAGAAgAAAAhAGXMQNLHAAAA3QAA&#10;AA8AAAAAAAAAAAAAAAAABwIAAGRycy9kb3ducmV2LnhtbFBLBQYAAAAAAwADALcAAAD7AgAAAAA=&#10;">
                  <v:oval id="Ellipse 6144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" fillcolor="red" strokecolor="red">
                    <v:stroke joinstyle="miter"/>
                  </v:oval>
                  <v:oval id="Ellipse 6145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fv3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" fillcolor="red" strokecolor="red">
                    <v:stroke joinstyle="miter"/>
                  </v:oval>
                  <v:oval id="Ellipse 6146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" fillcolor="red" strokecolor="red">
                    <v:stroke joinstyle="miter"/>
                  </v:oval>
                  <v:oval id="Ellipse 6147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b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WQ4nsL7TXwCcvkCAAD//wMAUEsBAi0AFAAGAAgAAAAhANvh9svuAAAAhQEAABMAAAAAAAAAAAAA&#10;AAAAAAAAAFtDb250ZW50X1R5cGVzXS54bWxQSwECLQAUAAYACAAAACEAWvQsW78AAAAVAQAACwAA&#10;AAAAAAAAAAAAAAAfAQAAX3JlbHMvLnJlbHNQSwECLQAUAAYACAAAACEAArvAG8MAAADdAAAADwAA&#10;AAAAAAAAAAAAAAAHAgAAZHJzL2Rvd25yZXYueG1sUEsFBgAAAAADAAMAtwAAAPcCAAAAAA==&#10;" fillcolor="red" strokecolor="red">
                    <v:stroke joinstyle="miter"/>
                  </v:oval>
                  <v:oval id="Ellipse 6148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" fillcolor="red" strokecolor="red">
                    <v:stroke joinstyle="miter"/>
                  </v:oval>
                  <v:oval id="Ellipse 6149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" fillcolor="red" strokecolor="red">
                    <v:stroke joinstyle="miter"/>
                  </v:oval>
                  <v:oval id="Ellipse 6150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" fillcolor="red" strokecolor="red">
                    <v:stroke joinstyle="miter"/>
                  </v:oval>
                  <v:oval id="Ellipse 6151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" fillcolor="red" strokecolor="red">
                    <v:stroke joinstyle="miter"/>
                  </v:oval>
                  <v:oval id="Ellipse 6152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" fillcolor="red" strokecolor="red">
                    <v:stroke joinstyle="miter"/>
                  </v:oval>
                  <v:oval id="Ellipse 6153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VDF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" fillcolor="red" strokecolor="red">
                    <v:stroke joinstyle="miter"/>
                  </v:oval>
                  <v:rect id="Rechteck 6154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" filled="f" strokecolor="#a5a5a5 [2092]"/>
                  <v:rect id="Rechteck 6155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" filled="f" strokecolor="#a5a5a5 [2092]"/>
                </v:group>
                <v:group id="Gruppieren 6156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nWX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">
                  <v:oval id="Ellipse 6157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lbG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yG4ym838QnIJcvAAAA//8DAFBLAQItABQABgAIAAAAIQDb4fbL7gAAAIUBAAATAAAAAAAAAAAA&#10;AAAAAAAAAABbQ29udGVudF9UeXBlc10ueG1sUEsBAi0AFAAGAAgAAAAhAFr0LFu/AAAAFQEAAAsA&#10;AAAAAAAAAAAAAAAAHwEAAF9yZWxzLy5yZWxzUEsBAi0AFAAGAAgAAAAhAIdiVsbEAAAA3QAAAA8A&#10;AAAAAAAAAAAAAAAABwIAAGRycy9kb3ducmV2LnhtbFBLBQYAAAAAAwADALcAAAD4AgAAAAA=&#10;" fillcolor="red" strokecolor="red">
                    <v:stroke joinstyle="miter"/>
                  </v:oval>
                  <v:oval id="Ellipse 6158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" fillcolor="red" strokecolor="red">
                    <v:stroke joinstyle="miter"/>
                  </v:oval>
                  <v:oval id="Ellipse 6159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Wcv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WQ4nsH7TXwCcvkCAAD//wMAUEsBAi0AFAAGAAgAAAAhANvh9svuAAAAhQEAABMAAAAAAAAAAAAA&#10;AAAAAAAAAFtDb250ZW50X1R5cGVzXS54bWxQSwECLQAUAAYACAAAACEAWvQsW78AAAAVAQAACwAA&#10;AAAAAAAAAAAAAAAfAQAAX3JlbHMvLnJlbHNQSwECLQAUAAYACAAAACEAmbFnL8MAAADdAAAADwAA&#10;AAAAAAAAAAAAAAAHAgAAZHJzL2Rvd25yZXYueG1sUEsFBgAAAAADAAMAtwAAAPcCAAAAAA==&#10;" fillcolor="red" strokecolor="red">
                    <v:stroke joinstyle="miter"/>
                  </v:oval>
                  <v:oval id="Ellipse 6160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" fillcolor="red" strokecolor="red">
                    <v:stroke joinstyle="miter"/>
                  </v:oval>
                  <v:oval id="Ellipse 6161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" fillcolor="red" strokecolor="red">
                    <v:stroke joinstyle="miter"/>
                  </v:oval>
                  <v:oval id="Ellipse 6162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" fillcolor="red" strokecolor="red">
                    <v:stroke joinstyle="miter"/>
                  </v:oval>
                  <v:oval id="Ellipse 6163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" fillcolor="red" strokecolor="red">
                    <v:stroke joinstyle="miter"/>
                  </v:oval>
                  <v:oval id="Ellipse 6164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" fillcolor="red" strokecolor="red">
                    <v:stroke joinstyle="miter"/>
                  </v:oval>
                  <v:oval id="Ellipse 6165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" fillcolor="red" strokecolor="red">
                    <v:stroke joinstyle="miter"/>
                  </v:oval>
                  <v:oval id="Ellipse 6166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" fillcolor="red" strokecolor="red">
                    <v:stroke joinstyle="miter"/>
                  </v:oval>
                  <v:rect id="Rechteck 6167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" filled="f" strokecolor="#a5a5a5 [2092]"/>
                  <v:rect id="Rechteck 6168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" filled="f" strokecolor="#a5a5a5 [2092]"/>
                </v:group>
                <v:group id="Gruppieren 6169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StY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ROpvD7JjwBufgBAAD//wMAUEsBAi0AFAAGAAgAAAAhANvh9svuAAAAhQEAABMAAAAAAAAA&#10;AAAAAAAAAAAAAFtDb250ZW50X1R5cGVzXS54bWxQSwECLQAUAAYACAAAACEAWvQsW78AAAAVAQAA&#10;CwAAAAAAAAAAAAAAAAAfAQAAX3JlbHMvLnJlbHNQSwECLQAUAAYACAAAACEAT5ErWMYAAADdAAAA&#10;DwAAAAAAAAAAAAAAAAAHAgAAZHJzL2Rvd25yZXYueG1sUEsFBgAAAAADAAMAtwAAAPoCAAAAAA==&#10;">
                  <v:oval id="Ellipse 6170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pLS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WA2&#10;+Y7745v4BGT2AgAA//8DAFBLAQItABQABgAIAAAAIQDb4fbL7gAAAIUBAAATAAAAAAAAAAAAAAAA&#10;AAAAAABbQ29udGVudF9UeXBlc10ueG1sUEsBAi0AFAAGAAgAAAAhAFr0LFu/AAAAFQEAAAsAAAAA&#10;AAAAAAAAAAAAHwEAAF9yZWxzLy5yZWxzUEsBAi0AFAAGAAgAAAAhAEM+ktLBAAAA3QAAAA8AAAAA&#10;AAAAAAAAAAAABwIAAGRycy9kb3ducmV2LnhtbFBLBQYAAAAAAwADALcAAAD1AgAAAAA=&#10;" fillcolor="red" strokecolor="red">
                    <v:stroke joinstyle="miter"/>
                  </v:oval>
                  <v:oval id="Ellipse 6171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" fillcolor="red" strokecolor="red">
                    <v:stroke joinstyle="miter"/>
                  </v:oval>
                  <v:oval id="Ellipse 6172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k+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ssVrCn9v4hOQqxsAAAD//wMAUEsBAi0AFAAGAAgAAAAhANvh9svuAAAAhQEAABMAAAAAAAAA&#10;AAAAAAAAAAAAAFtDb250ZW50X1R5cGVzXS54bWxQSwECLQAUAAYACAAAACEAWvQsW78AAAAVAQAA&#10;CwAAAAAAAAAAAAAAAAAfAQAAX3JlbHMvLnJlbHNQSwECLQAUAAYACAAAACEA3KCpPsYAAADdAAAA&#10;DwAAAAAAAAAAAAAAAAAHAgAAZHJzL2Rvd25yZXYueG1sUEsFBgAAAAADAAMAtwAAAPoCAAAAAA==&#10;" fillcolor="red" strokecolor="red">
                    <v:stroke joinstyle="miter"/>
                  </v:oval>
                  <v:oval id="Ellipse 6173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yl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WQ4HcP7TXwCcvkCAAD//wMAUEsBAi0AFAAGAAgAAAAhANvh9svuAAAAhQEAABMAAAAAAAAAAAAA&#10;AAAAAAAAAFtDb250ZW50X1R5cGVzXS54bWxQSwECLQAUAAYACAAAACEAWvQsW78AAAAVAQAACwAA&#10;AAAAAAAAAAAAAAAfAQAAX3JlbHMvLnJlbHNQSwECLQAUAAYACAAAACEAs+wMpcMAAADdAAAADwAA&#10;AAAAAAAAAAAAAAAHAgAAZHJzL2Rvd25yZXYueG1sUEsFBgAAAAADAAMAtwAAAPcCAAAAAA==&#10;" fillcolor="red" strokecolor="red">
                    <v:stroke joinstyle="miter"/>
                  </v:oval>
                  <v:oval id="Ellipse 6174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ZTR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WQ4HcP7TXwCcvkCAAD//wMAUEsBAi0AFAAGAAgAAAAhANvh9svuAAAAhQEAABMAAAAAAAAAAAAA&#10;AAAAAAAAAFtDb250ZW50X1R5cGVzXS54bWxQSwECLQAUAAYACAAAACEAWvQsW78AAAAVAQAACwAA&#10;AAAAAAAAAAAAAAAfAQAAX3JlbHMvLnJlbHNQSwECLQAUAAYACAAAACEAPAWU0cMAAADdAAAADwAA&#10;AAAAAAAAAAAAAAAHAgAAZHJzL2Rvd25yZXYueG1sUEsFBgAAAAADAAMAtwAAAPcCAAAAAA==&#10;" fillcolor="red" strokecolor="red">
                    <v:stroke joinstyle="miter"/>
                  </v:oval>
                  <v:oval id="Ellipse 6175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TFK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yG0zG838QnIJcvAAAA//8DAFBLAQItABQABgAIAAAAIQDb4fbL7gAAAIUBAAATAAAAAAAAAAAA&#10;AAAAAAAAAABbQ29udGVudF9UeXBlc10ueG1sUEsBAi0AFAAGAAgAAAAhAFr0LFu/AAAAFQEAAAsA&#10;AAAAAAAAAAAAAAAAHwEAAF9yZWxzLy5yZWxzUEsBAi0AFAAGAAgAAAAhAFNJMUrEAAAA3QAAAA8A&#10;AAAAAAAAAAAAAAAABwIAAGRycy9kb3ducmV2LnhtbFBLBQYAAAAAAwADALcAAAD4AgAAAAA=&#10;" fillcolor="red" strokecolor="red">
                    <v:stroke joinstyle="miter"/>
                  </v:oval>
                  <v:oval id="Ellipse 6176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689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pBOZim83sQnIJdPAAAA//8DAFBLAQItABQABgAIAAAAIQDb4fbL7gAAAIUBAAATAAAAAAAAAAAA&#10;AAAAAAAAAABbQ29udGVudF9UeXBlc10ueG1sUEsBAi0AFAAGAAgAAAAhAFr0LFu/AAAAFQEAAAsA&#10;AAAAAAAAAAAAAAAAHwEAAF9yZWxzLy5yZWxzUEsBAi0AFAAGAAgAAAAhAKObrz3EAAAA3QAAAA8A&#10;AAAAAAAAAAAAAAAABwIAAGRycy9kb3ducmV2LnhtbFBLBQYAAAAAAwADALcAAAD4AgAAAAA=&#10;" fillcolor="red" strokecolor="red">
                    <v:stroke joinstyle="miter"/>
                  </v:oval>
                  <v:oval id="Ellipse 6177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" fillcolor="red" strokecolor="red">
                    <v:stroke joinstyle="miter"/>
                  </v:oval>
                  <v:oval id="Ellipse 6178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7U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WA2&#10;+Y5z45v4BGT2AgAA//8DAFBLAQItABQABgAIAAAAIQDb4fbL7gAAAIUBAAATAAAAAAAAAAAAAAAA&#10;AAAAAABbQ29udGVudF9UeXBlc10ueG1sUEsBAi0AFAAGAAgAAAAhAFr0LFu/AAAAFQEAAAsAAAAA&#10;AAAAAAAAAAAAHwEAAF9yZWxzLy5yZWxzUEsBAi0AFAAGAAgAAAAhAL1IntTBAAAA3QAAAA8AAAAA&#10;AAAAAAAAAAAABwIAAGRycy9kb3ducmV2LnhtbFBLBQYAAAAAAwADALcAAAD1AgAAAAA=&#10;" fillcolor="red" strokecolor="red">
                    <v:stroke joinstyle="miter"/>
                  </v:oval>
                  <v:oval id="Ellipse 6179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tP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b9nzG83sQnIGf/AAAA//8DAFBLAQItABQABgAIAAAAIQDb4fbL7gAAAIUBAAATAAAAAAAAAAAA&#10;AAAAAAAAAABbQ29udGVudF9UeXBlc10ueG1sUEsBAi0AFAAGAAgAAAAhAFr0LFu/AAAAFQEAAAsA&#10;AAAAAAAAAAAAAAAAHwEAAF9yZWxzLy5yZWxzUEsBAi0AFAAGAAgAAAAhANIEO0/EAAAA3QAAAA8A&#10;AAAAAAAAAAAAAAAABwIAAGRycy9kb3ducmV2LnhtbFBLBQYAAAAAAwADALcAAAD4AgAAAAA=&#10;" fillcolor="red" strokecolor="red">
                    <v:stroke joinstyle="miter"/>
                  </v:oval>
                  <v:rect id="Rechteck 6180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" filled="f" strokecolor="#a5a5a5 [2092]"/>
                  <v:rect id="Rechteck 6181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" filled="f" strokecolor="#a5a5a5 [2092]"/>
                </v:group>
                <v:group id="Gruppieren 6182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/T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">
                  <v:oval id="Ellipse 6183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" fillcolor="red" strokecolor="red">
                    <v:stroke joinstyle="miter"/>
                  </v:oval>
                  <v:oval id="Ellipse 6184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" fillcolor="red" strokecolor="red">
                    <v:stroke joinstyle="miter"/>
                  </v:oval>
                  <v:oval id="Ellipse 6185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EFt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" fillcolor="red" strokecolor="red">
                    <v:stroke joinstyle="miter"/>
                  </v:oval>
                  <v:oval id="Ellipse 6186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" fillcolor="red" strokecolor="red">
                    <v:stroke joinstyle="miter"/>
                  </v:oval>
                  <v:oval id="Ellipse 6187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nqB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" fillcolor="red" strokecolor="red">
                    <v:stroke joinstyle="miter"/>
                  </v:oval>
                  <v:oval id="Ellipse 6188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e7z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gPJ3Fu&#10;fBOfgJx/AQAA//8DAFBLAQItABQABgAIAAAAIQDb4fbL7gAAAIUBAAATAAAAAAAAAAAAAAAAAAAA&#10;AABbQ29udGVudF9UeXBlc10ueG1sUEsBAi0AFAAGAAgAAAAhAFr0LFu/AAAAFQEAAAsAAAAAAAAA&#10;AAAAAAAAHwEAAF9yZWxzLy5yZWxzUEsBAi0AFAAGAAgAAAAhAIid7vO+AAAA3QAAAA8AAAAAAAAA&#10;AAAAAAAABwIAAGRycy9kb3ducmV2LnhtbFBLBQYAAAAAAwADALcAAADyAgAAAAA=&#10;" fillcolor="red" strokecolor="red">
                    <v:stroke joinstyle="miter"/>
                  </v:oval>
                  <v:oval id="Ellipse 6189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Uto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Vun6BX7fxCcgizsAAAD//wMAUEsBAi0AFAAGAAgAAAAhANvh9svuAAAAhQEAABMAAAAAAAAA&#10;AAAAAAAAAAAAAFtDb250ZW50X1R5cGVzXS54bWxQSwECLQAUAAYACAAAACEAWvQsW78AAAAVAQAA&#10;CwAAAAAAAAAAAAAAAAAfAQAAX3JlbHMvLnJlbHNQSwECLQAUAAYACAAAACEA59FLaMYAAADdAAAA&#10;DwAAAAAAAAAAAAAAAAAHAgAAZHJzL2Rvd25yZXYueG1sUEsFBgAAAAADAAMAtwAAAPoCAAAAAA==&#10;" fillcolor="red" strokecolor="red">
                    <v:stroke joinstyle="miter"/>
                  </v:oval>
                  <v:oval id="Ellipse 6190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" fillcolor="red" strokecolor="red">
                    <v:stroke joinstyle="miter"/>
                  </v:oval>
                  <v:oval id="Ellipse 6191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" fillcolor="red" strokecolor="red">
                    <v:stroke joinstyle="miter"/>
                  </v:oval>
                  <v:oval id="Ellipse 6192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" fillcolor="red" strokecolor="red">
                    <v:stroke joinstyle="miter"/>
                  </v:oval>
                  <v:rect id="Rechteck 6193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" filled="f" strokecolor="#a5a5a5 [2092]"/>
                  <v:rect id="Rechteck 6194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" filled="f" strokecolor="#a5a5a5 [2092]"/>
                </v:group>
                <v:group id="Gruppieren 6195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VF6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">
                  <v:oval id="Ellipse 6196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" fillcolor="red" strokecolor="red">
                    <v:stroke joinstyle="miter"/>
                  </v:oval>
                  <v:oval id="Ellipse 6197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2+xc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b98Q+83sQnIGf/AAAA//8DAFBLAQItABQABgAIAAAAIQDb4fbL7gAAAIUBAAATAAAAAAAAAAAA&#10;AAAAAAAAAABbQ29udGVudF9UeXBlc10ueG1sUEsBAi0AFAAGAAgAAAAhAFr0LFu/AAAAFQEAAAsA&#10;AAAAAAAAAAAAAAAAHwEAAF9yZWxzLy5yZWxzUEsBAi0AFAAGAAgAAAAhAHzb7FzEAAAA3QAAAA8A&#10;AAAAAAAAAAAAAAAABwIAAGRycy9kb3ducmV2LnhtbFBLBQYAAAAAAwADALcAAAD4AgAAAAA=&#10;" fillcolor="red" strokecolor="red">
                    <v:stroke joinstyle="miter"/>
                  </v:oval>
                  <v:oval id="Ellipse 6198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" fillcolor="red" strokecolor="red">
                    <v:stroke joinstyle="miter"/>
                  </v:oval>
                  <v:oval id="Ellipse 6199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" fillcolor="red" strokecolor="red">
                    <v:stroke joinstyle="miter"/>
                  </v:oval>
                  <v:oval id="Ellipse 6200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" fillcolor="red" strokecolor="red">
                    <v:stroke joinstyle="miter"/>
                  </v:oval>
                  <v:oval id="Ellipse 6201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" fillcolor="red" strokecolor="red">
                    <v:stroke joinstyle="miter"/>
                  </v:oval>
                  <v:oval id="Ellipse 6202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" fillcolor="red" strokecolor="red">
                    <v:stroke joinstyle="miter"/>
                  </v:oval>
                  <v:oval id="Ellipse 6203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" fillcolor="red" strokecolor="red">
                    <v:stroke joinstyle="miter"/>
                  </v:oval>
                  <v:oval id="Ellipse 6204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" fillcolor="red" strokecolor="red">
                    <v:stroke joinstyle="miter"/>
                  </v:oval>
                  <v:oval id="Ellipse 6205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" fillcolor="red" strokecolor="red">
                    <v:stroke joinstyle="miter"/>
                  </v:oval>
                  <v:rect id="Rechteck 6206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" filled="f" strokecolor="#a5a5a5 [2092]"/>
                  <v:rect id="Rechteck 6207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" filled="f" strokecolor="#a5a5a5 [2092]"/>
                </v:group>
                <v:group id="Gruppieren 6208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of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LGZRmBvehCcg0ycAAAD//wMAUEsBAi0AFAAGAAgAAAAhANvh9svuAAAAhQEAABMAAAAAAAAAAAAA&#10;AAAAAAAAAFtDb250ZW50X1R5cGVzXS54bWxQSwECLQAUAAYACAAAACEAWvQsW78AAAAVAQAACwAA&#10;AAAAAAAAAAAAAAAfAQAAX3JlbHMvLnJlbHNQSwECLQAUAAYACAAAACEAJicKH8MAAADdAAAADwAA&#10;AAAAAAAAAAAAAAAHAgAAZHJzL2Rvd25yZXYueG1sUEsFBgAAAAADAAMAtwAAAPcCAAAAAA==&#10;">
                  <v:oval id="Ellipse 6209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" fillcolor="red" strokecolor="red">
                    <v:stroke joinstyle="miter"/>
                  </v:oval>
                  <v:oval id="Ellipse 6210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BYO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iPhnF/&#10;fBOfgJx/AQAA//8DAFBLAQItABQABgAIAAAAIQDb4fbL7gAAAIUBAAATAAAAAAAAAAAAAAAAAAAA&#10;AABbQ29udGVudF9UeXBlc10ueG1sUEsBAi0AFAAGAAgAAAAhAFr0LFu/AAAAFQEAAAsAAAAAAAAA&#10;AAAAAAAAHwEAAF9yZWxzLy5yZWxzUEsBAi0AFAAGAAgAAAAhAEXEFg6+AAAA3QAAAA8AAAAAAAAA&#10;AAAAAAAABwIAAGRycy9kb3ducmV2LnhtbFBLBQYAAAAAAwADALcAAADyAgAAAAA=&#10;" fillcolor="red" strokecolor="red">
                    <v:stroke joinstyle="miter"/>
                  </v:oval>
                  <v:oval id="Ellipse 6211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" fillcolor="red" strokecolor="red">
                    <v:stroke joinstyle="miter"/>
                  </v:oval>
                  <v:oval id="Ellipse 6212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" fillcolor="red" strokecolor="red">
                    <v:stroke joinstyle="miter"/>
                  </v:oval>
                  <v:oval id="Ellipse 6213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" fillcolor="red" strokecolor="red">
                    <v:stroke joinstyle="miter"/>
                  </v:oval>
                  <v:oval id="Ellipse 6214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" fillcolor="red" strokecolor="red">
                    <v:stroke joinstyle="miter"/>
                  </v:oval>
                  <v:oval id="Ellipse 6215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" fillcolor="red" strokecolor="red">
                    <v:stroke joinstyle="miter"/>
                  </v:oval>
                  <v:oval id="Ellipse 6216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" fillcolor="red" strokecolor="red">
                    <v:stroke joinstyle="miter"/>
                  </v:oval>
                  <v:oval id="Ellipse 6217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Y56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snTxCn9v4hOQqxsAAAD//wMAUEsBAi0AFAAGAAgAAAAhANvh9svuAAAAhQEAABMAAAAAAAAA&#10;AAAAAAAAAAAAAFtDb250ZW50X1R5cGVzXS54bWxQSwECLQAUAAYACAAAACEAWvQsW78AAAAVAQAA&#10;CwAAAAAAAAAAAAAAAAAfAQAAX3JlbHMvLnJlbHNQSwECLQAUAAYACAAAACEAyi2OesYAAADdAAAA&#10;DwAAAAAAAAAAAAAAAAAHAgAAZHJzL2Rvd25yZXYueG1sUEsFBgAAAAADAAMAtwAAAPoCAAAAAA==&#10;" fillcolor="red" strokecolor="red">
                    <v:stroke joinstyle="miter"/>
                  </v:oval>
                  <v:oval id="Ellipse 6218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hoI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iPhnFu&#10;fBOfgJx/AQAA//8DAFBLAQItABQABgAIAAAAIQDb4fbL7gAAAIUBAAATAAAAAAAAAAAAAAAAAAAA&#10;AABbQ29udGVudF9UeXBlc10ueG1sUEsBAi0AFAAGAAgAAAAhAFr0LFu/AAAAFQEAAAsAAAAAAAAA&#10;AAAAAAAAHwEAAF9yZWxzLy5yZWxzUEsBAi0AFAAGAAgAAAAhALuyGgi+AAAA3QAAAA8AAAAAAAAA&#10;AAAAAAAABwIAAGRycy9kb3ducmV2LnhtbFBLBQYAAAAAAwADALcAAADyAgAAAAA=&#10;" fillcolor="red" strokecolor="red">
                    <v:stroke joinstyle="miter"/>
                  </v:oval>
                  <v:rect id="Rechteck 6219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" filled="f" strokecolor="#a5a5a5 [2092]"/>
                  <v:rect id="Rechteck 6220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" filled="f" strokecolor="#a5a5a5 [2092]"/>
                </v:group>
                <v:group id="Gruppieren 6221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/i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">
                  <v:oval id="Ellipse 6222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" fillcolor="red" strokecolor="red">
                    <v:stroke joinstyle="miter"/>
                  </v:oval>
                  <v:oval id="Ellipse 6223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" fillcolor="red" strokecolor="red">
                    <v:stroke joinstyle="miter"/>
                  </v:oval>
                  <v:oval id="Ellipse 6224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" fillcolor="red" strokecolor="red">
                    <v:stroke joinstyle="miter"/>
                  </v:oval>
                  <v:oval id="Ellipse 6225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" fillcolor="red" strokecolor="red">
                    <v:stroke joinstyle="miter"/>
                  </v:oval>
                  <v:oval id="Ellipse 6226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" fillcolor="red" strokecolor="red">
                    <v:stroke joinstyle="miter"/>
                  </v:oval>
                  <v:oval id="Ellipse 6227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" fillcolor="red" strokecolor="red">
                    <v:stroke joinstyle="miter"/>
                  </v:oval>
                  <v:oval id="Ellipse 6228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" fillcolor="red" strokecolor="red">
                    <v:stroke joinstyle="miter"/>
                  </v:oval>
                  <v:oval id="Ellipse 6229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" fillcolor="red" strokecolor="red">
                    <v:stroke joinstyle="miter"/>
                  </v:oval>
                  <v:oval id="Ellipse 6230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" fillcolor="red" strokecolor="red">
                    <v:stroke joinstyle="miter"/>
                  </v:oval>
                  <v:oval id="Ellipse 6231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" fillcolor="red" strokecolor="red">
                    <v:stroke joinstyle="miter"/>
                  </v:oval>
                  <v:rect id="Rechteck 6232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" filled="f" strokecolor="#a5a5a5 [2092]"/>
                  <v:rect id="Rechteck 6233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" filled="f" strokecolor="#a5a5a5 [2092]"/>
                </v:group>
                <v:group id="Gruppieren 6234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sqn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ocjeH5JjwBuXgAAAD//wMAUEsBAi0AFAAGAAgAAAAhANvh9svuAAAAhQEAABMAAAAAAAAA&#10;AAAAAAAAAAAAAFtDb250ZW50X1R5cGVzXS54bWxQSwECLQAUAAYACAAAACEAWvQsW78AAAAVAQAA&#10;CwAAAAAAAAAAAAAAAAAfAQAAX3JlbHMvLnJlbHNQSwECLQAUAAYACAAAACEAaQbKp8YAAADdAAAA&#10;DwAAAAAAAAAAAAAAAAAHAgAAZHJzL2Rvd25yZXYueG1sUEsFBgAAAAADAAMAtwAAAPoCAAAAAA==&#10;">
                  <v:oval id="Ellipse 6235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un2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Yz6gyG83sQnIGdPAAAA//8DAFBLAQItABQABgAIAAAAIQDb4fbL7gAAAIUBAAATAAAAAAAAAAAA&#10;AAAAAAAAAABbQ29udGVudF9UeXBlc10ueG1sUEsBAi0AFAAGAAgAAAAhAFr0LFu/AAAAFQEAAAsA&#10;AAAAAAAAAAAAAAAAHwEAAF9yZWxzLy5yZWxzUEsBAi0AFAAGAAgAAAAhAB4G6fbEAAAA3QAAAA8A&#10;AAAAAAAAAAAAAAAABwIAAGRycy9kb3ducmV2LnhtbFBLBQYAAAAAAwADALcAAAD4AgAAAAA=&#10;" fillcolor="red" strokecolor="red">
                    <v:stroke joinstyle="miter"/>
                  </v:oval>
                  <v:oval id="Ellipse 6236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" fillcolor="red" strokecolor="red">
                    <v:stroke joinstyle="miter"/>
                  </v:oval>
                  <v:oval id="Ellipse 6237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Ia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KXTOVzfxCcgVxcAAAD//wMAUEsBAi0AFAAGAAgAAAAhANvh9svuAAAAhQEAABMAAAAAAAAA&#10;AAAAAAAAAAAAAFtDb250ZW50X1R5cGVzXS54bWxQSwECLQAUAAYACAAAACEAWvQsW78AAAAVAQAA&#10;CwAAAAAAAAAAAAAAAAAfAQAAX3JlbHMvLnJlbHNQSwECLQAUAAYACAAAACEAgZjSGsYAAADdAAAA&#10;DwAAAAAAAAAAAAAAAAAHAgAAZHJzL2Rvd25yZXYueG1sUEsFBgAAAAADAAMAtwAAAPoCAAAAAA==&#10;" fillcolor="red" strokecolor="red">
                    <v:stroke joinstyle="miter"/>
                  </v:oval>
                  <v:oval id="Ellipse 6238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" fillcolor="red" strokecolor="red">
                    <v:stroke joinstyle="miter"/>
                  </v:oval>
                  <v:oval id="Ellipse 6239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Pz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zNLpO1zfxCcgVxcAAAD//wMAUEsBAi0AFAAGAAgAAAAhANvh9svuAAAAhQEAABMAAAAAAAAA&#10;AAAAAAAAAAAAAFtDb250ZW50X1R5cGVzXS54bWxQSwECLQAUAAYACAAAACEAWvQsW78AAAAVAQAA&#10;CwAAAAAAAAAAAAAAAAAfAQAAX3JlbHMvLnJlbHNQSwECLQAUAAYACAAAACEAn0vj88YAAADdAAAA&#10;DwAAAAAAAAAAAAAAAAAHAgAAZHJzL2Rvd25yZXYueG1sUEsFBgAAAAADAAMAtwAAAPoCAAAAAA==&#10;" fillcolor="red" strokecolor="red">
                    <v:stroke joinstyle="miter"/>
                  </v:oval>
                  <v:oval id="Ellipse 6240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" fillcolor="red" strokecolor="red">
                    <v:stroke joinstyle="miter"/>
                  </v:oval>
                  <v:oval id="Ellipse 6241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" fillcolor="red" strokecolor="red">
                    <v:stroke joinstyle="miter"/>
                  </v:oval>
                  <v:oval id="Ellipse 6242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" fillcolor="red" strokecolor="red">
                    <v:stroke joinstyle="miter"/>
                  </v:oval>
                  <v:oval id="Ellipse 6243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dk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DUHw7g9SY+ATl7AgAA//8DAFBLAQItABQABgAIAAAAIQDb4fbL7gAAAIUBAAATAAAAAAAAAAAA&#10;AAAAAAAAAABbQ29udGVudF9UeXBlc10ueG1sUEsBAi0AFAAGAAgAAAAhAFr0LFu/AAAAFQEAAAsA&#10;AAAAAAAAAAAAAAAAHwEAAF9yZWxzLy5yZWxzUEsBAi0AFAAGAAgAAAAhAKalp2TEAAAA3QAAAA8A&#10;AAAAAAAAAAAAAAAABwIAAGRycy9kb3ducmV2LnhtbFBLBQYAAAAAAwADALcAAAD4AgAAAAA=&#10;" fillcolor="red" strokecolor="red">
                    <v:stroke joinstyle="miter"/>
                  </v:oval>
                  <v:oval id="Ellipse 6244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" fillcolor="red" strokecolor="red">
                    <v:stroke joinstyle="miter"/>
                  </v:oval>
                  <v:rect id="Rechteck 6245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" filled="f" strokecolor="#a5a5a5 [2092]"/>
                  <v:rect id="Rechteck 6246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" filled="f" strokecolor="#a5a5a5 [2092]"/>
                </v:group>
                <v:group id="Gruppieren 6247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iet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j0OYG/N+EJyMUvAAAA//8DAFBLAQItABQABgAIAAAAIQDb4fbL7gAAAIUBAAATAAAAAAAA&#10;AAAAAAAAAAAAAABbQ29udGVudF9UeXBlc10ueG1sUEsBAi0AFAAGAAgAAAAhAFr0LFu/AAAAFQEA&#10;AAsAAAAAAAAAAAAAAAAAHwEAAF9yZWxzLy5yZWxzUEsBAi0AFAAGAAgAAAAhAMHSJ63HAAAA3QAA&#10;AA8AAAAAAAAAAAAAAAAABwIAAGRycy9kb3ducmV2LnhtbFBLBQYAAAAAAwADALcAAAD7AgAAAAA=&#10;">
                  <v:oval id="Ellipse 6248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" fillcolor="red" strokecolor="red">
                    <v:stroke joinstyle="miter"/>
                  </v:oval>
                  <v:oval id="Ellipse 6249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CO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zNLpO1zfxCcgVxcAAAD//wMAUEsBAi0AFAAGAAgAAAAhANvh9svuAAAAhQEAABMAAAAAAAAA&#10;AAAAAAAAAAAAAFtDb250ZW50X1R5cGVzXS54bWxQSwECLQAUAAYACAAAACEAWvQsW78AAAAVAQAA&#10;CwAAAAAAAAAAAAAAAAAfAQAAX3JlbHMvLnJlbHNQSwECLQAUAAYACAAAACEAx02QjsYAAADdAAAA&#10;DwAAAAAAAAAAAAAAAAAHAgAAZHJzL2Rvd25yZXYueG1sUEsFBgAAAAADAAMAtwAAAPoCAAAAAA==&#10;" fillcolor="red" strokecolor="red">
                    <v:stroke joinstyle="miter"/>
                  </v:oval>
                  <v:oval id="Ellipse 6250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" fillcolor="red" strokecolor="red">
                    <v:stroke joinstyle="miter"/>
                  </v:oval>
                  <v:oval id="Ellipse 6251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" fillcolor="red" strokecolor="red">
                    <v:stroke joinstyle="miter"/>
                  </v:oval>
                  <v:oval id="Ellipse 6252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" fillcolor="red" strokecolor="red">
                    <v:stroke joinstyle="miter"/>
                  </v:oval>
                  <v:oval id="Ellipse 6253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G5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Yz6wwG83sQnIGdPAAAA//8DAFBLAQItABQABgAIAAAAIQDb4fbL7gAAAIUBAAATAAAAAAAAAAAA&#10;AAAAAAAAAABbQ29udGVudF9UeXBlc10ueG1sUEsBAi0AFAAGAAgAAAAhAFr0LFu/AAAAFQEAAAsA&#10;AAAAAAAAAAAAAAAAHwEAAF9yZWxzLy5yZWxzUEsBAi0AFAAGAAgAAAAhACN8MbnEAAAA3QAAAA8A&#10;AAAAAAAAAAAAAAAABwIAAGRycy9kb3ducmV2LnhtbFBLBQYAAAAAAwADALcAAAD4AgAAAAA=&#10;" fillcolor="red" strokecolor="red">
                    <v:stroke joinstyle="miter"/>
                  </v:oval>
                  <v:oval id="Ellipse 6254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nN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z6wwG83sQnIGdPAAAA//8DAFBLAQItABQABgAIAAAAIQDb4fbL7gAAAIUBAAATAAAAAAAAAAAA&#10;AAAAAAAAAABbQ29udGVudF9UeXBlc10ueG1sUEsBAi0AFAAGAAgAAAAhAFr0LFu/AAAAFQEAAAsA&#10;AAAAAAAAAAAAAAAAHwEAAF9yZWxzLy5yZWxzUEsBAi0AFAAGAAgAAAAhAKyVqc3EAAAA3QAAAA8A&#10;AAAAAAAAAAAAAAAABwIAAGRycy9kb3ducmV2LnhtbFBLBQYAAAAAAwADALcAAAD4AgAAAAA=&#10;" fillcolor="red" strokecolor="red">
                    <v:stroke joinstyle="miter"/>
                  </v:oval>
                  <v:oval id="Ellipse 6255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" fillcolor="red" strokecolor="red">
                    <v:stroke joinstyle="miter"/>
                  </v:oval>
                  <v:oval id="Ellipse 6256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" fillcolor="red" strokecolor="red">
                    <v:stroke joinstyle="miter"/>
                  </v:oval>
                  <v:oval id="Ellipse 6257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6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KXTOVzfxCcgVxcAAAD//wMAUEsBAi0AFAAGAAgAAAAhANvh9svuAAAAhQEAABMAAAAAAAAA&#10;AAAAAAAAAAAAAFtDb250ZW50X1R5cGVzXS54bWxQSwECLQAUAAYACAAAACEAWvQsW78AAAAVAQAA&#10;CwAAAAAAAAAAAAAAAAAfAQAAX3JlbHMvLnJlbHNQSwECLQAUAAYACAAAACEAXEc3usYAAADdAAAA&#10;DwAAAAAAAAAAAAAAAAAHAgAAZHJzL2Rvd25yZXYueG1sUEsFBgAAAAADAAMAtwAAAPoCAAAAAA==&#10;" fillcolor="red" strokecolor="red">
                    <v:stroke joinstyle="miter"/>
                  </v:oval>
                  <v:rect id="Rechteck 6258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" filled="f" strokecolor="#a5a5a5 [2092]"/>
                  <v:rect id="Rechteck 6259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" filled="f" strokecolor="#a5a5a5 [2092]"/>
                </v:group>
                <v:group id="Gruppieren 6260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O5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JIsk7A9vwhOQ2zcAAAD//wMAUEsBAi0AFAAGAAgAAAAhANvh9svuAAAAhQEAABMAAAAAAAAAAAAA&#10;AAAAAAAAAFtDb250ZW50X1R5cGVzXS54bWxQSwECLQAUAAYACAAAACEAWvQsW78AAAAVAQAACwAA&#10;AAAAAAAAAAAAAAAfAQAAX3JlbHMvLnJlbHNQSwECLQAUAAYACAAAACEABY7jucMAAADdAAAADwAA&#10;AAAAAAAAAAAAAAAHAgAAZHJzL2Rvd25yZXYueG1sUEsFBgAAAAADAAMAtwAAAPcCAAAAAA==&#10;">
                  <v:oval id="Ellipse 6261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" fillcolor="red" strokecolor="red">
                    <v:stroke joinstyle="miter"/>
                  </v:oval>
                  <v:oval id="Ellipse 6262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" fillcolor="red" strokecolor="red">
                    <v:stroke joinstyle="miter"/>
                  </v:oval>
                  <v:oval id="Ellipse 6263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" fillcolor="red" strokecolor="red">
                    <v:stroke joinstyle="miter"/>
                  </v:oval>
                  <v:oval id="Ellipse 6264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WNw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" fillcolor="red" strokecolor="red">
                    <v:stroke joinstyle="miter"/>
                  </v:oval>
                  <v:oval id="Ellipse 6265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" fillcolor="red" strokecolor="red">
                    <v:stroke joinstyle="miter"/>
                  </v:oval>
                  <v:oval id="Ellipse 6266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" fillcolor="red" strokecolor="red">
                    <v:stroke joinstyle="miter"/>
                  </v:oval>
                  <v:oval id="Ellipse 6267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/0H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" fillcolor="red" strokecolor="red">
                    <v:stroke joinstyle="miter"/>
                  </v:oval>
                  <v:oval id="Ellipse 6268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" fillcolor="red" strokecolor="red">
                    <v:stroke joinstyle="miter"/>
                  </v:oval>
                  <v:oval id="Ellipse 6269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" fillcolor="red" strokecolor="red">
                    <v:stroke joinstyle="miter"/>
                  </v:oval>
                  <v:oval id="Ellipse 6270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Ou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" fillcolor="red" strokecolor="red">
                    <v:stroke joinstyle="miter"/>
                  </v:oval>
                  <v:rect id="Rechteck 6271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" filled="f" strokecolor="#a5a5a5 [2092]"/>
                  <v:rect id="Rechteck 6272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r w:rsidRPr="00260CF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4640" behindDoc="0" locked="0" layoutInCell="1" allowOverlap="1" wp14:anchorId="67C8F13D" wp14:editId="27E2CA6B">
                <wp:simplePos x="0" y="0"/>
                <wp:positionH relativeFrom="column">
                  <wp:posOffset>3545205</wp:posOffset>
                </wp:positionH>
                <wp:positionV relativeFrom="paragraph">
                  <wp:posOffset>66040</wp:posOffset>
                </wp:positionV>
                <wp:extent cx="1043305" cy="1099820"/>
                <wp:effectExtent l="0" t="0" r="23495" b="24130"/>
                <wp:wrapNone/>
                <wp:docPr id="6273" name="Gruppieren 6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6274" name="Gruppieren 6274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275" name="Ellipse 627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6" name="Ellipse 627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7" name="Ellipse 627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8" name="Ellipse 627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79" name="Ellipse 627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0" name="Ellipse 628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1" name="Ellipse 628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2" name="Ellipse 628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3" name="Ellipse 628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4" name="Ellipse 628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5" name="Rechteck 628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6" name="Rechteck 628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287" name="Gruppieren 6287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288" name="Ellipse 628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89" name="Ellipse 628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0" name="Ellipse 629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1" name="Ellipse 629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2" name="Ellipse 629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3" name="Ellipse 629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4" name="Ellipse 629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5" name="Ellipse 629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6" name="Ellipse 629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7" name="Ellipse 629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8" name="Rechteck 629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99" name="Rechteck 629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00" name="Gruppieren 6300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301" name="Ellipse 630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2" name="Ellipse 630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3" name="Ellipse 630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4" name="Ellipse 630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5" name="Ellipse 630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6" name="Ellipse 630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7" name="Ellipse 630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8" name="Ellipse 630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09" name="Ellipse 630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0" name="Ellipse 631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1" name="Rechteck 631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2" name="Rechteck 631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13" name="Gruppieren 6313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314" name="Ellipse 631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5" name="Ellipse 631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6" name="Ellipse 631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7" name="Ellipse 631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8" name="Ellipse 631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19" name="Ellipse 631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0" name="Ellipse 632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1" name="Ellipse 632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2" name="Ellipse 632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3" name="Ellipse 632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4" name="Rechteck 632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5" name="Rechteck 632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26" name="Gruppieren 6326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327" name="Ellipse 632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8" name="Ellipse 632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29" name="Ellipse 632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0" name="Ellipse 633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1" name="Ellipse 633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2" name="Ellipse 633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3" name="Ellipse 633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4" name="Ellipse 633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5" name="Ellipse 633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6" name="Ellipse 633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7" name="Rechteck 633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38" name="Rechteck 633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39" name="Gruppieren 6339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340" name="Ellipse 634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1" name="Ellipse 634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2" name="Ellipse 634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3" name="Ellipse 634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4" name="Ellipse 634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5" name="Ellipse 634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6" name="Ellipse 634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7" name="Ellipse 634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8" name="Ellipse 634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49" name="Ellipse 634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0" name="Rechteck 635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1" name="Rechteck 635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52" name="Gruppieren 6352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353" name="Ellipse 635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4" name="Ellipse 635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5" name="Ellipse 635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6" name="Ellipse 635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7" name="Ellipse 635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8" name="Ellipse 635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59" name="Ellipse 635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0" name="Ellipse 636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1" name="Ellipse 636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2" name="Ellipse 636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3" name="Rechteck 636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4" name="Rechteck 636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65" name="Gruppieren 6365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366" name="Ellipse 636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7" name="Ellipse 636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8" name="Ellipse 636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69" name="Ellipse 636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0" name="Ellipse 637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1" name="Ellipse 637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2" name="Ellipse 637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3" name="Ellipse 637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4" name="Ellipse 637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5" name="Ellipse 637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6" name="Rechteck 637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77" name="Rechteck 637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78" name="Gruppieren 6378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379" name="Ellipse 637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0" name="Ellipse 638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1" name="Ellipse 638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2" name="Ellipse 638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3" name="Ellipse 638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4" name="Ellipse 638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5" name="Ellipse 638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6" name="Ellipse 638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7" name="Ellipse 638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8" name="Ellipse 638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89" name="Rechteck 638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0" name="Rechteck 639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91" name="Gruppieren 6391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392" name="Ellipse 639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3" name="Ellipse 639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4" name="Ellipse 639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5" name="Ellipse 639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6" name="Ellipse 639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7" name="Ellipse 639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8" name="Ellipse 639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99" name="Ellipse 639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0" name="Ellipse 640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1" name="Ellipse 640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2" name="Rechteck 640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3" name="Rechteck 640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E92468" id="Gruppieren 6273" o:spid="_x0000_s1026" style="position:absolute;margin-left:279.15pt;margin-top:5.2pt;width:82.15pt;height:86.6pt;z-index:251824640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">
                <v:group id="Gruppieren 6274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Nn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0+YS/N+EJyMUvAAAA//8DAFBLAQItABQABgAIAAAAIQDb4fbL7gAAAIUBAAATAAAAAAAA&#10;AAAAAAAAAAAAAABbQ29udGVudF9UeXBlc10ueG1sUEsBAi0AFAAGAAgAAAAhAFr0LFu/AAAAFQEA&#10;AAsAAAAAAAAAAAAAAAAAHwEAAF9yZWxzLy5yZWxzUEsBAi0AFAAGAAgAAAAhAP9sc2fHAAAA3QAA&#10;AA8AAAAAAAAAAAAAAAAABwIAAGRycy9kb3ducmV2LnhtbFBLBQYAAAAAAwADALcAAAD7AgAAAAA=&#10;">
                  <v:oval id="Ellipse 6275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A2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KXzKVzfxCcgVxcAAAD//wMAUEsBAi0AFAAGAAgAAAAhANvh9svuAAAAhQEAABMAAAAAAAAA&#10;AAAAAAAAAAAAAFtDb250ZW50X1R5cGVzXS54bWxQSwECLQAUAAYACAAAACEAWvQsW78AAAAVAQAA&#10;CwAAAAAAAAAAAAAAAAAfAQAAX3JlbHMvLnJlbHNQSwECLQAUAAYACAAAACEAiGxQNsYAAADdAAAA&#10;DwAAAAAAAAAAAAAAAAAHAgAAZHJzL2Rvd25yZXYueG1sUEsFBgAAAAADAAMAtwAAAPoCAAAAAA==&#10;" fillcolor="red" strokecolor="red">
                    <v:stroke joinstyle="miter"/>
                  </v:oval>
                  <v:oval id="Ellipse 6276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B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" fillcolor="red" strokecolor="red">
                    <v:stroke joinstyle="miter"/>
                  </v:oval>
                  <v:oval id="Ellipse 6277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va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rFdZBv9v4hOQmysAAAD//wMAUEsBAi0AFAAGAAgAAAAhANvh9svuAAAAhQEAABMAAAAAAAAA&#10;AAAAAAAAAAAAAFtDb250ZW50X1R5cGVzXS54bWxQSwECLQAUAAYACAAAACEAWvQsW78AAAAVAQAA&#10;CwAAAAAAAAAAAAAAAAAfAQAAX3JlbHMvLnJlbHNQSwECLQAUAAYACAAAACEAF/Jr2sYAAADdAAAA&#10;DwAAAAAAAAAAAAAAAAAHAgAAZHJzL2Rvd25yZXYueG1sUEsFBgAAAAADAAMAtwAAAPoCAAAAAA==&#10;" fillcolor="red" strokecolor="red">
                    <v:stroke joinstyle="miter"/>
                  </v:oval>
                  <v:oval id="Ellipse 6278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+o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" fillcolor="red" strokecolor="red">
                    <v:stroke joinstyle="miter"/>
                  </v:oval>
                  <v:oval id="Ellipse 6279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Voz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aDnzG83sQnIGf/AAAA//8DAFBLAQItABQABgAIAAAAIQDb4fbL7gAAAIUBAAATAAAAAAAAAAAA&#10;AAAAAAAAAABbQ29udGVudF9UeXBlc10ueG1sUEsBAi0AFAAGAAgAAAAhAFr0LFu/AAAAFQEAAAsA&#10;AAAAAAAAAAAAAAAAHwEAAF9yZWxzLy5yZWxzUEsBAi0AFAAGAAgAAAAhAAkhWjPEAAAA3QAAAA8A&#10;AAAAAAAAAAAAAAAABwIAAGRycy9kb3ducmV2LnhtbFBLBQYAAAAAAwADALcAAAD4AgAAAAA=&#10;" fillcolor="red" strokecolor="red">
                    <v:stroke joinstyle="miter"/>
                  </v:oval>
                  <v:oval id="Ellipse 6280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OJ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iPJnF/&#10;fBOfgJx/AQAA//8DAFBLAQItABQABgAIAAAAIQDb4fbL7gAAAIUBAAATAAAAAAAAAAAAAAAAAAAA&#10;AABbQ29udGVudF9UeXBlc10ueG1sUEsBAi0AFAAGAAgAAAAhAFr0LFu/AAAAFQEAAAsAAAAAAAAA&#10;AAAAAAAAHwEAAF9yZWxzLy5yZWxzUEsBAi0AFAAGAAgAAAAhAK3Og4m+AAAA3QAAAA8AAAAAAAAA&#10;AAAAAAAABwIAAGRycy9kb3ducmV2LnhtbFBLBQYAAAAAAwADALcAAADyAgAAAAA=&#10;" fillcolor="red" strokecolor="red">
                    <v:stroke joinstyle="miter"/>
                  </v:oval>
                  <v:oval id="Ellipse 6281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" fillcolor="red" strokecolor="red">
                    <v:stroke joinstyle="miter"/>
                  </v:oval>
                  <v:oval id="Ellipse 6282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" fillcolor="red" strokecolor="red">
                    <v:stroke joinstyle="miter"/>
                  </v:oval>
                  <v:oval id="Ellipse 6283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" fillcolor="red" strokecolor="red">
                    <v:stroke joinstyle="miter"/>
                  </v:oval>
                  <v:oval id="Ellipse 6284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" fillcolor="red" strokecolor="red">
                    <v:stroke joinstyle="miter"/>
                  </v:oval>
                  <v:rect id="Rechteck 6285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" filled="f" strokecolor="#a5a5a5 [2092]"/>
                  <v:rect id="Rechteck 6286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" filled="f" strokecolor="#a5a5a5 [2092]"/>
                </v:group>
                <v:group id="Gruppieren 6287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503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">
                  <v:oval id="Ellipse 6288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I+P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iPJnFu&#10;fBOfgJx/AQAA//8DAFBLAQItABQABgAIAAAAIQDb4fbL7gAAAIUBAAATAAAAAAAAAAAAAAAAAAAA&#10;AABbQ29udGVudF9UeXBlc10ueG1sUEsBAi0AFAAGAAgAAAAhAFr0LFu/AAAAFQEAAAsAAAAAAAAA&#10;AAAAAAAAHwEAAF9yZWxzLy5yZWxzUEsBAi0AFAAGAAgAAAAhAFO4j4++AAAA3QAAAA8AAAAAAAAA&#10;AAAAAAAABwIAAGRycy9kb3ducmV2LnhtbFBLBQYAAAAAAwADALcAAADyAgAAAAA=&#10;" fillcolor="red" strokecolor="red">
                    <v:stroke joinstyle="miter"/>
                  </v:oval>
                  <v:oval id="Ellipse 6289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CoU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61X2DP9v4hOQmysAAAD//wMAUEsBAi0AFAAGAAgAAAAhANvh9svuAAAAhQEAABMAAAAAAAAA&#10;AAAAAAAAAAAAAFtDb250ZW50X1R5cGVzXS54bWxQSwECLQAUAAYACAAAACEAWvQsW78AAAAVAQAA&#10;CwAAAAAAAAAAAAAAAAAfAQAAX3JlbHMvLnJlbHNQSwECLQAUAAYACAAAACEAPPQqFMYAAADdAAAA&#10;DwAAAAAAAAAAAAAAAAAHAgAAZHJzL2Rvd25yZXYueG1sUEsFBgAAAAADAAMAtwAAAPoCAAAAAA==&#10;" fillcolor="red" strokecolor="red">
                    <v:stroke joinstyle="miter"/>
                  </v:oval>
                  <v:oval id="Ellipse 6290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" fillcolor="red" strokecolor="red">
                    <v:stroke joinstyle="miter"/>
                  </v:oval>
                  <v:oval id="Ellipse 6291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" fillcolor="red" strokecolor="red">
                    <v:stroke joinstyle="miter"/>
                  </v:oval>
                  <v:oval id="Ellipse 6292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" fillcolor="red" strokecolor="red">
                    <v:stroke joinstyle="miter"/>
                  </v:oval>
                  <v:oval id="Ellipse 6293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Ysj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zNL3KVzfxCcgVxcAAAD//wMAUEsBAi0AFAAGAAgAAAAhANvh9svuAAAAhQEAABMAAAAAAAAA&#10;AAAAAAAAAAAAAFtDb250ZW50X1R5cGVzXS54bWxQSwECLQAUAAYACAAAACEAWvQsW78AAAAVAQAA&#10;CwAAAAAAAAAAAAAAAAAfAQAAX3JlbHMvLnJlbHNQSwECLQAUAAYACAAAACEA2MWLI8YAAADdAAAA&#10;DwAAAAAAAAAAAAAAAAAHAgAAZHJzL2Rvd25yZXYueG1sUEsFBgAAAAADAAMAtwAAAPoCAAAAAA==&#10;" fillcolor="red" strokecolor="red">
                    <v:stroke joinstyle="miter"/>
                  </v:oval>
                  <v:oval id="Ellipse 6294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BNX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zNL3KVzfxCcgVxcAAAD//wMAUEsBAi0AFAAGAAgAAAAhANvh9svuAAAAhQEAABMAAAAAAAAA&#10;AAAAAAAAAAAAAFtDb250ZW50X1R5cGVzXS54bWxQSwECLQAUAAYACAAAACEAWvQsW78AAAAVAQAA&#10;CwAAAAAAAAAAAAAAAAAfAQAAX3JlbHMvLnJlbHNQSwECLQAUAAYACAAAACEAVywTV8YAAADdAAAA&#10;DwAAAAAAAAAAAAAAAAAHAgAAZHJzL2Rvd25yZXYueG1sUEsFBgAAAAADAAMAtwAAAPoCAAAAAA==&#10;" fillcolor="red" strokecolor="red">
                    <v:stroke joinstyle="miter"/>
                  </v:oval>
                  <v:oval id="Ellipse 6295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LbM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zNL3KVzfxCcgVxcAAAD//wMAUEsBAi0AFAAGAAgAAAAhANvh9svuAAAAhQEAABMAAAAAAAAA&#10;AAAAAAAAAAAAAFtDb250ZW50X1R5cGVzXS54bWxQSwECLQAUAAYACAAAACEAWvQsW78AAAAVAQAA&#10;CwAAAAAAAAAAAAAAAAAfAQAAX3JlbHMvLnJlbHNQSwECLQAUAAYACAAAACEAOGC2zMYAAADdAAAA&#10;DwAAAAAAAAAAAAAAAAAHAgAAZHJzL2Rvd25yZXYueG1sUEsFBgAAAAADAAMAtwAAAPoCAAAAAA==&#10;" fillcolor="red" strokecolor="red">
                    <v:stroke joinstyle="miter"/>
                  </v:oval>
                  <v:oval id="Ellipse 6296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" fillcolor="red" strokecolor="red">
                    <v:stroke joinstyle="miter"/>
                  </v:oval>
                  <v:oval id="Ellipse 6297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o0g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aD8Q+83sQnIGf/AAAA//8DAFBLAQItABQABgAIAAAAIQDb4fbL7gAAAIUBAAATAAAAAAAAAAAA&#10;AAAAAAAAAABbQ29udGVudF9UeXBlc10ueG1sUEsBAi0AFAAGAAgAAAAhAFr0LFu/AAAAFQEAAAsA&#10;AAAAAAAAAAAAAAAAHwEAAF9yZWxzLy5yZWxzUEsBAi0AFAAGAAgAAAAhAKf+jSDEAAAA3QAAAA8A&#10;AAAAAAAAAAAAAAAABwIAAGRycy9kb3ducmV2LnhtbFBLBQYAAAAAAwADALcAAAD4AgAAAAA=&#10;" fillcolor="red" strokecolor="red">
                    <v:stroke joinstyle="miter"/>
                  </v:oval>
                  <v:rect id="Rechteck 6298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" filled="f" strokecolor="#a5a5a5 [2092]"/>
                  <v:rect id="Rechteck 6299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" filled="f" strokecolor="#a5a5a5 [2092]"/>
                </v:group>
                <v:group id="Gruppieren 6300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mE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CvvDm/AE5OYPAAD//wMAUEsBAi0AFAAGAAgAAAAhANvh9svuAAAAhQEAABMAAAAAAAAAAAAA&#10;AAAAAAAAAFtDb250ZW50X1R5cGVzXS54bWxQSwECLQAUAAYACAAAACEAWvQsW78AAAAVAQAACwAA&#10;AAAAAAAAAAAAAAAfAQAAX3JlbHMvLnJlbHNQSwECLQAUAAYACAAAACEArrAJhMMAAADdAAAADwAA&#10;AAAAAAAAAAAAAAAHAgAAZHJzL2Rvd25yZXYueG1sUEsFBgAAAAADAAMAtwAAAPcCAAAAAA==&#10;">
                  <v:oval id="Ellipse 6301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" fillcolor="red" strokecolor="red">
                    <v:stroke joinstyle="miter"/>
                  </v:oval>
                  <v:oval id="Ellipse 6302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" fillcolor="red" strokecolor="red">
                    <v:stroke joinstyle="miter"/>
                  </v:oval>
                  <v:oval id="Ellipse 6303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" fillcolor="red" strokecolor="red">
                    <v:stroke joinstyle="miter"/>
                  </v:oval>
                  <v:oval id="Ellipse 6304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" fillcolor="red" strokecolor="red">
                    <v:stroke joinstyle="miter"/>
                  </v:oval>
                  <v:oval id="Ellipse 6305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" fillcolor="red" strokecolor="red">
                    <v:stroke joinstyle="miter"/>
                  </v:oval>
                  <v:oval id="Ellipse 6306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" fillcolor="red" strokecolor="red">
                    <v:stroke joinstyle="miter"/>
                  </v:oval>
                  <v:oval id="Ellipse 6307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" fillcolor="red" strokecolor="red">
                    <v:stroke joinstyle="miter"/>
                  </v:oval>
                  <v:oval id="Ellipse 6308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" fillcolor="red" strokecolor="red">
                    <v:stroke joinstyle="miter"/>
                  </v:oval>
                  <v:oval id="Ellipse 6309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" fillcolor="red" strokecolor="red">
                    <v:stroke joinstyle="miter"/>
                  </v:oval>
                  <v:oval id="Ellipse 6310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" fillcolor="red" strokecolor="red">
                    <v:stroke joinstyle="miter"/>
                  </v:oval>
                  <v:rect id="Rechteck 6311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" filled="f" strokecolor="#a5a5a5 [2092]"/>
                  <v:rect id="Rechteck 6312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" filled="f" strokecolor="#a5a5a5 [2092]"/>
                </v:group>
                <v:group id="Gruppieren 6313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wEu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">
                  <v:oval id="Ellipse 6314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+Q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" fillcolor="red" strokecolor="red">
                    <v:stroke joinstyle="miter"/>
                  </v:oval>
                  <v:oval id="Ellipse 6315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L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" fillcolor="red" strokecolor="red">
                    <v:stroke joinstyle="miter"/>
                  </v:oval>
                  <v:oval id="Ellipse 6316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" fillcolor="red" strokecolor="red">
                    <v:stroke joinstyle="miter"/>
                  </v:oval>
                  <v:oval id="Ellipse 6317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Hn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WQ8nML7TXwCcvkCAAD//wMAUEsBAi0AFAAGAAgAAAAhANvh9svuAAAAhQEAABMAAAAAAAAAAAAA&#10;AAAAAAAAAFtDb250ZW50X1R5cGVzXS54bWxQSwECLQAUAAYACAAAACEAWvQsW78AAAAVAQAACwAA&#10;AAAAAAAAAAAAAAAfAQAAX3JlbHMvLnJlbHNQSwECLQAUAAYACAAAACEAvMyB58MAAADdAAAADwAA&#10;AAAAAAAAAAAAAAAHAgAAZHJzL2Rvd25yZXYueG1sUEsFBgAAAAADAAMAtwAAAPcCAAAAAA==&#10;" fillcolor="red" strokecolor="red">
                    <v:stroke joinstyle="miter"/>
                  </v:oval>
                  <v:oval id="Ellipse 6318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" fillcolor="red" strokecolor="red">
                    <v:stroke joinstyle="miter"/>
                  </v:oval>
                  <v:oval id="Ellipse 6319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" fillcolor="red" strokecolor="red">
                    <v:stroke joinstyle="miter"/>
                  </v:oval>
                  <v:oval id="Ellipse 6320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" fillcolor="red" strokecolor="red">
                    <v:stroke joinstyle="miter"/>
                  </v:oval>
                  <v:oval id="Ellipse 6321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" fillcolor="red" strokecolor="red">
                    <v:stroke joinstyle="miter"/>
                  </v:oval>
                  <v:oval id="Ellipse 6322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" fillcolor="red" strokecolor="red">
                    <v:stroke joinstyle="miter"/>
                  </v:oval>
                  <v:oval id="Ellipse 6323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" fillcolor="red" strokecolor="red">
                    <v:stroke joinstyle="miter"/>
                  </v:oval>
                  <v:rect id="Rechteck 6324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" filled="f" strokecolor="#a5a5a5 [2092]"/>
                  <v:rect id="Rechteck 6325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" filled="f" strokecolor="#a5a5a5 [2092]"/>
                </v:group>
                <v:group id="Gruppieren 6326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GgL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SGbTBP7ehCcgVy8AAAD//wMAUEsBAi0AFAAGAAgAAAAhANvh9svuAAAAhQEAABMAAAAAAAAA&#10;AAAAAAAAAAAAAFtDb250ZW50X1R5cGVzXS54bWxQSwECLQAUAAYACAAAACEAWvQsW78AAAAVAQAA&#10;CwAAAAAAAAAAAAAAAAAfAQAAX3JlbHMvLnJlbHNQSwECLQAUAAYACAAAACEABaBoC8YAAADdAAAA&#10;DwAAAAAAAAAAAAAAAAAHAgAAZHJzL2Rvd25yZXYueG1sUEsFBgAAAAADAAMAtwAAAPoCAAAAAA==&#10;">
                  <v:oval id="Ellipse 6327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ta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E3TOVzfxCcgVxcAAAD//wMAUEsBAi0AFAAGAAgAAAAhANvh9svuAAAAhQEAABMAAAAAAAAA&#10;AAAAAAAAAAAAAFtDb250ZW50X1R5cGVzXS54bWxQSwECLQAUAAYACAAAACEAWvQsW78AAAAVAQAA&#10;CwAAAAAAAAAAAAAAAAAfAQAAX3JlbHMvLnJlbHNQSwECLQAUAAYACAAAACEAcqBLWsYAAADdAAAA&#10;DwAAAAAAAAAAAAAAAAAHAgAAZHJzL2Rvd25yZXYueG1sUEsFBgAAAAADAAMAtwAAAPoCAAAAAA==&#10;" fillcolor="red" strokecolor="red">
                    <v:stroke joinstyle="miter"/>
                  </v:oval>
                  <v:oval id="Ellipse 6328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" fillcolor="red" strokecolor="red">
                    <v:stroke joinstyle="miter"/>
                  </v:oval>
                  <v:oval id="Ellipse 6329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3qz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zKbpO1zfxCcgVxcAAAD//wMAUEsBAi0AFAAGAAgAAAAhANvh9svuAAAAhQEAABMAAAAAAAAA&#10;AAAAAAAAAAAAAFtDb250ZW50X1R5cGVzXS54bWxQSwECLQAUAAYACAAAACEAWvQsW78AAAAVAQAA&#10;CwAAAAAAAAAAAAAAAAAfAQAAX3JlbHMvLnJlbHNQSwECLQAUAAYACAAAACEAbHN6s8YAAADdAAAA&#10;DwAAAAAAAAAAAAAAAAAHAgAAZHJzL2Rvd25yZXYueG1sUEsFBgAAAAADAAMAtwAAAPoCAAAAAA==&#10;" fillcolor="red" strokecolor="red">
                    <v:stroke joinstyle="miter"/>
                  </v:oval>
                  <v:oval id="Ellipse 6330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" fillcolor="red" strokecolor="red">
                    <v:stroke joinstyle="miter"/>
                  </v:oval>
                  <v:oval id="Ellipse 6331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" fillcolor="red" strokecolor="red">
                    <v:stroke joinstyle="miter"/>
                  </v:oval>
                  <v:oval id="Ellipse 6332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" fillcolor="red" strokecolor="red">
                    <v:stroke joinstyle="miter"/>
                  </v:oval>
                  <v:oval id="Ellipse 6333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" fillcolor="red" strokecolor="red">
                    <v:stroke joinstyle="miter"/>
                  </v:oval>
                  <v:oval id="Ellipse 6334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w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aPh8Adeb+ITkLN/AAAA//8DAFBLAQItABQABgAIAAAAIQDb4fbL7gAAAIUBAAATAAAAAAAAAAAA&#10;AAAAAAAAAABbQ29udGVudF9UeXBlc10ueG1sUEsBAi0AFAAGAAgAAAAhAFr0LFu/AAAAFQEAAAsA&#10;AAAAAAAAAAAAAAAAHwEAAF9yZWxzLy5yZWxzUEsBAi0AFAAGAAgAAAAhAAerQ/DEAAAA3QAAAA8A&#10;AAAAAAAAAAAAAAAABwIAAGRycy9kb3ducmV2LnhtbFBLBQYAAAAAAwADALcAAAD4AgAAAAA=&#10;" fillcolor="red" strokecolor="red">
                    <v:stroke joinstyle="miter"/>
                  </v:oval>
                  <v:oval id="Ellipse 6335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" fillcolor="red" strokecolor="red">
                    <v:stroke joinstyle="miter"/>
                  </v:oval>
                  <v:oval id="Ellipse 6336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" fillcolor="red" strokecolor="red">
                    <v:stroke joinstyle="miter"/>
                  </v:oval>
                  <v:rect id="Rechteck 6337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" filled="f" strokecolor="#a5a5a5 [2092]"/>
                  <v:rect id="Rechteck 6338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" filled="f" strokecolor="#a5a5a5 [2092]"/>
                </v:group>
                <v:group id="Gruppieren 6339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qk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dMkmcPzTXgCcvUHAAD//wMAUEsBAi0AFAAGAAgAAAAhANvh9svuAAAAhQEAABMAAAAAAAAA&#10;AAAAAAAAAAAAAFtDb250ZW50X1R5cGVzXS54bWxQSwECLQAUAAYACAAAACEAWvQsW78AAAAVAQAA&#10;CwAAAAAAAAAAAAAAAAAfAQAAX3JlbHMvLnJlbHNQSwECLQAUAAYACAAAACEA8eZqpMYAAADdAAAA&#10;DwAAAAAAAAAAAAAAAAAHAgAAZHJzL2Rvd25yZXYueG1sUEsFBgAAAAADAAMAtwAAAPoCAAAAAA==&#10;">
                  <v:oval id="Ellipse 6340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" fillcolor="red" strokecolor="red">
                    <v:stroke joinstyle="miter"/>
                  </v:oval>
                  <v:oval id="Ellipse 6341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pMV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" fillcolor="red" strokecolor="red">
                    <v:stroke joinstyle="miter"/>
                  </v:oval>
                  <v:oval id="Ellipse 6342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A1i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A0GPbh9SY+ATl7AgAA//8DAFBLAQItABQABgAIAAAAIQDb4fbL7gAAAIUBAAATAAAAAAAAAAAA&#10;AAAAAAAAAABbQ29udGVudF9UeXBlc10ueG1sUEsBAi0AFAAGAAgAAAAhAFr0LFu/AAAAFQEAAAsA&#10;AAAAAAAAAAAAAAAAHwEAAF9yZWxzLy5yZWxzUEsBAi0AFAAGAAgAAAAhAL8IDWLEAAAA3QAAAA8A&#10;AAAAAAAAAAAAAAAABwIAAGRycy9kb3ducmV2LnhtbFBLBQYAAAAAAwADALcAAAD4AgAAAAA=&#10;" fillcolor="red" strokecolor="red">
                    <v:stroke joinstyle="miter"/>
                  </v:oval>
                  <v:oval id="Ellipse 6343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" fillcolor="red" strokecolor="red">
                    <v:stroke joinstyle="miter"/>
                  </v:oval>
                  <v:oval id="Ellipse 6344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" fillcolor="red" strokecolor="red">
                    <v:stroke joinstyle="miter"/>
                  </v:oval>
                  <v:oval id="Ellipse 6345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ZUW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s+nrG1zfxCcglxcAAAD//wMAUEsBAi0AFAAGAAgAAAAhANvh9svuAAAAhQEAABMAAAAAAAAA&#10;AAAAAAAAAAAAAFtDb250ZW50X1R5cGVzXS54bWxQSwECLQAUAAYACAAAACEAWvQsW78AAAAVAQAA&#10;CwAAAAAAAAAAAAAAAAAfAQAAX3JlbHMvLnJlbHNQSwECLQAUAAYACAAAACEAMOGVFsYAAADdAAAA&#10;DwAAAAAAAAAAAAAAAAAHAgAAZHJzL2Rvd25yZXYueG1sUEsFBgAAAAADAAMAtwAAAPoCAAAAAA==&#10;" fillcolor="red" strokecolor="red">
                    <v:stroke joinstyle="miter"/>
                  </v:oval>
                  <v:oval id="Ellipse 6346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" fillcolor="red" strokecolor="red">
                    <v:stroke joinstyle="miter"/>
                  </v:oval>
                  <v:oval id="Ellipse 6347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676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Fw8D2CvzfxCcjZCwAA//8DAFBLAQItABQABgAIAAAAIQDb4fbL7gAAAIUBAAATAAAAAAAAAAAA&#10;AAAAAAAAAABbQ29udGVudF9UeXBlc10ueG1sUEsBAi0AFAAGAAgAAAAhAFr0LFu/AAAAFQEAAAsA&#10;AAAAAAAAAAAAAAAAHwEAAF9yZWxzLy5yZWxzUEsBAi0AFAAGAAgAAAAhAK9/rvrEAAAA3QAAAA8A&#10;AAAAAAAAAAAAAAAABwIAAGRycy9kb3ducmV2LnhtbFBLBQYAAAAAAwADALcAAAD4AgAAAAA=&#10;" fillcolor="red" strokecolor="red">
                    <v:stroke joinstyle="miter"/>
                  </v:oval>
                  <v:oval id="Ellipse 6348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" fillcolor="red" strokecolor="red">
                    <v:stroke joinstyle="miter"/>
                  </v:oval>
                  <v:oval id="Ellipse 6349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8T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Fw8D2GvzfxCcjZCwAA//8DAFBLAQItABQABgAIAAAAIQDb4fbL7gAAAIUBAAATAAAAAAAAAAAA&#10;AAAAAAAAAABbQ29udGVudF9UeXBlc10ueG1sUEsBAi0AFAAGAAgAAAAhAFr0LFu/AAAAFQEAAAsA&#10;AAAAAAAAAAAAAAAAHwEAAF9yZWxzLy5yZWxzUEsBAi0AFAAGAAgAAAAhALGsnxPEAAAA3QAAAA8A&#10;AAAAAAAAAAAAAAAABwIAAGRycy9kb3ducmV2LnhtbFBLBQYAAAAAAwADALcAAAD4AgAAAAA=&#10;" fillcolor="red" strokecolor="red">
                    <v:stroke joinstyle="miter"/>
                  </v:oval>
                  <v:rect id="Rechteck 6350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" filled="f" strokecolor="#a5a5a5 [2092]"/>
                  <v:rect id="Rechteck 6351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" filled="f" strokecolor="#a5a5a5 [2092]"/>
                </v:group>
                <v:group id="Gruppieren 6352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R11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">
                  <v:oval id="Ellipse 6353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" fillcolor="red" strokecolor="red">
                    <v:stroke joinstyle="miter"/>
                  </v:oval>
                  <v:oval id="Ellipse 6354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ZQ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s+nbK1zfxCcglxcAAAD//wMAUEsBAi0AFAAGAAgAAAAhANvh9svuAAAAhQEAABMAAAAAAAAA&#10;AAAAAAAAAAAAAFtDb250ZW50X1R5cGVzXS54bWxQSwECLQAUAAYACAAAACEAWvQsW78AAAAVAQAA&#10;CwAAAAAAAAAAAAAAAAAfAQAAX3JlbHMvLnJlbHNQSwECLQAUAAYACAAAACEA2nSmUMYAAADdAAAA&#10;DwAAAAAAAAAAAAAAAAAHAgAAZHJzL2Rvd25yZXYueG1sUEsFBgAAAAADAAMAtwAAAPoCAAAAAA==&#10;" fillcolor="red" strokecolor="red">
                    <v:stroke joinstyle="miter"/>
                  </v:oval>
                  <v:oval id="Ellipse 6355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" fillcolor="red" strokecolor="red">
                    <v:stroke joinstyle="miter"/>
                  </v:oval>
                  <v:oval id="Ellipse 6356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" fillcolor="red" strokecolor="red">
                    <v:stroke joinstyle="miter"/>
                  </v:oval>
                  <v:oval id="Ellipse 6357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gn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w8D2CvzfxCcjZCwAA//8DAFBLAQItABQABgAIAAAAIQDb4fbL7gAAAIUBAAATAAAAAAAAAAAA&#10;AAAAAAAAAABbQ29udGVudF9UeXBlc10ueG1sUEsBAi0AFAAGAAgAAAAhAFr0LFu/AAAAFQEAAAsA&#10;AAAAAAAAAAAAAAAAHwEAAF9yZWxzLy5yZWxzUEsBAi0AFAAGAAgAAAAhACqmOCfEAAAA3QAAAA8A&#10;AAAAAAAAAAAAAAAABwIAAGRycy9kb3ducmV2LnhtbFBLBQYAAAAAAwADALcAAAD4AgAAAAA=&#10;" fillcolor="red" strokecolor="red">
                    <v:stroke joinstyle="miter"/>
                  </v:oval>
                  <v:oval id="Ellipse 6358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" fillcolor="red" strokecolor="red">
                    <v:stroke joinstyle="miter"/>
                  </v:oval>
                  <v:oval id="Ellipse 6359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QnO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Fw8D2GvzfxCcjZCwAA//8DAFBLAQItABQABgAIAAAAIQDb4fbL7gAAAIUBAAATAAAAAAAAAAAA&#10;AAAAAAAAAABbQ29udGVudF9UeXBlc10ueG1sUEsBAi0AFAAGAAgAAAAhAFr0LFu/AAAAFQEAAAsA&#10;AAAAAAAAAAAAAAAAHwEAAF9yZWxzLy5yZWxzUEsBAi0AFAAGAAgAAAAhADR1Cc7EAAAA3QAAAA8A&#10;AAAAAAAAAAAAAAAABwIAAGRycy9kb3ducmV2LnhtbFBLBQYAAAAAAwADALcAAAD4AgAAAAA=&#10;" fillcolor="red" strokecolor="red">
                    <v:stroke joinstyle="miter"/>
                  </v:oval>
                  <v:oval id="Ellipse 6360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" fillcolor="red" strokecolor="red">
                    <v:stroke joinstyle="miter"/>
                  </v:oval>
                  <v:oval id="Ellipse 6361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" fillcolor="red" strokecolor="red">
                    <v:stroke joinstyle="miter"/>
                  </v:oval>
                  <v:oval id="Ellipse 6362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" fillcolor="red" strokecolor="red">
                    <v:stroke joinstyle="miter"/>
                  </v:oval>
                  <v:rect id="Rechteck 6363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" filled="f" strokecolor="#a5a5a5 [2092]"/>
                  <v:rect id="Rechteck 6364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" filled="f" strokecolor="#a5a5a5 [2092]"/>
                </v:group>
                <v:group id="Gruppieren 6365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+8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NNkBv9vwhOQqz8AAAD//wMAUEsBAi0AFAAGAAgAAAAhANvh9svuAAAAhQEAABMAAAAAAAAA&#10;AAAAAAAAAAAAAFtDb250ZW50X1R5cGVzXS54bWxQSwECLQAUAAYACAAAACEAWvQsW78AAAAVAQAA&#10;CwAAAAAAAAAAAAAAAAAfAQAAX3JlbHMvLnJlbHNQSwECLQAUAAYACAAAACEAYxhPvMYAAADdAAAA&#10;DwAAAAAAAAAAAAAAAAAHAgAAZHJzL2Rvd25yZXYueG1sUEsFBgAAAAADAAMAtwAAAPoCAAAAAA==&#10;">
                  <v:oval id="Ellipse 6366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" fillcolor="red" strokecolor="red">
                    <v:stroke joinstyle="miter"/>
                  </v:oval>
                  <v:oval id="Ellipse 6367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vKa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kH6mU7g9SY+ATn/AwAA//8DAFBLAQItABQABgAIAAAAIQDb4fbL7gAAAIUBAAATAAAAAAAAAAAA&#10;AAAAAAAAAABbQ29udGVudF9UeXBlc10ueG1sUEsBAi0AFAAGAAgAAAAhAFr0LFu/AAAAFQEAAAsA&#10;AAAAAAAAAAAAAAAAHwEAAF9yZWxzLy5yZWxzUEsBAi0AFAAGAAgAAAAhAOTK8prEAAAA3QAAAA8A&#10;AAAAAAAAAAAAAAAABwIAAGRycy9kb3ducmV2LnhtbFBLBQYAAAAAAwADALcAAAD4AgAAAAA=&#10;" fillcolor="red" strokecolor="red">
                    <v:stroke joinstyle="miter"/>
                  </v:oval>
                  <v:oval id="Ellipse 6368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" fillcolor="red" strokecolor="red">
                    <v:stroke joinstyle="miter"/>
                  </v:oval>
                  <v:oval id="Ellipse 6369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cNz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kH6mU7h9SY+ATn/AwAA//8DAFBLAQItABQABgAIAAAAIQDb4fbL7gAAAIUBAAATAAAAAAAAAAAA&#10;AAAAAAAAAABbQ29udGVudF9UeXBlc10ueG1sUEsBAi0AFAAGAAgAAAAhAFr0LFu/AAAAFQEAAAsA&#10;AAAAAAAAAAAAAAAAHwEAAF9yZWxzLy5yZWxzUEsBAi0AFAAGAAgAAAAhAPoZw3PEAAAA3QAAAA8A&#10;AAAAAAAAAAAAAAAABwIAAGRycy9kb3ducmV2LnhtbFBLBQYAAAAAAwADALcAAAD4AgAAAAA=&#10;" fillcolor="red" strokecolor="red">
                    <v:stroke joinstyle="miter"/>
                  </v:oval>
                  <v:oval id="Ellipse 6370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vwz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Xg0&#10;ifvjm/gE5PwNAAD//wMAUEsBAi0AFAAGAAgAAAAhANvh9svuAAAAhQEAABMAAAAAAAAAAAAAAAAA&#10;AAAAAFtDb250ZW50X1R5cGVzXS54bWxQSwECLQAUAAYACAAAACEAWvQsW78AAAAVAQAACwAAAAAA&#10;AAAAAAAAAAAfAQAAX3JlbHMvLnJlbHNQSwECLQAUAAYACAAAACEA7vr8M8AAAADdAAAADwAAAAAA&#10;AAAAAAAAAAAHAgAAZHJzL2Rvd25yZXYueG1sUEsFBgAAAAADAAMAtwAAAPQCAAAAAA==&#10;" fillcolor="red" strokecolor="red">
                    <v:stroke joinstyle="miter"/>
                  </v:oval>
                  <v:oval id="Ellipse 6371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lmo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WQ8HcL7TXwCcvkCAAD//wMAUEsBAi0AFAAGAAgAAAAhANvh9svuAAAAhQEAABMAAAAAAAAAAAAA&#10;AAAAAAAAAFtDb250ZW50X1R5cGVzXS54bWxQSwECLQAUAAYACAAAACEAWvQsW78AAAAVAQAACwAA&#10;AAAAAAAAAAAAAAAfAQAAX3JlbHMvLnJlbHNQSwECLQAUAAYACAAAACEAgbZZqMMAAADdAAAADwAA&#10;AAAAAAAAAAAAAAAHAgAAZHJzL2Rvd25yZXYueG1sUEsFBgAAAAADAAMAtwAAAPcCAAAAAA==&#10;" fillcolor="red" strokecolor="red">
                    <v:stroke joinstyle="miter"/>
                  </v:oval>
                  <v:oval id="Ellipse 6372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Mff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E3nKVzfxCcgVxcAAAD//wMAUEsBAi0AFAAGAAgAAAAhANvh9svuAAAAhQEAABMAAAAAAAAA&#10;AAAAAAAAAAAAAFtDb250ZW50X1R5cGVzXS54bWxQSwECLQAUAAYACAAAACEAWvQsW78AAAAVAQAA&#10;CwAAAAAAAAAAAAAAAAAfAQAAX3JlbHMvLnJlbHNQSwECLQAUAAYACAAAACEAcWTH38YAAADdAAAA&#10;DwAAAAAAAAAAAAAAAAAHAgAAZHJzL2Rvd25yZXYueG1sUEsFBgAAAAADAAMAtwAAAPoCAAAAAA==&#10;" fillcolor="red" strokecolor="red">
                    <v:stroke joinstyle="miter"/>
                  </v:oval>
                  <v:oval id="Ellipse 6373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" fillcolor="red" strokecolor="red">
                    <v:stroke joinstyle="miter"/>
                  </v:oval>
                  <v:oval id="Ellipse 6374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ow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FwMPqGvzfxCcjZCwAA//8DAFBLAQItABQABgAIAAAAIQDb4fbL7gAAAIUBAAATAAAAAAAAAAAA&#10;AAAAAAAAAABbQ29udGVudF9UeXBlc10ueG1sUEsBAi0AFAAGAAgAAAAhAFr0LFu/AAAAFQEAAAsA&#10;AAAAAAAAAAAAAAAAHwEAAF9yZWxzLy5yZWxzUEsBAi0AFAAGAAgAAAAhAJHB+jDEAAAA3QAAAA8A&#10;AAAAAAAAAAAAAAAABwIAAGRycy9kb3ducmV2LnhtbFBLBQYAAAAAAwADALcAAAD4AgAAAAA=&#10;" fillcolor="red" strokecolor="red">
                    <v:stroke joinstyle="miter"/>
                  </v:oval>
                  <v:oval id="Ellipse 6375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V+r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wMPqGvzfxCcjZCwAA//8DAFBLAQItABQABgAIAAAAIQDb4fbL7gAAAIUBAAATAAAAAAAAAAAA&#10;AAAAAAAAAABbQ29udGVudF9UeXBlc10ueG1sUEsBAi0AFAAGAAgAAAAhAFr0LFu/AAAAFQEAAAsA&#10;AAAAAAAAAAAAAAAAHwEAAF9yZWxzLy5yZWxzUEsBAi0AFAAGAAgAAAAhAP6NX6vEAAAA3QAAAA8A&#10;AAAAAAAAAAAAAAAABwIAAGRycy9kb3ducmV2LnhtbFBLBQYAAAAAAwADALcAAAD4AgAAAAA=&#10;" fillcolor="red" strokecolor="red">
                    <v:stroke joinstyle="miter"/>
                  </v:oval>
                  <v:rect id="Rechteck 6376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" filled="f" strokecolor="#a5a5a5 [2092]"/>
                  <v:rect id="Rechteck 6377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" filled="f" strokecolor="#a5a5a5 [2092]"/>
                </v:group>
                <v:group id="Gruppieren 6378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">
                  <v:oval id="Ellipse 6379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Wu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" fillcolor="red" strokecolor="red">
                    <v:stroke joinstyle="miter"/>
                  </v:oval>
                  <v:oval id="Ellipse 6380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" fillcolor="red" strokecolor="red">
                    <v:stroke joinstyle="miter"/>
                  </v:oval>
                  <v:oval id="Ellipse 6381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" fillcolor="red" strokecolor="red">
                    <v:stroke joinstyle="miter"/>
                  </v:oval>
                  <v:oval id="Ellipse 6382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" fillcolor="red" strokecolor="red">
                    <v:stroke joinstyle="miter"/>
                  </v:oval>
                  <v:oval id="Ellipse 6383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" fillcolor="red" strokecolor="red">
                    <v:stroke joinstyle="miter"/>
                  </v:oval>
                  <v:oval id="Ellipse 6384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" fillcolor="red" strokecolor="red">
                    <v:stroke joinstyle="miter"/>
                  </v:oval>
                  <v:oval id="Ellipse 6385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" fillcolor="red" strokecolor="red">
                    <v:stroke joinstyle="miter"/>
                  </v:oval>
                  <v:oval id="Ellipse 6386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" fillcolor="red" strokecolor="red">
                    <v:stroke joinstyle="miter"/>
                  </v:oval>
                  <v:oval id="Ellipse 6387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" fillcolor="red" strokecolor="red">
                    <v:stroke joinstyle="miter"/>
                  </v:oval>
                  <v:oval id="Ellipse 6388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" fillcolor="red" strokecolor="red">
                    <v:stroke joinstyle="miter"/>
                  </v:oval>
                  <v:rect id="Rechteck 6389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" filled="f" strokecolor="#a5a5a5 [2092]"/>
                  <v:rect id="Rechteck 6390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" filled="f" strokecolor="#a5a5a5 [2092]"/>
                </v:group>
                <v:group id="Gruppieren 6391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jmY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VrGP4fROegNz+AAAA//8DAFBLAQItABQABgAIAAAAIQDb4fbL7gAAAIUBAAATAAAAAAAA&#10;AAAAAAAAAAAAAABbQ29udGVudF9UeXBlc10ueG1sUEsBAi0AFAAGAAgAAAAhAFr0LFu/AAAAFQEA&#10;AAsAAAAAAAAAAAAAAAAAHwEAAF9yZWxzLy5yZWxzUEsBAi0AFAAGAAgAAAAhACn2OZjHAAAA3QAA&#10;AA8AAAAAAAAAAAAAAAAABwIAAGRycy9kb3ducmV2LnhtbFBLBQYAAAAAAwADALcAAAD7AgAAAAA=&#10;">
                  <v:oval id="Ellipse 6392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El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zKbvKVzfxCcgVxcAAAD//wMAUEsBAi0AFAAGAAgAAAAhANvh9svuAAAAhQEAABMAAAAAAAAA&#10;AAAAAAAAAAAAAFtDb250ZW50X1R5cGVzXS54bWxQSwECLQAUAAYACAAAACEAWvQsW78AAAAVAQAA&#10;CwAAAAAAAAAAAAAAAAAfAQAAX3JlbHMvLnJlbHNQSwECLQAUAAYACAAAACEAwWghJcYAAADdAAAA&#10;DwAAAAAAAAAAAAAAAAAHAgAAZHJzL2Rvd25yZXYueG1sUEsFBgAAAAADAAMAtwAAAPoCAAAAAA==&#10;" fillcolor="red" strokecolor="red">
                    <v:stroke joinstyle="miter"/>
                  </v:oval>
                  <v:oval id="Ellipse 6393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" fillcolor="red" strokecolor="red">
                    <v:stroke joinstyle="miter"/>
                  </v:oval>
                  <v:oval id="Ellipse 6394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zK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FwMP6GvzfxCcjZCwAA//8DAFBLAQItABQABgAIAAAAIQDb4fbL7gAAAIUBAAATAAAAAAAAAAAA&#10;AAAAAAAAAABbQ29udGVudF9UeXBlc10ueG1sUEsBAi0AFAAGAAgAAAAhAFr0LFu/AAAAFQEAAAsA&#10;AAAAAAAAAAAAAAAAHwEAAF9yZWxzLy5yZWxzUEsBAi0AFAAGAAgAAAAhACHNHMrEAAAA3QAAAA8A&#10;AAAAAAAAAAAAAAAABwIAAGRycy9kb3ducmV2LnhtbFBLBQYAAAAAAwADALcAAAD4AgAAAAA=&#10;" fillcolor="red" strokecolor="red">
                    <v:stroke joinstyle="miter"/>
                  </v:oval>
                  <v:oval id="Ellipse 6395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lR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FwMP6GvzfxCcjZCwAA//8DAFBLAQItABQABgAIAAAAIQDb4fbL7gAAAIUBAAATAAAAAAAAAAAA&#10;AAAAAAAAAABbQ29udGVudF9UeXBlc10ueG1sUEsBAi0AFAAGAAgAAAAhAFr0LFu/AAAAFQEAAAsA&#10;AAAAAAAAAAAAAAAAHwEAAF9yZWxzLy5yZWxzUEsBAi0AFAAGAAgAAAAhAE6BuVHEAAAA3QAAAA8A&#10;AAAAAAAAAAAAAAAABwIAAGRycy9kb3ducmV2LnhtbFBLBQYAAAAAAwADALcAAAD4AgAAAAA=&#10;" fillcolor="red" strokecolor="red">
                    <v:stroke joinstyle="miter"/>
                  </v:oval>
                  <v:oval id="Ellipse 6396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ycm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kH6OU3h9SY+ATn/AwAA//8DAFBLAQItABQABgAIAAAAIQDb4fbL7gAAAIUBAAATAAAAAAAAAAAA&#10;AAAAAAAAAABbQ29udGVudF9UeXBlc10ueG1sUEsBAi0AFAAGAAgAAAAhAFr0LFu/AAAAFQEAAAsA&#10;AAAAAAAAAAAAAAAAHwEAAF9yZWxzLy5yZWxzUEsBAi0AFAAGAAgAAAAhAL5TJybEAAAA3QAAAA8A&#10;AAAAAAAAAAAAAAAABwIAAGRycy9kb3ducmV2LnhtbFBLBQYAAAAAAwADALcAAAD4AgAAAAA=&#10;" fillcolor="red" strokecolor="red">
                    <v:stroke joinstyle="miter"/>
                  </v:oval>
                  <v:oval id="Ellipse 6397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4K9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" fillcolor="red" strokecolor="red">
                    <v:stroke joinstyle="miter"/>
                  </v:oval>
                  <v:oval id="Ellipse 6398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" fillcolor="red" strokecolor="red">
                    <v:stroke joinstyle="miter"/>
                  </v:oval>
                  <v:oval id="Ellipse 6399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" fillcolor="red" strokecolor="red">
                    <v:stroke joinstyle="miter"/>
                  </v:oval>
                  <v:oval id="Ellipse 6400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" fillcolor="red" strokecolor="red">
                    <v:stroke joinstyle="miter"/>
                  </v:oval>
                  <v:oval id="Ellipse 6401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" fillcolor="red" strokecolor="red">
                    <v:stroke joinstyle="miter"/>
                  </v:oval>
                  <v:rect id="Rechteck 6402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" filled="f" strokecolor="#a5a5a5 [2092]"/>
                  <v:rect id="Rechteck 6403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 w:rsidRPr="00260CF7"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827712" behindDoc="0" locked="0" layoutInCell="1" allowOverlap="1" wp14:anchorId="70A8863B" wp14:editId="105F022A">
                <wp:simplePos x="0" y="0"/>
                <wp:positionH relativeFrom="column">
                  <wp:posOffset>4684395</wp:posOffset>
                </wp:positionH>
                <wp:positionV relativeFrom="paragraph">
                  <wp:posOffset>60325</wp:posOffset>
                </wp:positionV>
                <wp:extent cx="1043305" cy="94615"/>
                <wp:effectExtent l="0" t="0" r="23495" b="19685"/>
                <wp:wrapNone/>
                <wp:docPr id="6417" name="Gruppieren 6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94615"/>
                          <a:chOff x="0" y="0"/>
                          <a:chExt cx="1236997" cy="113008"/>
                        </a:xfrm>
                      </wpg:grpSpPr>
                      <wps:wsp>
                        <wps:cNvPr id="6418" name="Ellipse 6418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9" name="Ellipse 6419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0" name="Ellipse 6420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1" name="Ellipse 6421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2" name="Ellipse 6422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3" name="Ellipse 6423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4" name="Ellipse 6424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5" name="Ellipse 6425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6" name="Ellipse 6426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7" name="Ellipse 6427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8" name="Rechteck 6428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9" name="Rechteck 6429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89E97" id="Gruppieren 6417" o:spid="_x0000_s1026" style="position:absolute;margin-left:368.85pt;margin-top:4.75pt;width:82.15pt;height:7.45pt;z-index:251827712;mso-width-relative:margin;mso-height-relative:margin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">
                <v:oval id="Ellipse 6418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" fillcolor="red" strokecolor="red">
                  <v:stroke joinstyle="miter"/>
                </v:oval>
                <v:oval id="Ellipse 6419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" fillcolor="red" strokecolor="red">
                  <v:stroke joinstyle="miter"/>
                </v:oval>
                <v:oval id="Ellipse 6420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" fillcolor="red" strokecolor="red">
                  <v:stroke joinstyle="miter"/>
                </v:oval>
                <v:oval id="Ellipse 6421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" fillcolor="red" strokecolor="red">
                  <v:stroke joinstyle="miter"/>
                </v:oval>
                <v:oval id="Ellipse 6422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" fillcolor="red" strokecolor="red">
                  <v:stroke joinstyle="miter"/>
                </v:oval>
                <v:oval id="Ellipse 6423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A8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A07A/g9SY+ATl7AgAA//8DAFBLAQItABQABgAIAAAAIQDb4fbL7gAAAIUBAAATAAAAAAAAAAAA&#10;AAAAAAAAAABbQ29udGVudF9UeXBlc10ueG1sUEsBAi0AFAAGAAgAAAAhAFr0LFu/AAAAFQEAAAsA&#10;AAAAAAAAAAAAAAAAHwEAAF9yZWxzLy5yZWxzUEsBAi0AFAAGAAgAAAAhAM0xgDzEAAAA3QAAAA8A&#10;AAAAAAAAAAAAAAAABwIAAGRycy9kb3ducmV2LnhtbFBLBQYAAAAAAwADALcAAAD4AgAAAAA=&#10;" fillcolor="red" strokecolor="red">
                  <v:stroke joinstyle="miter"/>
                </v:oval>
                <v:oval id="Ellipse 6424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" fillcolor="red" strokecolor="red">
                  <v:stroke joinstyle="miter"/>
                </v:oval>
                <v:oval id="Ellipse 6425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3T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wG/SG83sQnIGdPAAAA//8DAFBLAQItABQABgAIAAAAIQDb4fbL7gAAAIUBAAATAAAAAAAAAAAA&#10;AAAAAAAAAABbQ29udGVudF9UeXBlc10ueG1sUEsBAi0AFAAGAAgAAAAhAFr0LFu/AAAAFQEAAAsA&#10;AAAAAAAAAAAAAAAAHwEAAF9yZWxzLy5yZWxzUEsBAi0AFAAGAAgAAAAhAC2UvdPEAAAA3QAAAA8A&#10;AAAAAAAAAAAAAAAABwIAAGRycy9kb3ducmV2LnhtbFBLBQYAAAAAAwADALcAAAD4AgAAAAA=&#10;" fillcolor="red" strokecolor="red">
                  <v:stroke joinstyle="miter"/>
                </v:oval>
                <v:oval id="Ellipse 6426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k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" fillcolor="red" strokecolor="red">
                  <v:stroke joinstyle="miter"/>
                </v:oval>
                <v:oval id="Ellipse 6427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Y/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E3TOVzfxCcgVxcAAAD//wMAUEsBAi0AFAAGAAgAAAAhANvh9svuAAAAhQEAABMAAAAAAAAA&#10;AAAAAAAAAAAAAFtDb250ZW50X1R5cGVzXS54bWxQSwECLQAUAAYACAAAACEAWvQsW78AAAAVAQAA&#10;CwAAAAAAAAAAAAAAAAAfAQAAX3JlbHMvLnJlbHNQSwECLQAUAAYACAAAACEAsgqGP8YAAADdAAAA&#10;DwAAAAAAAAAAAAAAAAAHAgAAZHJzL2Rvd25yZXYueG1sUEsFBgAAAAADAAMAtwAAAPoCAAAAAA==&#10;" fillcolor="red" strokecolor="red">
                  <v:stroke joinstyle="miter"/>
                </v:oval>
                <v:rect id="Rechteck 6428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" filled="f" strokecolor="#a5a5a5 [2092]"/>
                <v:rect id="Rechteck 6429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D5E35A3" wp14:editId="7ADD219A">
                <wp:simplePos x="0" y="0"/>
                <wp:positionH relativeFrom="column">
                  <wp:posOffset>5022850</wp:posOffset>
                </wp:positionH>
                <wp:positionV relativeFrom="paragraph">
                  <wp:posOffset>311896</wp:posOffset>
                </wp:positionV>
                <wp:extent cx="69850" cy="64135"/>
                <wp:effectExtent l="0" t="0" r="25400" b="12065"/>
                <wp:wrapNone/>
                <wp:docPr id="2539" name="Ellipse 2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641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1371EF" id="Ellipse 2539" o:spid="_x0000_s1026" style="position:absolute;margin-left:395.5pt;margin-top:24.55pt;width:5.5pt;height:5.05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" fillcolor="red" strokecolor="red">
                <v:stroke joinstyle="miter"/>
              </v:oval>
            </w:pict>
          </mc:Fallback>
        </mc:AlternateContent>
      </w:r>
      <w:r w:rsidR="00E66CF7">
        <w:t>2.</w:t>
      </w:r>
    </w:p>
    <w:p w14:paraId="5E12D74A" w14:textId="4FCC47F4" w:rsidR="00E66CF7" w:rsidRDefault="00E66CF7" w:rsidP="00E66CF7"/>
    <w:p w14:paraId="13DA15FD" w14:textId="599385C6" w:rsidR="00E66CF7" w:rsidRDefault="00E66CF7" w:rsidP="00E66CF7"/>
    <w:p w14:paraId="308A582A" w14:textId="3D14171F" w:rsidR="00E66CF7" w:rsidRDefault="00E66CF7" w:rsidP="00E66CF7"/>
    <w:p w14:paraId="712705C5" w14:textId="5D73B258" w:rsidR="0014690C" w:rsidRPr="00260CF7" w:rsidRDefault="0014690C" w:rsidP="002D321C">
      <w:pPr>
        <w:rPr>
          <w:sz w:val="12"/>
        </w:rPr>
      </w:pPr>
    </w:p>
    <w:p w14:paraId="0A3096B8" w14:textId="34BBA268" w:rsidR="002D321C" w:rsidRDefault="00260CF7" w:rsidP="002D321C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66CB0FA6" wp14:editId="4E614569">
                <wp:simplePos x="0" y="0"/>
                <wp:positionH relativeFrom="column">
                  <wp:posOffset>4834890</wp:posOffset>
                </wp:positionH>
                <wp:positionV relativeFrom="paragraph">
                  <wp:posOffset>155686</wp:posOffset>
                </wp:positionV>
                <wp:extent cx="1601470" cy="1095375"/>
                <wp:effectExtent l="0" t="0" r="36830" b="28575"/>
                <wp:wrapNone/>
                <wp:docPr id="2542" name="Gruppieren 2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1095375"/>
                          <a:chOff x="0" y="-24585"/>
                          <a:chExt cx="1862455" cy="1274880"/>
                        </a:xfrm>
                      </wpg:grpSpPr>
                      <wps:wsp>
                        <wps:cNvPr id="254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2221" y="-24585"/>
                            <a:ext cx="502305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B3E01" w14:textId="77777777" w:rsidR="002D321C" w:rsidRPr="00F46AC2" w:rsidRDefault="002D321C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254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757" y="289313"/>
                            <a:ext cx="3312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6A7FE" w14:textId="77777777" w:rsidR="002D321C" w:rsidRPr="00F46AC2" w:rsidRDefault="002D321C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  <w:p w14:paraId="7737B062" w14:textId="77777777" w:rsidR="002D321C" w:rsidRPr="00F46AC2" w:rsidRDefault="002D321C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254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090" y="596389"/>
                            <a:ext cx="1980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769C22" w14:textId="77777777" w:rsidR="002D321C" w:rsidRPr="00F46AC2" w:rsidRDefault="002D321C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2546" name="Gerader Verbinder 2546"/>
                        <wps:cNvCnPr/>
                        <wps:spPr>
                          <a:xfrm>
                            <a:off x="0" y="1236325"/>
                            <a:ext cx="1862455" cy="139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CB0FA6" id="Gruppieren 2542" o:spid="_x0000_s1037" style="position:absolute;margin-left:380.7pt;margin-top:12.25pt;width:126.1pt;height:86.25pt;z-index:251693568" coordorigin=",-245" coordsize="18624,1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">
                <v:shape id="Textfeld 2" o:spid="_x0000_s1038" type="#_x0000_t202" style="position:absolute;left:13022;top:-245;width:5023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">
                  <v:textbox inset="0,0,.5mm,0">
                    <w:txbxContent>
                      <w:p w14:paraId="6FCB3E01" w14:textId="77777777" w:rsidR="002D321C" w:rsidRPr="00F46AC2" w:rsidRDefault="002D321C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39" type="#_x0000_t202" style="position:absolute;left:14707;top:2893;width:3312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">
                  <v:textbox inset="0,0,.5mm,0">
                    <w:txbxContent>
                      <w:p w14:paraId="6316A7FE" w14:textId="77777777" w:rsidR="002D321C" w:rsidRPr="00F46AC2" w:rsidRDefault="002D321C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  <w:p w14:paraId="7737B062" w14:textId="77777777" w:rsidR="002D321C" w:rsidRPr="00F46AC2" w:rsidRDefault="002D321C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40" type="#_x0000_t202" style="position:absolute;left:16120;top:5963;width:1980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">
                  <v:textbox inset="0,0,.5mm,0">
                    <w:txbxContent>
                      <w:p w14:paraId="2E769C22" w14:textId="77777777" w:rsidR="002D321C" w:rsidRPr="00F46AC2" w:rsidRDefault="002D321C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Gerader Verbinder 2546" o:spid="_x0000_s1041" style="position:absolute;visibility:visible;mso-wrap-style:square" from="0,12363" to="18624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48C05F8B" wp14:editId="65340759">
                <wp:simplePos x="0" y="0"/>
                <wp:positionH relativeFrom="column">
                  <wp:posOffset>4710972</wp:posOffset>
                </wp:positionH>
                <wp:positionV relativeFrom="paragraph">
                  <wp:posOffset>68742</wp:posOffset>
                </wp:positionV>
                <wp:extent cx="924560" cy="102235"/>
                <wp:effectExtent l="0" t="0" r="27940" b="12065"/>
                <wp:wrapNone/>
                <wp:docPr id="3201" name="Gruppieren 32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24560" cy="102235"/>
                          <a:chOff x="0" y="0"/>
                          <a:chExt cx="1395719" cy="153670"/>
                        </a:xfrm>
                      </wpg:grpSpPr>
                      <wps:wsp>
                        <wps:cNvPr id="3202" name="Ellipse 3202"/>
                        <wps:cNvSpPr/>
                        <wps:spPr>
                          <a:xfrm>
                            <a:off x="821903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3" name="Ellipse 3203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4" name="Ellipse 3204"/>
                        <wps:cNvSpPr/>
                        <wps:spPr>
                          <a:xfrm>
                            <a:off x="975183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5" name="Ellipse 3205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6" name="Ellipse 3206"/>
                        <wps:cNvSpPr/>
                        <wps:spPr>
                          <a:xfrm>
                            <a:off x="112846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8" name="Ellipse 3208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9" name="Ellipse 3209"/>
                        <wps:cNvSpPr/>
                        <wps:spPr>
                          <a:xfrm>
                            <a:off x="66069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0" name="Ellipse 3210"/>
                        <wps:cNvSpPr/>
                        <wps:spPr>
                          <a:xfrm>
                            <a:off x="128967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1" name="Ellipse 3211"/>
                        <wps:cNvSpPr/>
                        <wps:spPr>
                          <a:xfrm>
                            <a:off x="50212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3" name="Rechteck 3213"/>
                        <wps:cNvSpPr/>
                        <wps:spPr>
                          <a:xfrm>
                            <a:off x="0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EF46D1" id="Gruppieren 3201" o:spid="_x0000_s1026" style="position:absolute;margin-left:370.95pt;margin-top:5.4pt;width:72.8pt;height:8.05pt;z-index:251705856" coordsize="13957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">
                <o:lock v:ext="edit" aspectratio="t"/>
                <v:oval id="Ellipse 3202" o:spid="_x0000_s1027" style="position:absolute;left:8219;top:264;width:1060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" fillcolor="red" strokecolor="red">
                  <v:stroke joinstyle="miter"/>
                </v:oval>
                <v:oval id="Ellipse 3203" o:spid="_x0000_s1028" style="position:absolute;left:3462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" fillcolor="red" strokecolor="red">
                  <v:stroke joinstyle="miter"/>
                </v:oval>
                <v:oval id="Ellipse 3204" o:spid="_x0000_s1029" style="position:absolute;left:9751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" fillcolor="red" strokecolor="red">
                  <v:stroke joinstyle="miter"/>
                </v:oval>
                <v:oval id="Ellipse 3205" o:spid="_x0000_s1030" style="position:absolute;left:369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" fillcolor="red" strokecolor="red">
                  <v:stroke joinstyle="miter"/>
                </v:oval>
                <v:oval id="Ellipse 3206" o:spid="_x0000_s1031" style="position:absolute;left:11284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" fillcolor="red" strokecolor="red">
                  <v:stroke joinstyle="miter"/>
                </v:oval>
                <v:oval id="Ellipse 3208" o:spid="_x0000_s1032" style="position:absolute;left:1876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" fillcolor="red" strokecolor="red">
                  <v:stroke joinstyle="miter"/>
                </v:oval>
                <v:oval id="Ellipse 3209" o:spid="_x0000_s1033" style="position:absolute;left:6606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" fillcolor="red" strokecolor="red">
                  <v:stroke joinstyle="miter"/>
                </v:oval>
                <v:oval id="Ellipse 3210" o:spid="_x0000_s1034" style="position:absolute;left:12896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" fillcolor="red" strokecolor="red">
                  <v:stroke joinstyle="miter"/>
                </v:oval>
                <v:oval id="Ellipse 3211" o:spid="_x0000_s1035" style="position:absolute;left:5021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" fillcolor="red" strokecolor="red">
                  <v:stroke joinstyle="miter"/>
                </v:oval>
                <v:rect id="Rechteck 3213" o:spid="_x0000_s1036" style="position:absolute;width:791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072" behindDoc="0" locked="0" layoutInCell="1" allowOverlap="1" wp14:anchorId="5195468E" wp14:editId="5935E9AF">
                <wp:simplePos x="0" y="0"/>
                <wp:positionH relativeFrom="column">
                  <wp:posOffset>3566795</wp:posOffset>
                </wp:positionH>
                <wp:positionV relativeFrom="paragraph">
                  <wp:posOffset>857885</wp:posOffset>
                </wp:positionV>
                <wp:extent cx="1042670" cy="94615"/>
                <wp:effectExtent l="0" t="0" r="24130" b="19685"/>
                <wp:wrapNone/>
                <wp:docPr id="6915" name="Gruppieren 6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70" cy="94615"/>
                          <a:chOff x="0" y="0"/>
                          <a:chExt cx="1236997" cy="113008"/>
                        </a:xfrm>
                      </wpg:grpSpPr>
                      <wps:wsp>
                        <wps:cNvPr id="6916" name="Ellipse 6916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7" name="Ellipse 6917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8" name="Ellipse 6918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9" name="Ellipse 6919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0" name="Ellipse 6920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1" name="Ellipse 6921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2" name="Ellipse 6922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3" name="Ellipse 6923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4" name="Ellipse 6924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5" name="Ellipse 6925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6" name="Rechteck 6926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7" name="Rechteck 6927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E0CE7" id="Gruppieren 6915" o:spid="_x0000_s1026" style="position:absolute;margin-left:280.85pt;margin-top:67.55pt;width:82.1pt;height:7.45pt;z-index:251843072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">
                <v:oval id="Ellipse 6916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" fillcolor="red" strokecolor="red">
                  <v:stroke joinstyle="miter"/>
                </v:oval>
                <v:oval id="Ellipse 6917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Y1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bj/g+83sQnIGf/AAAA//8DAFBLAQItABQABgAIAAAAIQDb4fbL7gAAAIUBAAATAAAAAAAAAAAA&#10;AAAAAAAAAABbQ29udGVudF9UeXBlc10ueG1sUEsBAi0AFAAGAAgAAAAhAFr0LFu/AAAAFQEAAAsA&#10;AAAAAAAAAAAAAAAAHwEAAF9yZWxzLy5yZWxzUEsBAi0AFAAGAAgAAAAhACcWtjXEAAAA3QAAAA8A&#10;AAAAAAAAAAAAAAAABwIAAGRycy9kb3ducmV2LnhtbFBLBQYAAAAAAwADALcAAAD4AgAAAAA=&#10;" fillcolor="red" strokecolor="red">
                  <v:stroke joinstyle="miter"/>
                </v:oval>
                <v:oval id="Ellipse 6918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" fillcolor="red" strokecolor="red">
                  <v:stroke joinstyle="miter"/>
                </v:oval>
                <v:oval id="Ellipse 6919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" fillcolor="red" strokecolor="red">
                  <v:stroke joinstyle="miter"/>
                </v:oval>
                <v:oval id="Ellipse 6920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" fillcolor="red" strokecolor="red">
                  <v:stroke joinstyle="miter"/>
                </v:oval>
                <v:oval id="Ellipse 6921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" fillcolor="red" strokecolor="red">
                  <v:stroke joinstyle="miter"/>
                </v:oval>
                <v:oval id="Ellipse 6922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" fillcolor="red" strokecolor="red">
                  <v:stroke joinstyle="miter"/>
                </v:oval>
                <v:oval id="Ellipse 6923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qL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zN7TKVzfxCcgVxcAAAD//wMAUEsBAi0AFAAGAAgAAAAhANvh9svuAAAAhQEAABMAAAAAAAAA&#10;AAAAAAAAAAAAAFtDb250ZW50X1R5cGVzXS54bWxQSwECLQAUAAYACAAAACEAWvQsW78AAAAVAQAA&#10;CwAAAAAAAAAAAAAAAAAfAQAAX3JlbHMvLnJlbHNQSwECLQAUAAYACAAAACEAlkF6i8YAAADdAAAA&#10;DwAAAAAAAAAAAAAAAAAHAgAAZHJzL2Rvd25yZXYueG1sUEsFBgAAAAADAAMAtwAAAPoCAAAAAA==&#10;" fillcolor="red" strokecolor="red">
                  <v:stroke joinstyle="miter"/>
                </v:oval>
                <v:oval id="Ellipse 6924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L/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zN7TKVzfxCcgVxcAAAD//wMAUEsBAi0AFAAGAAgAAAAhANvh9svuAAAAhQEAABMAAAAAAAAA&#10;AAAAAAAAAAAAAFtDb250ZW50X1R5cGVzXS54bWxQSwECLQAUAAYACAAAACEAWvQsW78AAAAVAQAA&#10;CwAAAAAAAAAAAAAAAAAfAQAAX3JlbHMvLnJlbHNQSwECLQAUAAYACAAAACEAGaji/8YAAADdAAAA&#10;DwAAAAAAAAAAAAAAAAAHAgAAZHJzL2Rvd25yZXYueG1sUEsFBgAAAAADAAMAtwAAAPoCAAAAAA==&#10;" fillcolor="red" strokecolor="red">
                  <v:stroke joinstyle="miter"/>
                </v:oval>
                <v:oval id="Ellipse 6925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dk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zN7TKVzfxCcgVxcAAAD//wMAUEsBAi0AFAAGAAgAAAAhANvh9svuAAAAhQEAABMAAAAAAAAA&#10;AAAAAAAAAAAAAFtDb250ZW50X1R5cGVzXS54bWxQSwECLQAUAAYACAAAACEAWvQsW78AAAAVAQAA&#10;CwAAAAAAAAAAAAAAAAAfAQAAX3JlbHMvLnJlbHNQSwECLQAUAAYACAAAACEAduRHZMYAAADdAAAA&#10;DwAAAAAAAAAAAAAAAAAHAgAAZHJzL2Rvd25yZXYueG1sUEsFBgAAAAADAAMAtwAAAPoCAAAAAA==&#10;" fillcolor="red" strokecolor="red">
                  <v:stroke joinstyle="miter"/>
                </v:oval>
                <v:rect id="Rechteck 6926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" filled="f" strokecolor="#a5a5a5 [2092]"/>
                <v:rect id="Rechteck 6927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144" behindDoc="0" locked="0" layoutInCell="1" allowOverlap="1" wp14:anchorId="26B5979B" wp14:editId="1D523398">
                <wp:simplePos x="0" y="0"/>
                <wp:positionH relativeFrom="column">
                  <wp:posOffset>3566795</wp:posOffset>
                </wp:positionH>
                <wp:positionV relativeFrom="paragraph">
                  <wp:posOffset>508635</wp:posOffset>
                </wp:positionV>
                <wp:extent cx="1043305" cy="95250"/>
                <wp:effectExtent l="0" t="0" r="23495" b="19050"/>
                <wp:wrapNone/>
                <wp:docPr id="6954" name="Gruppieren 6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95250"/>
                          <a:chOff x="0" y="0"/>
                          <a:chExt cx="1236997" cy="113008"/>
                        </a:xfrm>
                      </wpg:grpSpPr>
                      <wps:wsp>
                        <wps:cNvPr id="6955" name="Ellipse 6955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6" name="Ellipse 6956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7" name="Ellipse 6957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8" name="Ellipse 6958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9" name="Ellipse 6959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0" name="Ellipse 6960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1" name="Ellipse 6961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2" name="Ellipse 6962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3" name="Ellipse 6963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4" name="Ellipse 6964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5" name="Rechteck 6965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6" name="Rechteck 6966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D9CBD" id="Gruppieren 6954" o:spid="_x0000_s1026" style="position:absolute;margin-left:280.85pt;margin-top:40.05pt;width:82.15pt;height:7.5pt;z-index:251846144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">
                <v:oval id="Ellipse 6955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jQZ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wdjeDvTXwCcvEGAAD//wMAUEsBAi0AFAAGAAgAAAAhANvh9svuAAAAhQEAABMAAAAAAAAAAAAA&#10;AAAAAAAAAFtDb250ZW50X1R5cGVzXS54bWxQSwECLQAUAAYACAAAACEAWvQsW78AAAAVAQAACwAA&#10;AAAAAAAAAAAAAAAfAQAAX3JlbHMvLnJlbHNQSwECLQAUAAYACAAAACEALuI0GcMAAADdAAAADwAA&#10;AAAAAAAAAAAAAAAHAgAAZHJzL2Rvd25yZXYueG1sUEsFBgAAAAADAAMAtwAAAPcCAAAAAA==&#10;" fillcolor="red" strokecolor="red">
                  <v:stroke joinstyle="miter"/>
                </v:oval>
                <v:oval id="Ellipse 6956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pu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kE6/Uzh9SY+ATn/AwAA//8DAFBLAQItABQABgAIAAAAIQDb4fbL7gAAAIUBAAATAAAAAAAAAAAA&#10;AAAAAAAAAABbQ29udGVudF9UeXBlc10ueG1sUEsBAi0AFAAGAAgAAAAhAFr0LFu/AAAAFQEAAAsA&#10;AAAAAAAAAAAAAAAAHwEAAF9yZWxzLy5yZWxzUEsBAi0AFAAGAAgAAAAhAN4wqm7EAAAA3QAAAA8A&#10;AAAAAAAAAAAAAAAABwIAAGRycy9kb3ducmV2LnhtbFBLBQYAAAAAAwADALcAAAD4AgAAAAA=&#10;" fillcolor="red" strokecolor="red">
                  <v:stroke joinstyle="miter"/>
                </v:oval>
                <v:oval id="Ellipse 6957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A/1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" fillcolor="red" strokecolor="red">
                  <v:stroke joinstyle="miter"/>
                </v:oval>
                <v:oval id="Ellipse 6958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5uH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g6&#10;inPjm/gE5PwNAAD//wMAUEsBAi0AFAAGAAgAAAAhANvh9svuAAAAhQEAABMAAAAAAAAAAAAAAAAA&#10;AAAAAFtDb250ZW50X1R5cGVzXS54bWxQSwECLQAUAAYACAAAACEAWvQsW78AAAAVAQAACwAAAAAA&#10;AAAAAAAAAAAfAQAAX3JlbHMvLnJlbHNQSwECLQAUAAYACAAAACEAwOObh8AAAADdAAAADwAAAAAA&#10;AAAAAAAAAAAHAgAAZHJzL2Rvd25yZXYueG1sUEsFBgAAAAADAAMAtwAAAPQCAAAAAA==&#10;" fillcolor="red" strokecolor="red">
                  <v:stroke joinstyle="miter"/>
                </v:oval>
                <v:oval id="Ellipse 6959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4c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pIu3Bfy+iU9Arn8AAAD//wMAUEsBAi0AFAAGAAgAAAAhANvh9svuAAAAhQEAABMAAAAAAAAA&#10;AAAAAAAAAAAAAFtDb250ZW50X1R5cGVzXS54bWxQSwECLQAUAAYACAAAACEAWvQsW78AAAAVAQAA&#10;CwAAAAAAAAAAAAAAAAAfAQAAX3JlbHMvLnJlbHNQSwECLQAUAAYACAAAACEAr68+HMYAAADdAAAA&#10;DwAAAAAAAAAAAAAAAAAHAgAAZHJzL2Rvd25yZXYueG1sUEsFBgAAAAADAAMAtwAAAPoCAAAAAA==&#10;" fillcolor="red" strokecolor="red">
                  <v:stroke joinstyle="miter"/>
                </v:oval>
                <v:oval id="Ellipse 6960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" fillcolor="red" strokecolor="red">
                  <v:stroke joinstyle="miter"/>
                </v:oval>
                <v:oval id="Ellipse 6961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" fillcolor="red" strokecolor="red">
                  <v:stroke joinstyle="miter"/>
                </v:oval>
                <v:oval id="Ellipse 6962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" fillcolor="red" strokecolor="red">
                  <v:stroke joinstyle="miter"/>
                </v:oval>
                <v:oval id="Ellipse 6963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8NL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kE6TT/h9SY+ATn/AwAA//8DAFBLAQItABQABgAIAAAAIQDb4fbL7gAAAIUBAAATAAAAAAAAAAAA&#10;AAAAAAAAAABbQ29udGVudF9UeXBlc10ueG1sUEsBAi0AFAAGAAgAAAAhAFr0LFu/AAAAFQEAAAsA&#10;AAAAAAAAAAAAAAAAHwEAAF9yZWxzLy5yZWxzUEsBAi0AFAAGAAgAAAAhAAArw0vEAAAA3QAAAA8A&#10;AAAAAAAAAAAAAAAABwIAAGRycy9kb3ducmV2LnhtbFBLBQYAAAAAAwADALcAAAD4AgAAAAA=&#10;" fillcolor="red" strokecolor="red">
                  <v:stroke joinstyle="miter"/>
                </v:oval>
                <v:oval id="Ellipse 6964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" fillcolor="red" strokecolor="red">
                  <v:stroke joinstyle="miter"/>
                </v:oval>
                <v:rect id="Rechteck 6965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" filled="f" strokecolor="#a5a5a5 [2092]"/>
                <v:rect id="Rechteck 6966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808" behindDoc="0" locked="0" layoutInCell="1" allowOverlap="1" wp14:anchorId="45BEB2B4" wp14:editId="363DC23F">
                <wp:simplePos x="0" y="0"/>
                <wp:positionH relativeFrom="column">
                  <wp:posOffset>207645</wp:posOffset>
                </wp:positionH>
                <wp:positionV relativeFrom="paragraph">
                  <wp:posOffset>78105</wp:posOffset>
                </wp:positionV>
                <wp:extent cx="1043305" cy="1099820"/>
                <wp:effectExtent l="0" t="0" r="23495" b="24130"/>
                <wp:wrapNone/>
                <wp:docPr id="6443" name="Gruppieren 6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6444" name="Gruppieren 6444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445" name="Ellipse 644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6" name="Ellipse 644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7" name="Ellipse 644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8" name="Ellipse 644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9" name="Ellipse 644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0" name="Ellipse 645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1" name="Ellipse 645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2" name="Ellipse 645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3" name="Ellipse 645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4" name="Ellipse 645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5" name="Rechteck 645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6" name="Rechteck 645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57" name="Gruppieren 6457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458" name="Ellipse 645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59" name="Ellipse 645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0" name="Ellipse 646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1" name="Ellipse 646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2" name="Ellipse 646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3" name="Ellipse 646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4" name="Ellipse 646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5" name="Ellipse 646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6" name="Ellipse 646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7" name="Ellipse 646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8" name="Rechteck 646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69" name="Rechteck 646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70" name="Gruppieren 6470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471" name="Ellipse 647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2" name="Ellipse 647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3" name="Ellipse 647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4" name="Ellipse 647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5" name="Ellipse 647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6" name="Ellipse 647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7" name="Ellipse 647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8" name="Ellipse 647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9" name="Ellipse 647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0" name="Ellipse 648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1" name="Rechteck 648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2" name="Rechteck 648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83" name="Gruppieren 6483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484" name="Ellipse 648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5" name="Ellipse 648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6" name="Ellipse 648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7" name="Ellipse 648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8" name="Ellipse 648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9" name="Ellipse 648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0" name="Ellipse 649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1" name="Ellipse 649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2" name="Ellipse 649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3" name="Ellipse 649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4" name="Rechteck 649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5" name="Rechteck 649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496" name="Gruppieren 6496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497" name="Ellipse 649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8" name="Ellipse 649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9" name="Ellipse 649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0" name="Ellipse 650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1" name="Ellipse 650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2" name="Ellipse 650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3" name="Ellipse 650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4" name="Ellipse 650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5" name="Ellipse 650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6" name="Ellipse 650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7" name="Rechteck 650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08" name="Rechteck 650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09" name="Gruppieren 6509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510" name="Ellipse 651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1" name="Ellipse 651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2" name="Ellipse 651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3" name="Ellipse 651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4" name="Ellipse 651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5" name="Ellipse 651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6" name="Ellipse 651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7" name="Ellipse 651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8" name="Ellipse 651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9" name="Ellipse 651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0" name="Rechteck 652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1" name="Rechteck 652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22" name="Gruppieren 6522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523" name="Ellipse 652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4" name="Ellipse 652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5" name="Ellipse 652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6" name="Ellipse 652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7" name="Ellipse 652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8" name="Ellipse 652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9" name="Ellipse 652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0" name="Ellipse 653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1" name="Ellipse 653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2" name="Ellipse 653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3" name="Rechteck 653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4" name="Rechteck 653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35" name="Gruppieren 6535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536" name="Ellipse 653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7" name="Ellipse 653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8" name="Ellipse 653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9" name="Ellipse 653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0" name="Ellipse 654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1" name="Ellipse 654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2" name="Ellipse 654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3" name="Ellipse 654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4" name="Ellipse 654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5" name="Ellipse 654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6" name="Rechteck 654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7" name="Rechteck 654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48" name="Gruppieren 6548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549" name="Ellipse 654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0" name="Ellipse 655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1" name="Ellipse 655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2" name="Ellipse 655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3" name="Ellipse 655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4" name="Ellipse 655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5" name="Ellipse 655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6" name="Ellipse 655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7" name="Ellipse 655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8" name="Ellipse 655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59" name="Rechteck 655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0" name="Rechteck 656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61" name="Gruppieren 6561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562" name="Ellipse 656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3" name="Ellipse 656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4" name="Ellipse 656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5" name="Ellipse 656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6" name="Ellipse 656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7" name="Ellipse 656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8" name="Ellipse 656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69" name="Ellipse 656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0" name="Ellipse 657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1" name="Ellipse 657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2" name="Rechteck 657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3" name="Rechteck 657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48FE3" id="Gruppieren 6443" o:spid="_x0000_s1026" style="position:absolute;margin-left:16.35pt;margin-top:6.15pt;width:82.15pt;height:86.6pt;z-index:251831808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">
                <v:group id="Gruppieren 6444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">
                  <v:oval id="Ellipse 6445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" fillcolor="red" strokecolor="red">
                    <v:stroke joinstyle="miter"/>
                  </v:oval>
                  <v:oval id="Ellipse 6446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" fillcolor="red" strokecolor="red">
                    <v:stroke joinstyle="miter"/>
                  </v:oval>
                  <v:oval id="Ellipse 6447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" fillcolor="red" strokecolor="red">
                    <v:stroke joinstyle="miter"/>
                  </v:oval>
                  <v:oval id="Ellipse 6448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" fillcolor="red" strokecolor="red">
                    <v:stroke joinstyle="miter"/>
                  </v:oval>
                  <v:oval id="Ellipse 6449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" fillcolor="red" strokecolor="red">
                    <v:stroke joinstyle="miter"/>
                  </v:oval>
                  <v:oval id="Ellipse 6450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" fillcolor="red" strokecolor="red">
                    <v:stroke joinstyle="miter"/>
                  </v:oval>
                  <v:oval id="Ellipse 6451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t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" fillcolor="red" strokecolor="red">
                    <v:stroke joinstyle="miter"/>
                  </v:oval>
                  <v:oval id="Ellipse 6452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1ba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wGwz683sQnIGdPAAAA//8DAFBLAQItABQABgAIAAAAIQDb4fbL7gAAAIUBAAATAAAAAAAAAAAA&#10;AAAAAAAAAABbQ29udGVudF9UeXBlc10ueG1sUEsBAi0AFAAGAAgAAAAhAFr0LFu/AAAAFQEAAAsA&#10;AAAAAAAAAAAAAAAAHwEAAF9yZWxzLy5yZWxzUEsBAi0AFAAGAAgAAAAhAPp7VtrEAAAA3QAAAA8A&#10;AAAAAAAAAAAAAAAABwIAAGRycy9kb3ducmV2LnhtbFBLBQYAAAAAAwADALcAAAD4AgAAAAA=&#10;" fillcolor="red" strokecolor="red">
                    <v:stroke joinstyle="miter"/>
                  </v:oval>
                  <v:oval id="Ellipse 6453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/NB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s9e3KVzfxCcglxcAAAD//wMAUEsBAi0AFAAGAAgAAAAhANvh9svuAAAAhQEAABMAAAAAAAAA&#10;AAAAAAAAAAAAAFtDb250ZW50X1R5cGVzXS54bWxQSwECLQAUAAYACAAAACEAWvQsW78AAAAVAQAA&#10;CwAAAAAAAAAAAAAAAAAfAQAAX3JlbHMvLnJlbHNQSwECLQAUAAYACAAAACEAlTfzQcYAAADdAAAA&#10;DwAAAAAAAAAAAAAAAAAHAgAAZHJzL2Rvd25yZXYueG1sUEsFBgAAAAADAAMAtwAAAPoCAAAAAA==&#10;" fillcolor="red" strokecolor="red">
                    <v:stroke joinstyle="miter"/>
                  </v:oval>
                  <v:oval id="Ellipse 6454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" fillcolor="red" strokecolor="red">
                    <v:stroke joinstyle="miter"/>
                  </v:oval>
                  <v:rect id="Rechteck 6455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" filled="f" strokecolor="#a5a5a5 [2092]"/>
                  <v:rect id="Rechteck 6456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" filled="f" strokecolor="#a5a5a5 [2092]"/>
                </v:group>
                <v:group id="Gruppieren 6457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OI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C8LJbw+yY8Abn+AQAA//8DAFBLAQItABQABgAIAAAAIQDb4fbL7gAAAIUBAAATAAAAAAAA&#10;AAAAAAAAAAAAAABbQ29udGVudF9UeXBlc10ueG1sUEsBAi0AFAAGAAgAAAAhAFr0LFu/AAAAFQEA&#10;AAsAAAAAAAAAAAAAAAAAHwEAAF9yZWxzLy5yZWxzUEsBAi0AFAAGAAgAAAAhAPJAc4jHAAAA3QAA&#10;AA8AAAAAAAAAAAAAAAAABwIAAGRycy9kb3ducmV2LnhtbFBLBQYAAAAAAwADALcAAAD7AgAAAAA=&#10;">
                  <v:oval id="Ellipse 6458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" fillcolor="red" strokecolor="red">
                    <v:stroke joinstyle="miter"/>
                  </v:oval>
                  <v:oval id="Ellipse 6459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8Sr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Fw8D2GvzfxCcjZCwAA//8DAFBLAQItABQABgAIAAAAIQDb4fbL7gAAAIUBAAATAAAAAAAAAAAA&#10;AAAAAAAAAABbQ29udGVudF9UeXBlc10ueG1sUEsBAi0AFAAGAAgAAAAhAFr0LFu/AAAAFQEAAAsA&#10;AAAAAAAAAAAAAAAAHwEAAF9yZWxzLy5yZWxzUEsBAi0AFAAGAAgAAAAhAPTfxKvEAAAA3QAAAA8A&#10;AAAAAAAAAAAAAAAABwIAAGRycy9kb3ducmV2LnhtbFBLBQYAAAAAAwADALcAAAD4AgAAAAA=&#10;" fillcolor="red" strokecolor="red">
                    <v:stroke joinstyle="miter"/>
                  </v:oval>
                  <v:oval id="Ellipse 6460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" fillcolor="red" strokecolor="red">
                    <v:stroke joinstyle="miter"/>
                  </v:oval>
                  <v:oval id="Ellipse 6461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" fillcolor="red" strokecolor="red">
                    <v:stroke joinstyle="miter"/>
                  </v:oval>
                  <v:oval id="Ellipse 6462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5xn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" fillcolor="red" strokecolor="red">
                    <v:stroke joinstyle="miter"/>
                  </v:oval>
                  <v:oval id="Ellipse 6463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" fillcolor="red" strokecolor="red">
                    <v:stroke joinstyle="miter"/>
                  </v:oval>
                  <v:oval id="Ellipse 6464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" fillcolor="red" strokecolor="red">
                    <v:stroke joinstyle="miter"/>
                  </v:oval>
                  <v:oval id="Ellipse 6465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" fillcolor="red" strokecolor="red">
                    <v:stroke joinstyle="miter"/>
                  </v:oval>
                  <v:oval id="Ellipse 6466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" fillcolor="red" strokecolor="red">
                    <v:stroke joinstyle="miter"/>
                  </v:oval>
                  <v:oval id="Ellipse 6467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//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kH6mU7g9SY+ATn/AwAA//8DAFBLAQItABQABgAIAAAAIQDb4fbL7gAAAIUBAAATAAAAAAAAAAAA&#10;AAAAAAAAAABbQ29udGVudF9UeXBlc10ueG1sUEsBAi0AFAAGAAgAAAAhAFr0LFu/AAAAFQEAAAsA&#10;AAAAAAAAAAAAAAAAHwEAAF9yZWxzLy5yZWxzUEsBAi0AFAAGAAgAAAAhACRgP//EAAAA3QAAAA8A&#10;AAAAAAAAAAAAAAAABwIAAGRycy9kb3ducmV2LnhtbFBLBQYAAAAAAwADALcAAAD4AgAAAAA=&#10;" fillcolor="red" strokecolor="red">
                    <v:stroke joinstyle="miter"/>
                  </v:oval>
                  <v:rect id="Rechteck 6468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" filled="f" strokecolor="#a5a5a5 [2092]"/>
                  <v:rect id="Rechteck 6469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" filled="f" strokecolor="#a5a5a5 [2092]"/>
                </v:group>
                <v:group id="Gruppieren 6470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">
                  <v:oval id="Ellipse 6471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JTN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WQ8HcL7TXwCcvkCAAD//wMAUEsBAi0AFAAGAAgAAAAhANvh9svuAAAAhQEAABMAAAAAAAAAAAAA&#10;AAAAAAAAAFtDb250ZW50X1R5cGVzXS54bWxQSwECLQAUAAYACAAAACEAWvQsW78AAAAVAQAACwAA&#10;AAAAAAAAAAAAAAAfAQAAX3JlbHMvLnJlbHNQSwECLQAUAAYACAAAACEAQRyUzcMAAADdAAAADwAA&#10;AAAAAAAAAAAAAAAHAgAAZHJzL2Rvd25yZXYueG1sUEsFBgAAAAADAAMAtwAAAPcCAAAAAA==&#10;" fillcolor="red" strokecolor="red">
                    <v:stroke joinstyle="miter"/>
                  </v:oval>
                  <v:oval id="Ellipse 6472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q6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E3nKVzfxCcgVxcAAAD//wMAUEsBAi0AFAAGAAgAAAAhANvh9svuAAAAhQEAABMAAAAAAAAA&#10;AAAAAAAAAAAAAFtDb250ZW50X1R5cGVzXS54bWxQSwECLQAUAAYACAAAACEAWvQsW78AAAAVAQAA&#10;CwAAAAAAAAAAAAAAAAAfAQAAX3JlbHMvLnJlbHNQSwECLQAUAAYACAAAACEAsc4KusYAAADdAAAA&#10;DwAAAAAAAAAAAAAAAAAHAgAAZHJzL2Rvd25yZXYueG1sUEsFBgAAAAADAAMAtwAAAPoCAAAAAA==&#10;" fillcolor="red" strokecolor="red">
                    <v:stroke joinstyle="miter"/>
                  </v:oval>
                  <v:oval id="Ellipse 6473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8h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HwezSAvzfxCcjZCwAA//8DAFBLAQItABQABgAIAAAAIQDb4fbL7gAAAIUBAAATAAAAAAAAAAAA&#10;AAAAAAAAAABbQ29udGVudF9UeXBlc10ueG1sUEsBAi0AFAAGAAgAAAAhAFr0LFu/AAAAFQEAAAsA&#10;AAAAAAAAAAAAAAAAHwEAAF9yZWxzLy5yZWxzUEsBAi0AFAAGAAgAAAAhAN6CryHEAAAA3QAAAA8A&#10;AAAAAAAAAAAAAAAABwIAAGRycy9kb3ducmV2LnhtbFBLBQYAAAAAAwADALcAAAD4AgAAAAA=&#10;" fillcolor="red" strokecolor="red">
                    <v:stroke joinstyle="miter"/>
                  </v:oval>
                  <v:oval id="Ellipse 6474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" fillcolor="red" strokecolor="red">
                    <v:stroke joinstyle="miter"/>
                  </v:oval>
                  <v:oval id="Ellipse 6475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5LO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FwMPqGvzfxCcjZCwAA//8DAFBLAQItABQABgAIAAAAIQDb4fbL7gAAAIUBAAATAAAAAAAAAAAA&#10;AAAAAAAAAABbQ29udGVudF9UeXBlc10ueG1sUEsBAi0AFAAGAAgAAAAhAFr0LFu/AAAAFQEAAAsA&#10;AAAAAAAAAAAAAAAAHwEAAF9yZWxzLy5yZWxzUEsBAi0AFAAGAAgAAAAhAD4nks7EAAAA3QAAAA8A&#10;AAAAAAAAAAAAAAAABwIAAGRycy9kb3ducmV2LnhtbFBLBQYAAAAAAwADALcAAAD4AgAAAAA=&#10;" fillcolor="red" strokecolor="red">
                    <v:stroke joinstyle="miter"/>
                  </v:oval>
                  <v:oval id="Ellipse 6476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Qy5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kH6OUnh9SY+ATn/AwAA//8DAFBLAQItABQABgAIAAAAIQDb4fbL7gAAAIUBAAATAAAAAAAAAAAA&#10;AAAAAAAAAABbQ29udGVudF9UeXBlc10ueG1sUEsBAi0AFAAGAAgAAAAhAFr0LFu/AAAAFQEAAAsA&#10;AAAAAAAAAAAAAAAAHwEAAF9yZWxzLy5yZWxzUEsBAi0AFAAGAAgAAAAhAM71DLnEAAAA3QAAAA8A&#10;AAAAAAAAAAAAAAAABwIAAGRycy9kb3ducmV2LnhtbFBLBQYAAAAAAwADALcAAAD4AgAAAAA=&#10;" fillcolor="red" strokecolor="red">
                    <v:stroke joinstyle="miter"/>
                  </v:oval>
                  <v:oval id="Ellipse 6477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" fillcolor="red" strokecolor="red">
                    <v:stroke joinstyle="miter"/>
                  </v:oval>
                  <v:oval id="Ellipse 6478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1Q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Xg0&#10;iXPjm/gE5PwNAAD//wMAUEsBAi0AFAAGAAgAAAAhANvh9svuAAAAhQEAABMAAAAAAAAAAAAAAAAA&#10;AAAAAFtDb250ZW50X1R5cGVzXS54bWxQSwECLQAUAAYACAAAACEAWvQsW78AAAAVAQAACwAAAAAA&#10;AAAAAAAAAAAfAQAAX3JlbHMvLnJlbHNQSwECLQAUAAYACAAAACEA0CY9UMAAAADdAAAADwAAAAAA&#10;AAAAAAAAAAAHAgAAZHJzL2Rvd25yZXYueG1sUEsFBgAAAAADAAMAtwAAAPQCAAAAAA==&#10;" fillcolor="red" strokecolor="red">
                    <v:stroke joinstyle="miter"/>
                  </v:oval>
                  <v:oval id="Ellipse 6479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jL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" fillcolor="red" strokecolor="red">
                    <v:stroke joinstyle="miter"/>
                  </v:oval>
                  <v:oval id="Ellipse 6480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" fillcolor="red" strokecolor="red">
                    <v:stroke joinstyle="miter"/>
                  </v:oval>
                  <v:rect id="Rechteck 6481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" filled="f" strokecolor="#a5a5a5 [2092]"/>
                  <v:rect id="Rechteck 6482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" filled="f" strokecolor="#a5a5a5 [2092]"/>
                </v:group>
                <v:group id="Gruppieren 6483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nM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TL6mY3i+CU9ALv4BAAD//wMAUEsBAi0AFAAGAAgAAAAhANvh9svuAAAAhQEAABMAAAAAAAAA&#10;AAAAAAAAAAAAAFtDb250ZW50X1R5cGVzXS54bWxQSwECLQAUAAYACAAAACEAWvQsW78AAAAVAQAA&#10;CwAAAAAAAAAAAAAAAAAfAQAAX3JlbHMvLnJlbHNQSwECLQAUAAYACAAAACEA8xtZzMYAAADdAAAA&#10;DwAAAAAAAAAAAAAAAAAHAgAAZHJzL2Rvd25yZXYueG1sUEsFBgAAAAADAAMAtwAAAPoCAAAAAA==&#10;">
                  <v:oval id="Ellipse 6484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" fillcolor="red" strokecolor="red">
                    <v:stroke joinstyle="miter"/>
                  </v:oval>
                  <v:oval id="Ellipse 6485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" fillcolor="red" strokecolor="red">
                    <v:stroke joinstyle="miter"/>
                  </v:oval>
                  <v:oval id="Ellipse 6486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" fillcolor="red" strokecolor="red">
                    <v:stroke joinstyle="miter"/>
                  </v:oval>
                  <v:oval id="Ellipse 6487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" fillcolor="red" strokecolor="red">
                    <v:stroke joinstyle="miter"/>
                  </v:oval>
                  <v:oval id="Ellipse 6488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" fillcolor="red" strokecolor="red">
                    <v:stroke joinstyle="miter"/>
                  </v:oval>
                  <v:oval id="Ellipse 6489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+js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SF+zBfy+iU9Arn4AAAD//wMAUEsBAi0AFAAGAAgAAAAhANvh9svuAAAAhQEAABMAAAAAAAAA&#10;AAAAAAAAAAAAAFtDb250ZW50X1R5cGVzXS54bWxQSwECLQAUAAYACAAAACEAWvQsW78AAAAVAQAA&#10;CwAAAAAAAAAAAAAAAAAfAQAAX3JlbHMvLnJlbHNQSwECLQAUAAYACAAAACEAir/o7MYAAADdAAAA&#10;DwAAAAAAAAAAAAAAAAAHAgAAZHJzL2Rvd25yZXYueG1sUEsFBgAAAAADAAMAtwAAAPoCAAAAAA==&#10;" fillcolor="red" strokecolor="red">
                    <v:stroke joinstyle="miter"/>
                  </v:oval>
                  <v:oval id="Ellipse 6490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Nes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g0&#10;jfvjm/gE5PwNAAD//wMAUEsBAi0AFAAGAAgAAAAhANvh9svuAAAAhQEAABMAAAAAAAAAAAAAAAAA&#10;AAAAAFtDb250ZW50X1R5cGVzXS54bWxQSwECLQAUAAYACAAAACEAWvQsW78AAAAVAQAACwAAAAAA&#10;AAAAAAAAAAAfAQAAX3JlbHMvLnJlbHNQSwECLQAUAAYACAAAACEAnlzXrMAAAADdAAAADwAAAAAA&#10;AAAAAAAAAAAHAgAAZHJzL2Rvd25yZXYueG1sUEsFBgAAAAADAAMAtwAAAPQCAAAAAA==&#10;" fillcolor="red" strokecolor="red">
                    <v:stroke joinstyle="miter"/>
                  </v:oval>
                  <v:oval id="Ellipse 6491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" fillcolor="red" strokecolor="red">
                    <v:stroke joinstyle="miter"/>
                  </v:oval>
                  <v:oval id="Ellipse 6492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xA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zKbvKVzfxCcgVxcAAAD//wMAUEsBAi0AFAAGAAgAAAAhANvh9svuAAAAhQEAABMAAAAAAAAA&#10;AAAAAAAAAAAAAFtDb250ZW50X1R5cGVzXS54bWxQSwECLQAUAAYACAAAACEAWvQsW78AAAAVAQAA&#10;CwAAAAAAAAAAAAAAAAAfAQAAX3JlbHMvLnJlbHNQSwECLQAUAAYACAAAACEAAcLsQMYAAADdAAAA&#10;DwAAAAAAAAAAAAAAAAAHAgAAZHJzL2Rvd25yZXYueG1sUEsFBgAAAAADAAMAtwAAAPoCAAAAAA==&#10;" fillcolor="red" strokecolor="red">
                    <v:stroke joinstyle="miter"/>
                  </v:oval>
                  <v:oval id="Ellipse 6493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knb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HwezyAvzfxCcjZCwAA//8DAFBLAQItABQABgAIAAAAIQDb4fbL7gAAAIUBAAATAAAAAAAAAAAA&#10;AAAAAAAAAABbQ29udGVudF9UeXBlc10ueG1sUEsBAi0AFAAGAAgAAAAhAFr0LFu/AAAAFQEAAAsA&#10;AAAAAAAAAAAAAAAAHwEAAF9yZWxzLy5yZWxzUEsBAi0AFAAGAAgAAAAhAG6OSdvEAAAA3QAAAA8A&#10;AAAAAAAAAAAAAAAABwIAAGRycy9kb3ducmV2LnhtbFBLBQYAAAAAAwADALcAAAD4AgAAAAA=&#10;" fillcolor="red" strokecolor="red">
                    <v:stroke joinstyle="miter"/>
                  </v:oval>
                  <v:rect id="Rechteck 6494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" filled="f" strokecolor="#a5a5a5 [2092]"/>
                  <v:rect id="Rechteck 6495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" filled="f" strokecolor="#a5a5a5 [2092]"/>
                </v:group>
                <v:group id="Gruppieren 6496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">
                  <v:oval id="Ellipse 6497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/Y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" fillcolor="red" strokecolor="red">
                    <v:stroke joinstyle="miter"/>
                  </v:oval>
                  <v:oval id="Ellipse 6498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tuq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g0&#10;jXPjm/gE5PwNAAD//wMAUEsBAi0AFAAGAAgAAAAhANvh9svuAAAAhQEAABMAAAAAAAAAAAAAAAAA&#10;AAAAAFtDb250ZW50X1R5cGVzXS54bWxQSwECLQAUAAYACAAAACEAWvQsW78AAAAVAQAACwAAAAAA&#10;AAAAAAAAAAAfAQAAX3JlbHMvLnJlbHNQSwECLQAUAAYACAAAACEAYCrbqsAAAADdAAAADwAAAAAA&#10;AAAAAAAAAAAHAgAAZHJzL2Rvd25yZXYueG1sUEsFBgAAAAADAAMAtwAAAPQCAAAAAA==&#10;" fillcolor="red" strokecolor="red">
                    <v:stroke joinstyle="miter"/>
                  </v:oval>
                  <v:oval id="Ellipse 6499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" fillcolor="red" strokecolor="red">
                    <v:stroke joinstyle="miter"/>
                  </v:oval>
                  <v:oval id="Ellipse 6500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" fillcolor="red" strokecolor="red">
                    <v:stroke joinstyle="miter"/>
                  </v:oval>
                  <v:oval id="Ellipse 6501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" fillcolor="red" strokecolor="red">
                    <v:stroke joinstyle="miter"/>
                  </v:oval>
                  <v:oval id="Ellipse 6502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" fillcolor="red" strokecolor="red">
                    <v:stroke joinstyle="miter"/>
                  </v:oval>
                  <v:oval id="Ellipse 6503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" fillcolor="red" strokecolor="red">
                    <v:stroke joinstyle="miter"/>
                  </v:oval>
                  <v:oval id="Ellipse 6504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" fillcolor="red" strokecolor="red">
                    <v:stroke joinstyle="miter"/>
                  </v:oval>
                  <v:oval id="Ellipse 6505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" fillcolor="red" strokecolor="red">
                    <v:stroke joinstyle="miter"/>
                  </v:oval>
                  <v:oval id="Ellipse 6506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" fillcolor="red" strokecolor="red">
                    <v:stroke joinstyle="miter"/>
                  </v:oval>
                  <v:rect id="Rechteck 6507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" filled="f" strokecolor="#a5a5a5 [2092]"/>
                  <v:rect id="Rechteck 6508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" filled="f" strokecolor="#a5a5a5 [2092]"/>
                </v:group>
                <v:group id="Gruppieren 6509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">
                  <v:oval id="Ellipse 6510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" fillcolor="red" strokecolor="red">
                    <v:stroke joinstyle="miter"/>
                  </v:oval>
                  <v:oval id="Ellipse 6511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" fillcolor="red" strokecolor="red">
                    <v:stroke joinstyle="miter"/>
                  </v:oval>
                  <v:oval id="Ellipse 6512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" fillcolor="red" strokecolor="red">
                    <v:stroke joinstyle="miter"/>
                  </v:oval>
                  <v:oval id="Ellipse 6513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Uc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" fillcolor="red" strokecolor="red">
                    <v:stroke joinstyle="miter"/>
                  </v:oval>
                  <v:oval id="Ellipse 6514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d1o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" fillcolor="red" strokecolor="red">
                    <v:stroke joinstyle="miter"/>
                  </v:oval>
                  <v:oval id="Ellipse 6515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" fillcolor="red" strokecolor="red">
                    <v:stroke joinstyle="miter"/>
                  </v:oval>
                  <v:oval id="Ellipse 6516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" fillcolor="red" strokecolor="red">
                    <v:stroke joinstyle="miter"/>
                  </v:oval>
                  <v:oval id="Ellipse 6517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Mf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zGwym838QnIJcvAAAA//8DAFBLAQItABQABgAIAAAAIQDb4fbL7gAAAIUBAAATAAAAAAAAAAAA&#10;AAAAAAAAAABbQ29udGVudF9UeXBlc10ueG1sUEsBAi0AFAAGAAgAAAAhAFr0LFu/AAAAFQEAAAsA&#10;AAAAAAAAAAAAAAAAHwEAAF9yZWxzLy5yZWxzUEsBAi0AFAAGAAgAAAAhAAqHQx/EAAAA3QAAAA8A&#10;AAAAAAAAAAAAAAAABwIAAGRycy9kb3ducmV2LnhtbFBLBQYAAAAAAwADALcAAAD4AgAAAAA=&#10;" fillcolor="red" strokecolor="red">
                    <v:stroke joinstyle="miter"/>
                  </v:oval>
                  <v:oval id="Ellipse 6518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" fillcolor="red" strokecolor="red">
                    <v:stroke joinstyle="miter"/>
                  </v:oval>
                  <v:oval id="Ellipse 6519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L2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WQ8nMH7TXwCcvkCAAD//wMAUEsBAi0AFAAGAAgAAAAhANvh9svuAAAAhQEAABMAAAAAAAAAAAAA&#10;AAAAAAAAAFtDb250ZW50X1R5cGVzXS54bWxQSwECLQAUAAYACAAAACEAWvQsW78AAAAVAQAACwAA&#10;AAAAAAAAAAAAAAAfAQAAX3JlbHMvLnJlbHNQSwECLQAUAAYACAAAACEAFFRy9sMAAADdAAAADwAA&#10;AAAAAAAAAAAAAAAHAgAAZHJzL2Rvd25yZXYueG1sUEsFBgAAAAADAAMAtwAAAPcCAAAAAA==&#10;" fillcolor="red" strokecolor="red">
                    <v:stroke joinstyle="miter"/>
                  </v:oval>
                  <v:rect id="Rechteck 6520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" filled="f" strokecolor="#a5a5a5 [2092]"/>
                  <v:rect id="Rechteck 6521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" filled="f" strokecolor="#a5a5a5 [2092]"/>
                </v:group>
                <v:group id="Gruppieren 6522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Kzw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">
                  <v:oval id="Ellipse 6523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I+h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YyG/QG83sQnIGdPAAAA//8DAFBLAQItABQABgAIAAAAIQDb4fbL7gAAAIUBAAATAAAAAAAAAAAA&#10;AAAAAAAAAABbQ29udGVudF9UeXBlc10ueG1sUEsBAi0AFAAGAAgAAAAhAFr0LFu/AAAAFQEAAAsA&#10;AAAAAAAAAAAAAAAAHwEAAF9yZWxzLy5yZWxzUEsBAi0AFAAGAAgAAAAhALvQj6HEAAAA3QAAAA8A&#10;AAAAAAAAAAAAAAAABwIAAGRycy9kb3ducmV2LnhtbFBLBQYAAAAAAwADALcAAAD4AgAAAAA=&#10;" fillcolor="red" strokecolor="red">
                    <v:stroke joinstyle="miter"/>
                  </v:oval>
                  <v:oval id="Ellipse 6524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fV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yG/QG83sQnIGdPAAAA//8DAFBLAQItABQABgAIAAAAIQDb4fbL7gAAAIUBAAATAAAAAAAAAAAA&#10;AAAAAAAAAABbQ29udGVudF9UeXBlc10ueG1sUEsBAi0AFAAGAAgAAAAhAFr0LFu/AAAAFQEAAAsA&#10;AAAAAAAAAAAAAAAAHwEAAF9yZWxzLy5yZWxzUEsBAi0AFAAGAAgAAAAhADQ5F9XEAAAA3QAAAA8A&#10;AAAAAAAAAAAAAAAABwIAAGRycy9kb3ducmV2LnhtbFBLBQYAAAAAAwADALcAAAD4AgAAAAA=&#10;" fillcolor="red" strokecolor="red">
                    <v:stroke joinstyle="miter"/>
                  </v:oval>
                  <v:oval id="Ellipse 6525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" fillcolor="red" strokecolor="red">
                    <v:stroke joinstyle="miter"/>
                  </v:oval>
                  <v:oval id="Ellipse 6526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" fillcolor="red" strokecolor="red">
                    <v:stroke joinstyle="miter"/>
                  </v:oval>
                  <v:oval id="Ellipse 6527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4mi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E3TOVzfxCcgVxcAAAD//wMAUEsBAi0AFAAGAAgAAAAhANvh9svuAAAAhQEAABMAAAAAAAAA&#10;AAAAAAAAAAAAAFtDb250ZW50X1R5cGVzXS54bWxQSwECLQAUAAYACAAAACEAWvQsW78AAAAVAQAA&#10;CwAAAAAAAAAAAAAAAAAfAQAAX3JlbHMvLnJlbHNQSwECLQAUAAYACAAAACEAxOuJosYAAADdAAAA&#10;DwAAAAAAAAAAAAAAAAAHAgAAZHJzL2Rvd25yZXYueG1sUEsFBgAAAAADAAMAtwAAAPoCAAAAAA==&#10;" fillcolor="red" strokecolor="red">
                    <v:stroke joinstyle="miter"/>
                  </v:oval>
                  <v:oval id="Ellipse 6528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" fillcolor="red" strokecolor="red">
                    <v:stroke joinstyle="miter"/>
                  </v:oval>
                  <v:oval id="Ellipse 6529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hL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zKbpO1zfxCcgVxcAAAD//wMAUEsBAi0AFAAGAAgAAAAhANvh9svuAAAAhQEAABMAAAAAAAAA&#10;AAAAAAAAAAAAAFtDb250ZW50X1R5cGVzXS54bWxQSwECLQAUAAYACAAAACEAWvQsW78AAAAVAQAA&#10;CwAAAAAAAAAAAAAAAAAfAQAAX3JlbHMvLnJlbHNQSwECLQAUAAYACAAAACEA2ji4S8YAAADdAAAA&#10;DwAAAAAAAAAAAAAAAAAHAgAAZHJzL2Rvd25yZXYueG1sUEsFBgAAAAADAAMAtwAAAPoCAAAAAA==&#10;" fillcolor="red" strokecolor="red">
                    <v:stroke joinstyle="miter"/>
                  </v:oval>
                  <v:oval id="Ellipse 6530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" fillcolor="red" strokecolor="red">
                    <v:stroke joinstyle="miter"/>
                  </v:oval>
                  <v:oval id="Ellipse 6531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yKQ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" fillcolor="red" strokecolor="red">
                    <v:stroke joinstyle="miter"/>
                  </v:oval>
                  <v:oval id="Ellipse 6532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zn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YyGgz683sQnIGdPAAAA//8DAFBLAQItABQABgAIAAAAIQDb4fbL7gAAAIUBAAATAAAAAAAAAAAA&#10;AAAAAAAAAABbQ29udGVudF9UeXBlc10ueG1sUEsBAi0AFAAGAAgAAAAhAFr0LFu/AAAAFQEAAAsA&#10;AAAAAAAAAAAAAAAAHwEAAF9yZWxzLy5yZWxzUEsBAi0AFAAGAAgAAAAhAFFFvOfEAAAA3QAAAA8A&#10;AAAAAAAAAAAAAAAABwIAAGRycy9kb3ducmV2LnhtbFBLBQYAAAAAAwADALcAAAD4AgAAAAA=&#10;" fillcolor="red" strokecolor="red">
                    <v:stroke joinstyle="miter"/>
                  </v:oval>
                  <v:rect id="Rechteck 6533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" filled="f" strokecolor="#a5a5a5 [2092]"/>
                  <v:rect id="Rechteck 6534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" filled="f" strokecolor="#a5a5a5 [2092]"/>
                </v:group>
                <v:group id="Gruppieren 6535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KJZ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">
                  <v:oval id="Ellipse 6536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" fillcolor="red" strokecolor="red">
                    <v:stroke joinstyle="miter"/>
                  </v:oval>
                  <v:oval id="Ellipse 6537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h9/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HwezCCvzfxCcjZCwAA//8DAFBLAQItABQABgAIAAAAIQDb4fbL7gAAAIUBAAATAAAAAAAAAAAA&#10;AAAAAAAAAABbQ29udGVudF9UeXBlc10ueG1sUEsBAi0AFAAGAAgAAAAhAFr0LFu/AAAAFQEAAAsA&#10;AAAAAAAAAAAAAAAAHwEAAF9yZWxzLy5yZWxzUEsBAi0AFAAGAAgAAAAhAEEyH3/EAAAA3QAAAA8A&#10;AAAAAAAAAAAAAAAABwIAAGRycy9kb3ducmV2LnhtbFBLBQYAAAAAAwADALcAAAD4AgAAAAA=&#10;" fillcolor="red" strokecolor="red">
                    <v:stroke joinstyle="miter"/>
                  </v:oval>
                  <v:oval id="Ellipse 6538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" fillcolor="red" strokecolor="red">
                    <v:stroke joinstyle="miter"/>
                  </v:oval>
                  <v:oval id="Ellipse 6539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6W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HwezCGvzfxCcjZCwAA//8DAFBLAQItABQABgAIAAAAIQDb4fbL7gAAAIUBAAATAAAAAAAAAAAA&#10;AAAAAAAAAABbQ29udGVudF9UeXBlc10ueG1sUEsBAi0AFAAGAAgAAAAhAFr0LFu/AAAAFQEAAAsA&#10;AAAAAAAAAAAAAAAAHwEAAF9yZWxzLy5yZWxzUEsBAi0AFAAGAAgAAAAhAF/hLpbEAAAA3QAAAA8A&#10;AAAAAAAAAAAAAAAABwIAAGRycy9kb3ducmV2LnhtbFBLBQYAAAAAAwADALcAAAD4AgAAAAA=&#10;" fillcolor="red" strokecolor="red">
                    <v:stroke joinstyle="miter"/>
                  </v:oval>
                  <v:oval id="Ellipse 6540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" fillcolor="red" strokecolor="red">
                    <v:stroke joinstyle="miter"/>
                  </v:oval>
                  <v:oval id="Ellipse 6541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VHt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" fillcolor="red" strokecolor="red">
                    <v:stroke joinstyle="miter"/>
                  </v:oval>
                  <v:oval id="Ellipse 6542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8+a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yGgz683sQnIGdPAAAA//8DAFBLAQItABQABgAIAAAAIQDb4fbL7gAAAIUBAAATAAAAAAAAAAAA&#10;AAAAAAAAAABbQ29udGVudF9UeXBlc10ueG1sUEsBAi0AFAAGAAgAAAAhAFr0LFu/AAAAFQEAAAsA&#10;AAAAAAAAAAAAAAAAHwEAAF9yZWxzLy5yZWxzUEsBAi0AFAAGAAgAAAAhAAlDz5rEAAAA3QAAAA8A&#10;AAAAAAAAAAAAAAAABwIAAGRycy9kb3ducmV2LnhtbFBLBQYAAAAAAwADALcAAAD4AgAAAAA=&#10;" fillcolor="red" strokecolor="red">
                    <v:stroke joinstyle="miter"/>
                  </v:oval>
                  <v:oval id="Ellipse 6543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" fillcolor="red" strokecolor="red">
                    <v:stroke joinstyle="miter"/>
                  </v:oval>
                  <v:oval id="Ellipse 6544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" fillcolor="red" strokecolor="red">
                    <v:stroke joinstyle="miter"/>
                  </v:oval>
                  <v:oval id="Ellipse 6545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" fillcolor="red" strokecolor="red">
                    <v:stroke joinstyle="miter"/>
                  </v:oval>
                  <v:rect id="Rechteck 6546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" filled="f" strokecolor="#a5a5a5 [2092]"/>
                  <v:rect id="Rechteck 6547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" filled="f" strokecolor="#a5a5a5 [2092]"/>
                </v:group>
                <v:group id="Gruppieren 6548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">
                  <v:oval id="Ellipse 6549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13r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HwezCGvzfxCcjZCwAA//8DAFBLAQItABQABgAIAAAAIQDb4fbL7gAAAIUBAAATAAAAAAAAAAAA&#10;AAAAAAAAAABbQ29udGVudF9UeXBlc10ueG1sUEsBAi0AFAAGAAgAAAAhAFr0LFu/AAAAFQEAAAsA&#10;AAAAAAAAAAAAAAAAHwEAAF9yZWxzLy5yZWxzUEsBAi0AFAAGAAgAAAAhAAfnXevEAAAA3QAAAA8A&#10;AAAAAAAAAAAAAAAABwIAAGRycy9kb3ducmV2LnhtbFBLBQYAAAAAAwADALcAAAD4AgAAAAA=&#10;" fillcolor="red" strokecolor="red">
                    <v:stroke joinstyle="miter"/>
                  </v:oval>
                  <v:oval id="Ellipse 6550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" fillcolor="red" strokecolor="red">
                    <v:stroke joinstyle="miter"/>
                  </v:oval>
                  <v:oval id="Ellipse 6551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" fillcolor="red" strokecolor="red">
                    <v:stroke joinstyle="miter"/>
                  </v:oval>
                  <v:oval id="Ellipse 6552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" fillcolor="red" strokecolor="red">
                    <v:stroke joinstyle="miter"/>
                  </v:oval>
                  <v:oval id="Ellipse 6553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" fillcolor="red" strokecolor="red">
                    <v:stroke joinstyle="miter"/>
                  </v:oval>
                  <v:oval id="Ellipse 6554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" fillcolor="red" strokecolor="red">
                    <v:stroke joinstyle="miter"/>
                  </v:oval>
                  <v:oval id="Ellipse 6555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" fillcolor="red" strokecolor="red">
                    <v:stroke joinstyle="miter"/>
                  </v:oval>
                  <v:oval id="Ellipse 6556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" fillcolor="red" strokecolor="red">
                    <v:stroke joinstyle="miter"/>
                  </v:oval>
                  <v:oval id="Ellipse 6557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" fillcolor="red" strokecolor="red">
                    <v:stroke joinstyle="miter"/>
                  </v:oval>
                  <v:oval id="Ellipse 6558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" fillcolor="red" strokecolor="red">
                    <v:stroke joinstyle="miter"/>
                  </v:oval>
                  <v:rect id="Rechteck 6559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" filled="f" strokecolor="#a5a5a5 [2092]"/>
                  <v:rect id="Rechteck 6560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" filled="f" strokecolor="#a5a5a5 [2092]"/>
                </v:group>
                <v:group id="Gruppieren 6561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ItHxQAAAN0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">
                  <v:oval id="Ellipse 6562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" fillcolor="red" strokecolor="red">
                    <v:stroke joinstyle="miter"/>
                  </v:oval>
                  <v:oval id="Ellipse 6563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" fillcolor="red" strokecolor="red">
                    <v:stroke joinstyle="miter"/>
                  </v:oval>
                  <v:oval id="Ellipse 6564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" fillcolor="red" strokecolor="red">
                    <v:stroke joinstyle="miter"/>
                  </v:oval>
                  <v:oval id="Ellipse 6565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" fillcolor="red" strokecolor="red">
                    <v:stroke joinstyle="miter"/>
                  </v:oval>
                  <v:oval id="Ellipse 6566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" fillcolor="red" strokecolor="red">
                    <v:stroke joinstyle="miter"/>
                  </v:oval>
                  <v:oval id="Ellipse 6567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Bi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kH6mU7g9SY+ATn/AwAA//8DAFBLAQItABQABgAIAAAAIQDb4fbL7gAAAIUBAAATAAAAAAAAAAAA&#10;AAAAAAAAAABbQ29udGVudF9UeXBlc10ueG1sUEsBAi0AFAAGAAgAAAAhAFr0LFu/AAAAFQEAAAsA&#10;AAAAAAAAAAAAAAAAHwEAAF9yZWxzLy5yZWxzUEsBAi0AFAAGAAgAAAAhAFKBMGLEAAAA3QAAAA8A&#10;AAAAAAAAAAAAAAAABwIAAGRycy9kb3ducmV2LnhtbFBLBQYAAAAAAwADALcAAAD4AgAAAAA=&#10;" fillcolor="red" strokecolor="red">
                    <v:stroke joinstyle="miter"/>
                  </v:oval>
                  <v:oval id="Ellipse 6568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" fillcolor="red" strokecolor="red">
                    <v:stroke joinstyle="miter"/>
                  </v:oval>
                  <v:oval id="Ellipse 6569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GL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kH6mU7h9SY+ATn/AwAA//8DAFBLAQItABQABgAIAAAAIQDb4fbL7gAAAIUBAAATAAAAAAAAAAAA&#10;AAAAAAAAAABbQ29udGVudF9UeXBlc10ueG1sUEsBAi0AFAAGAAgAAAAhAFr0LFu/AAAAFQEAAAsA&#10;AAAAAAAAAAAAAAAAHwEAAF9yZWxzLy5yZWxzUEsBAi0AFAAGAAgAAAAhAExSAYvEAAAA3QAAAA8A&#10;AAAAAAAAAAAAAAAABwIAAGRycy9kb3ducmV2LnhtbFBLBQYAAAAAAwADALcAAAD4AgAAAAA=&#10;" fillcolor="red" strokecolor="red">
                    <v:stroke joinstyle="miter"/>
                  </v:oval>
                  <v:oval id="Ellipse 6570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T7L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vFo&#10;EvfHN/EJyPkbAAD//wMAUEsBAi0AFAAGAAgAAAAhANvh9svuAAAAhQEAABMAAAAAAAAAAAAAAAAA&#10;AAAAAFtDb250ZW50X1R5cGVzXS54bWxQSwECLQAUAAYACAAAACEAWvQsW78AAAAVAQAACwAAAAAA&#10;AAAAAAAAAAAfAQAAX3JlbHMvLnJlbHNQSwECLQAUAAYACAAAACEAWLE+y8AAAADdAAAADwAAAAAA&#10;AAAAAAAAAAAHAgAAZHJzL2Rvd25yZXYueG1sUEsFBgAAAAADAAMAtwAAAPQCAAAAAA==&#10;" fillcolor="red" strokecolor="red">
                    <v:stroke joinstyle="miter"/>
                  </v:oval>
                  <v:oval id="Ellipse 6571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tQ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zG0yG838QnIJcvAAAA//8DAFBLAQItABQABgAIAAAAIQDb4fbL7gAAAIUBAAATAAAAAAAAAAAA&#10;AAAAAAAAAABbQ29udGVudF9UeXBlc10ueG1sUEsBAi0AFAAGAAgAAAAhAFr0LFu/AAAAFQEAAAsA&#10;AAAAAAAAAAAAAAAAHwEAAF9yZWxzLy5yZWxzUEsBAi0AFAAGAAgAAAAhADf9m1DEAAAA3QAAAA8A&#10;AAAAAAAAAAAAAAAABwIAAGRycy9kb3ducmV2LnhtbFBLBQYAAAAAAwADALcAAAD4AgAAAAA=&#10;" fillcolor="red" strokecolor="red">
                    <v:stroke joinstyle="miter"/>
                  </v:oval>
                  <v:rect id="Rechteck 6572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" filled="f" strokecolor="#a5a5a5 [2092]"/>
                  <v:rect id="Rechteck 6573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2832" behindDoc="0" locked="0" layoutInCell="1" allowOverlap="1" wp14:anchorId="3D64A233" wp14:editId="640F33A9">
                <wp:simplePos x="0" y="0"/>
                <wp:positionH relativeFrom="column">
                  <wp:posOffset>1316355</wp:posOffset>
                </wp:positionH>
                <wp:positionV relativeFrom="paragraph">
                  <wp:posOffset>74930</wp:posOffset>
                </wp:positionV>
                <wp:extent cx="1043305" cy="1099820"/>
                <wp:effectExtent l="0" t="0" r="23495" b="24130"/>
                <wp:wrapNone/>
                <wp:docPr id="6574" name="Gruppieren 6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6575" name="Gruppieren 6575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576" name="Ellipse 657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7" name="Ellipse 657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8" name="Ellipse 657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9" name="Ellipse 657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0" name="Ellipse 658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1" name="Ellipse 658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2" name="Ellipse 658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3" name="Ellipse 658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4" name="Ellipse 658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5" name="Ellipse 658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6" name="Rechteck 658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7" name="Rechteck 658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88" name="Gruppieren 6588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589" name="Ellipse 658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0" name="Ellipse 659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1" name="Ellipse 659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2" name="Ellipse 659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3" name="Ellipse 659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4" name="Ellipse 659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5" name="Ellipse 659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6" name="Ellipse 659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7" name="Ellipse 659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8" name="Ellipse 659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9" name="Rechteck 659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0" name="Rechteck 660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01" name="Gruppieren 6601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602" name="Ellipse 660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3" name="Ellipse 660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4" name="Ellipse 660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5" name="Ellipse 660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6" name="Ellipse 660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7" name="Ellipse 660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8" name="Ellipse 660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09" name="Ellipse 660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0" name="Ellipse 661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1" name="Ellipse 661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2" name="Rechteck 661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3" name="Rechteck 661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14" name="Gruppieren 6614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615" name="Ellipse 661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6" name="Ellipse 661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7" name="Ellipse 661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8" name="Ellipse 661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19" name="Ellipse 661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0" name="Ellipse 662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1" name="Ellipse 662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2" name="Ellipse 662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3" name="Ellipse 662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4" name="Ellipse 662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5" name="Rechteck 662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6" name="Rechteck 662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27" name="Gruppieren 6627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628" name="Ellipse 662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9" name="Ellipse 662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0" name="Ellipse 663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1" name="Ellipse 663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2" name="Ellipse 663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3" name="Ellipse 663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4" name="Ellipse 663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5" name="Ellipse 663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6" name="Ellipse 663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7" name="Ellipse 663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8" name="Rechteck 663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39" name="Rechteck 663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40" name="Gruppieren 6640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641" name="Ellipse 664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2" name="Ellipse 664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3" name="Ellipse 664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4" name="Ellipse 664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5" name="Ellipse 664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6" name="Ellipse 664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7" name="Ellipse 664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8" name="Ellipse 664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9" name="Ellipse 664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0" name="Ellipse 665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1" name="Rechteck 665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2" name="Rechteck 665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53" name="Gruppieren 6653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654" name="Ellipse 665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5" name="Ellipse 665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6" name="Ellipse 665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7" name="Ellipse 665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8" name="Ellipse 665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9" name="Ellipse 665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0" name="Ellipse 666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1" name="Ellipse 666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2" name="Ellipse 666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3" name="Ellipse 666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4" name="Rechteck 666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5" name="Rechteck 666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66" name="Gruppieren 6666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667" name="Ellipse 666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8" name="Ellipse 666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69" name="Ellipse 666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0" name="Ellipse 667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1" name="Ellipse 667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2" name="Ellipse 667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3" name="Ellipse 667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4" name="Ellipse 667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5" name="Ellipse 667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6" name="Ellipse 667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7" name="Rechteck 667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78" name="Rechteck 667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79" name="Gruppieren 6679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680" name="Ellipse 668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1" name="Ellipse 668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2" name="Ellipse 668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3" name="Ellipse 668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4" name="Ellipse 668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5" name="Ellipse 668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6" name="Ellipse 668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7" name="Ellipse 668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8" name="Ellipse 668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89" name="Ellipse 668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0" name="Rechteck 669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1" name="Rechteck 669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92" name="Gruppieren 6692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693" name="Ellipse 669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4" name="Ellipse 669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5" name="Ellipse 669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6" name="Ellipse 669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7" name="Ellipse 669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8" name="Ellipse 669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9" name="Ellipse 669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0" name="Ellipse 670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1" name="Ellipse 670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2" name="Ellipse 670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3" name="Rechteck 670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4" name="Rechteck 670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298EDB" id="Gruppieren 6574" o:spid="_x0000_s1026" style="position:absolute;margin-left:103.65pt;margin-top:5.9pt;width:82.15pt;height:86.6pt;z-index:25183283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">
                <v:group id="Gruppieren 6575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">
                  <v:oval id="Ellipse 6576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AMk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kH6OUnh9SY+ATn/AwAA//8DAFBLAQItABQABgAIAAAAIQDb4fbL7gAAAIUBAAATAAAAAAAAAAAA&#10;AAAAAAAAAABbQ29udGVudF9UeXBlc10ueG1sUEsBAi0AFAAGAAgAAAAhAFr0LFu/AAAAFQEAAAsA&#10;AAAAAAAAAAAAAAAAHwEAAF9yZWxzLy5yZWxzUEsBAi0AFAAGAAgAAAAhALgUAyTEAAAA3QAAAA8A&#10;AAAAAAAAAAAAAAAABwIAAGRycy9kb3ducmV2LnhtbFBLBQYAAAAAAwADALcAAAD4AgAAAAA=&#10;" fillcolor="red" strokecolor="red">
                    <v:stroke joinstyle="miter"/>
                  </v:oval>
                  <v:oval id="Ellipse 6577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Ka/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kL5mGfy+iU9Arn4AAAD//wMAUEsBAi0AFAAGAAgAAAAhANvh9svuAAAAhQEAABMAAAAAAAAA&#10;AAAAAAAAAAAAAFtDb250ZW50X1R5cGVzXS54bWxQSwECLQAUAAYACAAAACEAWvQsW78AAAAVAQAA&#10;CwAAAAAAAAAAAAAAAAAfAQAAX3JlbHMvLnJlbHNQSwECLQAUAAYACAAAACEA11imv8YAAADdAAAA&#10;DwAAAAAAAAAAAAAAAAAHAgAAZHJzL2Rvd25yZXYueG1sUEsFBgAAAAADAAMAtwAAAPoCAAAAAA==&#10;" fillcolor="red" strokecolor="red">
                    <v:stroke joinstyle="miter"/>
                  </v:oval>
                  <v:oval id="Ellipse 6578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LN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vFo&#10;EufGN/EJyPkbAAD//wMAUEsBAi0AFAAGAAgAAAAhANvh9svuAAAAhQEAABMAAAAAAAAAAAAAAAAA&#10;AAAAAFtDb250ZW50X1R5cGVzXS54bWxQSwECLQAUAAYACAAAACEAWvQsW78AAAAVAQAACwAAAAAA&#10;AAAAAAAAAAAfAQAAX3JlbHMvLnJlbHNQSwECLQAUAAYACAAAACEApscyzcAAAADdAAAADwAAAAAA&#10;AAAAAAAAAAAHAgAAZHJzL2Rvd25yZXYueG1sUEsFBgAAAAADAAMAtwAAAPQCAAAAAA==&#10;" fillcolor="red" strokecolor="red">
                    <v:stroke joinstyle="miter"/>
                  </v:oval>
                  <v:oval id="Ellipse 6579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dW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" fillcolor="red" strokecolor="red">
                    <v:stroke joinstyle="miter"/>
                  </v:oval>
                  <v:oval id="Ellipse 6580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" fillcolor="red" strokecolor="red">
                    <v:stroke joinstyle="miter"/>
                  </v:oval>
                  <v:oval id="Ellipse 6581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Ot3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" fillcolor="red" strokecolor="red">
                    <v:stroke joinstyle="miter"/>
                  </v:oval>
                  <v:oval id="Ellipse 6582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nUA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8tpjC+018AjL7BQAA//8DAFBLAQItABQABgAIAAAAIQDb4fbL7gAAAIUBAAATAAAAAAAAAAAA&#10;AAAAAAAAAABbQ29udGVudF9UeXBlc10ueG1sUEsBAi0AFAAGAAgAAAAhAFr0LFu/AAAAFQEAAAsA&#10;AAAAAAAAAAAAAAAAHwEAAF9yZWxzLy5yZWxzUEsBAi0AFAAGAAgAAAAhAPL6dQDEAAAA3QAAAA8A&#10;AAAAAAAAAAAAAAAABwIAAGRycy9kb3ducmV2LnhtbFBLBQYAAAAAAwADALcAAAD4AgAAAAA=&#10;" fillcolor="red" strokecolor="red">
                    <v:stroke joinstyle="miter"/>
                  </v:oval>
                  <v:oval id="Ellipse 6583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" fillcolor="red" strokecolor="red">
                    <v:stroke joinstyle="miter"/>
                  </v:oval>
                  <v:oval id="Ellipse 6584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" fillcolor="red" strokecolor="red">
                    <v:stroke joinstyle="miter"/>
                  </v:oval>
                  <v:oval id="Ellipse 6585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" fillcolor="red" strokecolor="red">
                    <v:stroke joinstyle="miter"/>
                  </v:oval>
                  <v:rect id="Rechteck 6586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" filled="f" strokecolor="#a5a5a5 [2092]"/>
                  <v:rect id="Rechteck 6587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" filled="f" strokecolor="#a5a5a5 [2092]"/>
                </v:group>
                <v:group id="Gruppieren 6588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">
                  <v:oval id="Ellipse 6589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dx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SF+zBfy+iU9Arn4AAAD//wMAUEsBAi0AFAAGAAgAAAAhANvh9svuAAAAhQEAABMAAAAAAAAA&#10;AAAAAAAAAAAAAFtDb250ZW50X1R5cGVzXS54bWxQSwECLQAUAAYACAAAACEAWvQsW78AAAAVAQAA&#10;CwAAAAAAAAAAAAAAAAAfAQAAX3JlbHMvLnJlbHNQSwECLQAUAAYACAAAACEA/F7nccYAAADdAAAA&#10;DwAAAAAAAAAAAAAAAAAHAgAAZHJzL2Rvd25yZXYueG1sUEsFBgAAAAADAAMAtwAAAPoCAAAAAA==&#10;" fillcolor="red" strokecolor="red">
                    <v:stroke joinstyle="miter"/>
                  </v:oval>
                  <v:oval id="Ellipse 6590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gx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g0&#10;jfvjm/gE5PwNAAD//wMAUEsBAi0AFAAGAAgAAAAhANvh9svuAAAAhQEAABMAAAAAAAAAAAAAAAAA&#10;AAAAAFtDb250ZW50X1R5cGVzXS54bWxQSwECLQAUAAYACAAAACEAWvQsW78AAAAVAQAACwAAAAAA&#10;AAAAAAAAAAAfAQAAX3JlbHMvLnJlbHNQSwECLQAUAAYACAAAACEA6L3YMcAAAADdAAAADwAAAAAA&#10;AAAAAAAAAAAHAgAAZHJzL2Rvd25yZXYueG1sUEsFBgAAAAADAAMAtwAAAPQCAAAAAA==&#10;" fillcolor="red" strokecolor="red">
                    <v:stroke joinstyle="miter"/>
                  </v:oval>
                  <v:oval id="Ellipse 6591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X2q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WQ8G8L7TXwCcvkCAAD//wMAUEsBAi0AFAAGAAgAAAAhANvh9svuAAAAhQEAABMAAAAAAAAAAAAA&#10;AAAAAAAAAFtDb250ZW50X1R5cGVzXS54bWxQSwECLQAUAAYACAAAACEAWvQsW78AAAAVAQAACwAA&#10;AAAAAAAAAAAAAAAfAQAAX3JlbHMvLnJlbHNQSwECLQAUAAYACAAAACEAh/F9qsMAAADdAAAADwAA&#10;AAAAAAAAAAAAAAAHAgAAZHJzL2Rvd25yZXYueG1sUEsFBgAAAAADAAMAtwAAAPcCAAAAAA==&#10;" fillcolor="red" strokecolor="red">
                    <v:stroke joinstyle="miter"/>
                  </v:oval>
                  <v:oval id="Ellipse 6592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+Pd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zKbvKVzfxCcgVxcAAAD//wMAUEsBAi0AFAAGAAgAAAAhANvh9svuAAAAhQEAABMAAAAAAAAA&#10;AAAAAAAAAAAAAFtDb250ZW50X1R5cGVzXS54bWxQSwECLQAUAAYACAAAACEAWvQsW78AAAAVAQAA&#10;CwAAAAAAAAAAAAAAAAAfAQAAX3JlbHMvLnJlbHNQSwECLQAUAAYACAAAACEAdyPj3cYAAADdAAAA&#10;DwAAAAAAAAAAAAAAAAAHAgAAZHJzL2Rvd25yZXYueG1sUEsFBgAAAAADAAMAtwAAAPoCAAAAAA==&#10;" fillcolor="red" strokecolor="red">
                    <v:stroke joinstyle="miter"/>
                  </v:oval>
                  <v:oval id="Ellipse 6593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0ZG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HwezyAvzfxCcjZCwAA//8DAFBLAQItABQABgAIAAAAIQDb4fbL7gAAAIUBAAATAAAAAAAAAAAA&#10;AAAAAAAAAABbQ29udGVudF9UeXBlc10ueG1sUEsBAi0AFAAGAAgAAAAhAFr0LFu/AAAAFQEAAAsA&#10;AAAAAAAAAAAAAAAAHwEAAF9yZWxzLy5yZWxzUEsBAi0AFAAGAAgAAAAhABhvRkbEAAAA3QAAAA8A&#10;AAAAAAAAAAAAAAAABwIAAGRycy9kb3ducmV2LnhtbFBLBQYAAAAAAwADALcAAAD4AgAAAAA=&#10;" fillcolor="red" strokecolor="red">
                    <v:stroke joinstyle="miter"/>
                  </v:oval>
                  <v:oval id="Ellipse 6594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t4y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HwezyAvzfxCcjZCwAA//8DAFBLAQItABQABgAIAAAAIQDb4fbL7gAAAIUBAAATAAAAAAAAAAAA&#10;AAAAAAAAAABbQ29udGVudF9UeXBlc10ueG1sUEsBAi0AFAAGAAgAAAAhAFr0LFu/AAAAFQEAAAsA&#10;AAAAAAAAAAAAAAAAHwEAAF9yZWxzLy5yZWxzUEsBAi0AFAAGAAgAAAAhAJeG3jLEAAAA3QAAAA8A&#10;AAAAAAAAAAAAAAAABwIAAGRycy9kb3ducmV2LnhtbFBLBQYAAAAAAwADALcAAAD4AgAAAAA=&#10;" fillcolor="red" strokecolor="red">
                    <v:stroke joinstyle="miter"/>
                  </v:oval>
                  <v:oval id="Ellipse 6595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nup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yajuDvTXwCcvEGAAD//wMAUEsBAi0AFAAGAAgAAAAhANvh9svuAAAAhQEAABMAAAAAAAAAAAAA&#10;AAAAAAAAAFtDb250ZW50X1R5cGVzXS54bWxQSwECLQAUAAYACAAAACEAWvQsW78AAAAVAQAACwAA&#10;AAAAAAAAAAAAAAAfAQAAX3JlbHMvLnJlbHNQSwECLQAUAAYACAAAACEA+Mp7qcMAAADdAAAADwAA&#10;AAAAAAAAAAAAAAAHAgAAZHJzL2Rvd25yZXYueG1sUEsFBgAAAAADAAMAtwAAAPcCAAAAAA==&#10;" fillcolor="red" strokecolor="red">
                    <v:stroke joinstyle="miter"/>
                  </v:oval>
                  <v:oval id="Ellipse 6596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Xe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kH6OU3h9SY+ATn/AwAA//8DAFBLAQItABQABgAIAAAAIQDb4fbL7gAAAIUBAAATAAAAAAAAAAAA&#10;AAAAAAAAAABbQ29udGVudF9UeXBlc10ueG1sUEsBAi0AFAAGAAgAAAAhAFr0LFu/AAAAFQEAAAsA&#10;AAAAAAAAAAAAAAAAHwEAAF9yZWxzLy5yZWxzUEsBAi0AFAAGAAgAAAAhAAgY5d7EAAAA3QAAAA8A&#10;AAAAAAAAAAAAAAAABwIAAGRycy9kb3ducmV2LnhtbFBLBQYAAAAAAwADALcAAAD4AgAAAAA=&#10;" fillcolor="red" strokecolor="red">
                    <v:stroke joinstyle="miter"/>
                  </v:oval>
                  <v:oval id="Ellipse 6597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BF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" fillcolor="red" strokecolor="red">
                    <v:stroke joinstyle="miter"/>
                  </v:oval>
                  <v:oval id="Ellipse 6598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9Q3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g0&#10;jXPjm/gE5PwNAAD//wMAUEsBAi0AFAAGAAgAAAAhANvh9svuAAAAhQEAABMAAAAAAAAAAAAAAAAA&#10;AAAAAFtDb250ZW50X1R5cGVzXS54bWxQSwECLQAUAAYACAAAACEAWvQsW78AAAAVAQAACwAAAAAA&#10;AAAAAAAAAAAfAQAAX3JlbHMvLnJlbHNQSwECLQAUAAYACAAAACEAFsvUN8AAAADdAAAADwAAAAAA&#10;AAAAAAAAAAAHAgAAZHJzL2Rvd25yZXYueG1sUEsFBgAAAAADAAMAtwAAAPQCAAAAAA==&#10;" fillcolor="red" strokecolor="red">
                    <v:stroke joinstyle="miter"/>
                  </v:oval>
                  <v:rect id="Rechteck 6599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" filled="f" strokecolor="#a5a5a5 [2092]"/>
                  <v:rect id="Rechteck 6600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" filled="f" strokecolor="#a5a5a5 [2092]"/>
                </v:group>
                <v:group id="Gruppieren 6601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g+bxgAAAN0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FMPtTXgCcv0HAAD//wMAUEsBAi0AFAAGAAgAAAAhANvh9svuAAAAhQEAABMAAAAAAAAA&#10;AAAAAAAAAAAAAFtDb250ZW50X1R5cGVzXS54bWxQSwECLQAUAAYACAAAACEAWvQsW78AAAAVAQAA&#10;CwAAAAAAAAAAAAAAAAAfAQAAX3JlbHMvLnJlbHNQSwECLQAUAAYACAAAACEArJIPm8YAAADdAAAA&#10;DwAAAAAAAAAAAAAAAAAHAgAAZHJzL2Rvd25yZXYueG1sUEsFBgAAAAADAAMAtwAAAPoCAAAAAA==&#10;">
                  <v:oval id="Ellipse 6602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" fillcolor="red" strokecolor="red">
                    <v:stroke joinstyle="miter"/>
                  </v:oval>
                  <v:oval id="Ellipse 6603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" fillcolor="red" strokecolor="red">
                    <v:stroke joinstyle="miter"/>
                  </v:oval>
                  <v:oval id="Ellipse 6604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" fillcolor="red" strokecolor="red">
                    <v:stroke joinstyle="miter"/>
                  </v:oval>
                  <v:oval id="Ellipse 6605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" fillcolor="red" strokecolor="red">
                    <v:stroke joinstyle="miter"/>
                  </v:oval>
                  <v:oval id="Ellipse 6606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" fillcolor="red" strokecolor="red">
                    <v:stroke joinstyle="miter"/>
                  </v:oval>
                  <v:oval id="Ellipse 6607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" fillcolor="red" strokecolor="red">
                    <v:stroke joinstyle="miter"/>
                  </v:oval>
                  <v:oval id="Ellipse 6608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" fillcolor="red" strokecolor="red">
                    <v:stroke joinstyle="miter"/>
                  </v:oval>
                  <v:oval id="Ellipse 6609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" fillcolor="red" strokecolor="red">
                    <v:stroke joinstyle="miter"/>
                  </v:oval>
                  <v:oval id="Ellipse 6610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" fillcolor="red" strokecolor="red">
                    <v:stroke joinstyle="miter"/>
                  </v:oval>
                  <v:oval id="Ellipse 6611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" fillcolor="red" strokecolor="red">
                    <v:stroke joinstyle="miter"/>
                  </v:oval>
                  <v:rect id="Rechteck 6612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" filled="f" strokecolor="#a5a5a5 [2092]"/>
                  <v:rect id="Rechteck 6613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" filled="f" strokecolor="#a5a5a5 [2092]"/>
                </v:group>
                <v:group id="Gruppieren 6614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Dre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LEX/D3JjwBOf8FAAD//wMAUEsBAi0AFAAGAAgAAAAhANvh9svuAAAAhQEAABMAAAAAAAAA&#10;AAAAAAAAAAAAAFtDb250ZW50X1R5cGVzXS54bWxQSwECLQAUAAYACAAAACEAWvQsW78AAAAVAQAA&#10;CwAAAAAAAAAAAAAAAAAfAQAAX3JlbHMvLnJlbHNQSwECLQAUAAYACAAAACEAOTw63sYAAADdAAAA&#10;DwAAAAAAAAAAAAAAAAAHAgAAZHJzL2Rvd25yZXYueG1sUEsFBgAAAAADAAMAtwAAAPoCAAAAAA==&#10;">
                  <v:oval id="Ellipse 6615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" fillcolor="red" strokecolor="red">
                    <v:stroke joinstyle="miter"/>
                  </v:oval>
                  <v:oval id="Ellipse 6616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" fillcolor="red" strokecolor="red">
                    <v:stroke joinstyle="miter"/>
                  </v:oval>
                  <v:oval id="Ellipse 6617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iJj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pCmkxm83sQnIJdPAAAA//8DAFBLAQItABQABgAIAAAAIQDb4fbL7gAAAIUBAAATAAAAAAAAAAAA&#10;AAAAAAAAAABbQ29udGVudF9UeXBlc10ueG1sUEsBAi0AFAAGAAgAAAAhAFr0LFu/AAAAFQEAAAsA&#10;AAAAAAAAAAAAAAAAHwEAAF9yZWxzLy5yZWxzUEsBAi0AFAAGAAgAAAAhANGiImPEAAAA3QAAAA8A&#10;AAAAAAAAAAAAAAAABwIAAGRycy9kb3ducmV2LnhtbFBLBQYAAAAAAwADALcAAAD4AgAAAAA=&#10;" fillcolor="red" strokecolor="red">
                    <v:stroke joinstyle="miter"/>
                  </v:oval>
                  <v:oval id="Ellipse 6618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" fillcolor="red" strokecolor="red">
                    <v:stroke joinstyle="miter"/>
                  </v:oval>
                  <v:oval id="Ellipse 6619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" fillcolor="red" strokecolor="red">
                    <v:stroke joinstyle="miter"/>
                  </v:oval>
                  <v:oval id="Ellipse 6620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" fillcolor="red" strokecolor="red">
                    <v:stroke joinstyle="miter"/>
                  </v:oval>
                  <v:oval id="Ellipse 6621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" fillcolor="red" strokecolor="red">
                    <v:stroke joinstyle="miter"/>
                  </v:oval>
                  <v:oval id="Ellipse 6622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" fillcolor="red" strokecolor="red">
                    <v:stroke joinstyle="miter"/>
                  </v:oval>
                  <v:oval id="Ellipse 6623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" fillcolor="red" strokecolor="red">
                    <v:stroke joinstyle="miter"/>
                  </v:oval>
                  <v:oval id="Ellipse 6624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Hap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" fillcolor="red" strokecolor="red">
                    <v:stroke joinstyle="miter"/>
                  </v:oval>
                  <v:rect id="Rechteck 6625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" filled="f" strokecolor="#a5a5a5 [2092]"/>
                  <v:rect id="Rechteck 6626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" filled="f" strokecolor="#a5a5a5 [2092]"/>
                </v:group>
                <v:group id="Gruppieren 6627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4U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kCSTD3i8CU9ALu4AAAD//wMAUEsBAi0AFAAGAAgAAAAhANvh9svuAAAAhQEAABMAAAAAAAAA&#10;AAAAAAAAAAAAAFtDb250ZW50X1R5cGVzXS54bWxQSwECLQAUAAYACAAAACEAWvQsW78AAAAVAQAA&#10;CwAAAAAAAAAAAAAAAAAfAQAAX3JlbHMvLnJlbHNQSwECLQAUAAYACAAAACEAB4JuFMYAAADdAAAA&#10;DwAAAAAAAAAAAAAAAAAHAgAAZHJzL2Rvd25yZXYueG1sUEsFBgAAAAADAAMAtwAAAPoCAAAAAA==&#10;">
                  <v:oval id="Ellipse 6628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" fillcolor="red" strokecolor="red">
                    <v:stroke joinstyle="miter"/>
                  </v:oval>
                  <v:oval id="Ellipse 6629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" fillcolor="red" strokecolor="red">
                    <v:stroke joinstyle="miter"/>
                  </v:oval>
                  <v:oval id="Ellipse 6630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" fillcolor="red" strokecolor="red">
                    <v:stroke joinstyle="miter"/>
                  </v:oval>
                  <v:oval id="Ellipse 6631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" fillcolor="red" strokecolor="red">
                    <v:stroke joinstyle="miter"/>
                  </v:oval>
                  <v:oval id="Ellipse 6632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" fillcolor="red" strokecolor="red">
                    <v:stroke joinstyle="miter"/>
                  </v:oval>
                  <v:oval id="Ellipse 6633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" fillcolor="red" strokecolor="red">
                    <v:stroke joinstyle="miter"/>
                  </v:oval>
                  <v:oval id="Ellipse 6634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" fillcolor="red" strokecolor="red">
                    <v:stroke joinstyle="miter"/>
                  </v:oval>
                  <v:oval id="Ellipse 6635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" fillcolor="red" strokecolor="red">
                    <v:stroke joinstyle="miter"/>
                  </v:oval>
                  <v:oval id="Ellipse 6636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" fillcolor="red" strokecolor="red">
                    <v:stroke joinstyle="miter"/>
                  </v:oval>
                  <v:oval id="Ellipse 6637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34D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kGafk7g9SY+ATn/AwAA//8DAFBLAQItABQABgAIAAAAIQDb4fbL7gAAAIUBAAATAAAAAAAAAAAA&#10;AAAAAAAAAABbQ29udGVudF9UeXBlc10ueG1sUEsBAi0AFAAGAAgAAAAhAFr0LFu/AAAAFQEAAAsA&#10;AAAAAAAAAAAAAAAAHwEAAF9yZWxzLy5yZWxzUEsBAi0AFAAGAAgAAAAhAJoXfgPEAAAA3QAAAA8A&#10;AAAAAAAAAAAAAAAABwIAAGRycy9kb3ducmV2LnhtbFBLBQYAAAAAAwADALcAAAD4AgAAAAA=&#10;" fillcolor="red" strokecolor="red">
                    <v:stroke joinstyle="miter"/>
                  </v:oval>
                  <v:rect id="Rechteck 6638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" filled="f" strokecolor="#a5a5a5 [2092]"/>
                  <v:rect id="Rechteck 6639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" filled="f" strokecolor="#a5a5a5 [2092]"/>
                </v:group>
                <v:group id="Gruppieren 6640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">
                  <v:oval id="Ellipse 6641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" fillcolor="red" strokecolor="red">
                    <v:stroke joinstyle="miter"/>
                  </v:oval>
                  <v:oval id="Ellipse 6642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q7m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" fillcolor="red" strokecolor="red">
                    <v:stroke joinstyle="miter"/>
                  </v:oval>
                  <v:oval id="Ellipse 6643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" fillcolor="red" strokecolor="red">
                    <v:stroke joinstyle="miter"/>
                  </v:oval>
                  <v:oval id="Ellipse 6644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" fillcolor="red" strokecolor="red">
                    <v:stroke joinstyle="miter"/>
                  </v:oval>
                  <v:oval id="Ellipse 6645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" fillcolor="red" strokecolor="red">
                    <v:stroke joinstyle="miter"/>
                  </v:oval>
                  <v:oval id="Ellipse 6646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" fillcolor="red" strokecolor="red">
                    <v:stroke joinstyle="miter"/>
                  </v:oval>
                  <v:oval id="Ellipse 6647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Q1+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kGafk7g9SY+ATn/AwAA//8DAFBLAQItABQABgAIAAAAIQDb4fbL7gAAAIUBAAATAAAAAAAAAAAA&#10;AAAAAAAAAABbQ29udGVudF9UeXBlc10ueG1sUEsBAi0AFAAGAAgAAAAhAFr0LFu/AAAAFQEAAAsA&#10;AAAAAAAAAAAAAAAAHwEAAF9yZWxzLy5yZWxzUEsBAi0AFAAGAAgAAAAhAMIRDX7EAAAA3QAAAA8A&#10;AAAAAAAAAAAAAAAABwIAAGRycy9kb3ducmV2LnhtbFBLBQYAAAAAAwADALcAAAD4AgAAAAA=&#10;" fillcolor="red" strokecolor="red">
                    <v:stroke joinstyle="miter"/>
                  </v:oval>
                  <v:oval id="Ellipse 6648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" fillcolor="red" strokecolor="red">
                    <v:stroke joinstyle="miter"/>
                  </v:oval>
                  <v:oval id="Ellipse 6649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" fillcolor="red" strokecolor="red">
                    <v:stroke joinstyle="miter"/>
                  </v:oval>
                  <v:oval id="Ellipse 6650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" fillcolor="red" strokecolor="red">
                    <v:stroke joinstyle="miter"/>
                  </v:oval>
                  <v:rect id="Rechteck 6651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" filled="f" strokecolor="#a5a5a5 [2092]"/>
                  <v:rect id="Rechteck 6652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" filled="f" strokecolor="#a5a5a5 [2092]"/>
                </v:group>
                <v:group id="Gruppieren 6653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">
                  <v:oval id="Ellipse 6654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" fillcolor="red" strokecolor="red">
                    <v:stroke joinstyle="miter"/>
                  </v:oval>
                  <v:oval id="Ellipse 6655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" fillcolor="red" strokecolor="red">
                    <v:stroke joinstyle="miter"/>
                  </v:oval>
                  <v:oval id="Ellipse 6656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" fillcolor="red" strokecolor="red">
                    <v:stroke joinstyle="miter"/>
                  </v:oval>
                  <v:oval id="Ellipse 6657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uj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kGafk7g9SY+ATn/AwAA//8DAFBLAQItABQABgAIAAAAIQDb4fbL7gAAAIUBAAATAAAAAAAAAAAA&#10;AAAAAAAAAABbQ29udGVudF9UeXBlc10ueG1sUEsBAi0AFAAGAAgAAAAhAFr0LFu/AAAAFQEAAAsA&#10;AAAAAAAAAAAAAAAAHwEAAF9yZWxzLy5yZWxzUEsBAi0AFAAGAAgAAAAhAEfIm6PEAAAA3QAAAA8A&#10;AAAAAAAAAAAAAAAABwIAAGRycy9kb3ducmV2LnhtbFBLBQYAAAAAAwADALcAAAD4AgAAAAA=&#10;" fillcolor="red" strokecolor="red">
                    <v:stroke joinstyle="miter"/>
                  </v:oval>
                  <v:oval id="Ellipse 6658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" fillcolor="red" strokecolor="red">
                    <v:stroke joinstyle="miter"/>
                  </v:oval>
                  <v:oval id="Ellipse 6659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pK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kGafk7h9SY+ATn/AwAA//8DAFBLAQItABQABgAIAAAAIQDb4fbL7gAAAIUBAAATAAAAAAAAAAAA&#10;AAAAAAAAAABbQ29udGVudF9UeXBlc10ueG1sUEsBAi0AFAAGAAgAAAAhAFr0LFu/AAAAFQEAAAsA&#10;AAAAAAAAAAAAAAAAHwEAAF9yZWxzLy5yZWxzUEsBAi0AFAAGAAgAAAAhAFkbqkrEAAAA3QAAAA8A&#10;AAAAAAAAAAAAAAAABwIAAGRycy9kb3ducmV2LnhtbFBLBQYAAAAAAwADALcAAAD4AgAAAAA=&#10;" fillcolor="red" strokecolor="red">
                    <v:stroke joinstyle="miter"/>
                  </v:oval>
                  <v:oval id="Ellipse 6660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" fillcolor="red" strokecolor="red">
                    <v:stroke joinstyle="miter"/>
                  </v:oval>
                  <v:oval id="Ellipse 6661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" fillcolor="red" strokecolor="red">
                    <v:stroke joinstyle="miter"/>
                  </v:oval>
                  <v:oval id="Ellipse 6662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" fillcolor="red" strokecolor="red">
                    <v:stroke joinstyle="miter"/>
                  </v:oval>
                  <v:oval id="Ellipse 6663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" fillcolor="red" strokecolor="red">
                    <v:stroke joinstyle="miter"/>
                  </v:oval>
                  <v:rect id="Rechteck 6664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" filled="f" strokecolor="#a5a5a5 [2092]"/>
                  <v:rect id="Rechteck 6665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" filled="f" strokecolor="#a5a5a5 [2092]"/>
                </v:group>
                <v:group id="Gruppieren 6666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">
                  <v:oval id="Ellipse 6667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" fillcolor="red" strokecolor="red">
                    <v:stroke joinstyle="miter"/>
                  </v:oval>
                  <v:oval id="Ellipse 6668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" fillcolor="red" strokecolor="red">
                    <v:stroke joinstyle="miter"/>
                  </v:oval>
                  <v:oval id="Ellipse 6669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" fillcolor="red" strokecolor="red">
                    <v:stroke joinstyle="miter"/>
                  </v:oval>
                  <v:oval id="Ellipse 6670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" fillcolor="red" strokecolor="red">
                    <v:stroke joinstyle="miter"/>
                  </v:oval>
                  <v:oval id="Ellipse 6671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Pos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pCmswm83sQnIJdPAAAA//8DAFBLAQItABQABgAIAAAAIQDb4fbL7gAAAIUBAAATAAAAAAAAAAAA&#10;AAAAAAAAAABbQ29udGVudF9UeXBlc10ueG1sUEsBAi0AFAAGAAgAAAAhAFr0LFu/AAAAFQEAAAsA&#10;AAAAAAAAAAAAAAAAHwEAAF9yZWxzLy5yZWxzUEsBAi0AFAAGAAgAAAAhAOzY+izEAAAA3QAAAA8A&#10;AAAAAAAAAAAAAAAABwIAAGRycy9kb3ducmV2LnhtbFBLBQYAAAAAAwADALcAAAD4AgAAAAA=&#10;" fillcolor="red" strokecolor="red">
                    <v:stroke joinstyle="miter"/>
                  </v:oval>
                  <v:oval id="Ellipse 6672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mRb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" fillcolor="red" strokecolor="red">
                    <v:stroke joinstyle="miter"/>
                  </v:oval>
                  <v:oval id="Ellipse 6673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A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kGaTj7h9SY+ATn/AwAA//8DAFBLAQItABQABgAIAAAAIQDb4fbL7gAAAIUBAAATAAAAAAAAAAAA&#10;AAAAAAAAAABbQ29udGVudF9UeXBlc10ueG1sUEsBAi0AFAAGAAgAAAAhAFr0LFu/AAAAFQEAAAsA&#10;AAAAAAAAAAAAAAAAHwEAAF9yZWxzLy5yZWxzUEsBAi0AFAAGAAgAAAAhAHNGwcDEAAAA3QAAAA8A&#10;AAAAAAAAAAAAAAAABwIAAGRycy9kb3ducmV2LnhtbFBLBQYAAAAAAwADALcAAAD4AgAAAAA=&#10;" fillcolor="red" strokecolor="red">
                    <v:stroke joinstyle="miter"/>
                  </v:oval>
                  <v:oval id="Ellipse 6674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0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kGaTj7h9SY+ATn/AwAA//8DAFBLAQItABQABgAIAAAAIQDb4fbL7gAAAIUBAAATAAAAAAAAAAAA&#10;AAAAAAAAAABbQ29udGVudF9UeXBlc10ueG1sUEsBAi0AFAAGAAgAAAAhAFr0LFu/AAAAFQEAAAsA&#10;AAAAAAAAAAAAAAAAHwEAAF9yZWxzLy5yZWxzUEsBAi0AFAAGAAgAAAAhAPyvWbTEAAAA3QAAAA8A&#10;AAAAAAAAAAAAAAAABwIAAGRycy9kb3ducmV2LnhtbFBLBQYAAAAAAwADALcAAAD4AgAAAAA=&#10;" fillcolor="red" strokecolor="red">
                    <v:stroke joinstyle="miter"/>
                  </v:oval>
                  <v:oval id="Ellipse 6675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/wv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kGaTj7h9SY+ATn/AwAA//8DAFBLAQItABQABgAIAAAAIQDb4fbL7gAAAIUBAAATAAAAAAAAAAAA&#10;AAAAAAAAAABbQ29udGVudF9UeXBlc10ueG1sUEsBAi0AFAAGAAgAAAAhAFr0LFu/AAAAFQEAAAsA&#10;AAAAAAAAAAAAAAAAHwEAAF9yZWxzLy5yZWxzUEsBAi0AFAAGAAgAAAAhAJPj/C/EAAAA3QAAAA8A&#10;AAAAAAAAAAAAAAAABwIAAGRycy9kb3ducmV2LnhtbFBLBQYAAAAAAwADALcAAAD4AgAAAAA=&#10;" fillcolor="red" strokecolor="red">
                    <v:stroke joinstyle="miter"/>
                  </v:oval>
                  <v:oval id="Ellipse 6676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" fillcolor="red" strokecolor="red">
                    <v:stroke joinstyle="miter"/>
                  </v:oval>
                  <v:rect id="Rechteck 6677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" filled="f" strokecolor="#a5a5a5 [2092]"/>
                  <v:rect id="Rechteck 6678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" filled="f" strokecolor="#a5a5a5 [2092]"/>
                </v:group>
                <v:group id="Gruppieren 6679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">
                  <v:oval id="Ellipse 6680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" fillcolor="red" strokecolor="red">
                    <v:stroke joinstyle="miter"/>
                  </v:oval>
                  <v:oval id="Ellipse 6681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" fillcolor="red" strokecolor="red">
                    <v:stroke joinstyle="miter"/>
                  </v:oval>
                  <v:oval id="Ellipse 6682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" fillcolor="red" strokecolor="red">
                    <v:stroke joinstyle="miter"/>
                  </v:oval>
                  <v:oval id="Ellipse 6683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" fillcolor="red" strokecolor="red">
                    <v:stroke joinstyle="miter"/>
                  </v:oval>
                  <v:oval id="Ellipse 6684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" fillcolor="red" strokecolor="red">
                    <v:stroke joinstyle="miter"/>
                  </v:oval>
                  <v:oval id="Ellipse 6685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" fillcolor="red" strokecolor="red">
                    <v:stroke joinstyle="miter"/>
                  </v:oval>
                  <v:oval id="Ellipse 6686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" fillcolor="red" strokecolor="red">
                    <v:stroke joinstyle="miter"/>
                  </v:oval>
                  <v:oval id="Ellipse 6687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" fillcolor="red" strokecolor="red">
                    <v:stroke joinstyle="miter"/>
                  </v:oval>
                  <v:oval id="Ellipse 6688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" fillcolor="red" strokecolor="red">
                    <v:stroke joinstyle="miter"/>
                  </v:oval>
                  <v:oval id="Ellipse 6689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" fillcolor="red" strokecolor="red">
                    <v:stroke joinstyle="miter"/>
                  </v:oval>
                  <v:rect id="Rechteck 6690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" filled="f" strokecolor="#a5a5a5 [2092]"/>
                  <v:rect id="Rechteck 6691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" filled="f" strokecolor="#a5a5a5 [2092]"/>
                </v:group>
                <v:group id="Gruppieren 6692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gRr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kCSfE3i8CU9ALu4AAAD//wMAUEsBAi0AFAAGAAgAAAAhANvh9svuAAAAhQEAABMAAAAAAAAA&#10;AAAAAAAAAAAAAFtDb250ZW50X1R5cGVzXS54bWxQSwECLQAUAAYACAAAACEAWvQsW78AAAAVAQAA&#10;CwAAAAAAAAAAAAAAAAAfAQAAX3JlbHMvLnJlbHNQSwECLQAUAAYACAAAACEAtEoEa8YAAADdAAAA&#10;DwAAAAAAAAAAAAAAAAAHAgAAZHJzL2Rvd25yZXYueG1sUEsFBgAAAAADAAMAtwAAAPoCAAAAAA==&#10;">
                  <v:oval id="Ellipse 6693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ic6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kGaTj/h9SY+ATn/AwAA//8DAFBLAQItABQABgAIAAAAIQDb4fbL7gAAAIUBAAATAAAAAAAAAAAA&#10;AAAAAAAAAABbQ29udGVudF9UeXBlc10ueG1sUEsBAi0AFAAGAAgAAAAhAFr0LFu/AAAAFQEAAAsA&#10;AAAAAAAAAAAAAAAAHwEAAF9yZWxzLy5yZWxzUEsBAi0AFAAGAAgAAAAhAMNKJzrEAAAA3QAAAA8A&#10;AAAAAAAAAAAAAAAABwIAAGRycy9kb3ducmV2LnhtbFBLBQYAAAAAAwADALcAAAD4AgAAAAA=&#10;" fillcolor="red" strokecolor="red">
                    <v:stroke joinstyle="miter"/>
                  </v:oval>
                  <v:oval id="Ellipse 6694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" fillcolor="red" strokecolor="red">
                    <v:stroke joinstyle="miter"/>
                  </v:oval>
                  <v:oval id="Ellipse 6695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xrV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kGaTj/h9SY+ATn/AwAA//8DAFBLAQItABQABgAIAAAAIQDb4fbL7gAAAIUBAAATAAAAAAAAAAAA&#10;AAAAAAAAAABbQ29udGVudF9UeXBlc10ueG1sUEsBAi0AFAAGAAgAAAAhAFr0LFu/AAAAFQEAAAsA&#10;AAAAAAAAAAAAAAAAHwEAAF9yZWxzLy5yZWxzUEsBAi0AFAAGAAgAAAAhACPvGtXEAAAA3QAAAA8A&#10;AAAAAAAAAAAAAAAABwIAAGRycy9kb3ducmV2LnhtbFBLBQYAAAAAAwADALcAAAD4AgAAAAA=&#10;" fillcolor="red" strokecolor="red">
                    <v:stroke joinstyle="miter"/>
                  </v:oval>
                  <v:oval id="Ellipse 6696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" fillcolor="red" strokecolor="red">
                    <v:stroke joinstyle="miter"/>
                  </v:oval>
                  <v:oval id="Ellipse 6697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SE5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" fillcolor="red" strokecolor="red">
                    <v:stroke joinstyle="miter"/>
                  </v:oval>
                  <v:oval id="Ellipse 6698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" fillcolor="red" strokecolor="red">
                    <v:stroke joinstyle="miter"/>
                  </v:oval>
                  <v:oval id="Ellipse 6699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" fillcolor="red" strokecolor="red">
                    <v:stroke joinstyle="miter"/>
                  </v:oval>
                  <v:oval id="Ellipse 6700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NX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F8&#10;kcT98U18AjJ7AgAA//8DAFBLAQItABQABgAIAAAAIQDb4fbL7gAAAIUBAAATAAAAAAAAAAAAAAAA&#10;AAAAAABbQ29udGVudF9UeXBlc10ueG1sUEsBAi0AFAAGAAgAAAAhAFr0LFu/AAAAFQEAAAsAAAAA&#10;AAAAAAAAAAAAHwEAAF9yZWxzLy5yZWxzUEsBAi0AFAAGAAgAAAAhAK1zI1fBAAAA3QAAAA8AAAAA&#10;AAAAAAAAAAAABwIAAGRycy9kb3ducmV2LnhtbFBLBQYAAAAAAwADALcAAAD1AgAAAAA=&#10;" fillcolor="red" strokecolor="red">
                    <v:stroke joinstyle="miter"/>
                  </v:oval>
                  <v:oval id="Ellipse 6701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bM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LJRz6G3zfpCcjFEwAA//8DAFBLAQItABQABgAIAAAAIQDb4fbL7gAAAIUBAAATAAAAAAAAAAAA&#10;AAAAAAAAAABbQ29udGVudF9UeXBlc10ueG1sUEsBAi0AFAAGAAgAAAAhAFr0LFu/AAAAFQEAAAsA&#10;AAAAAAAAAAAAAAAAHwEAAF9yZWxzLy5yZWxzUEsBAi0AFAAGAAgAAAAhAMI/hszEAAAA3QAAAA8A&#10;AAAAAAAAAAAAAAAABwIAAGRycy9kb3ducmV2LnhtbFBLBQYAAAAAAwADALcAAAD4AgAAAAA=&#10;" fillcolor="red" strokecolor="red">
                    <v:stroke joinstyle="miter"/>
                  </v:oval>
                  <v:oval id="Ellipse 6702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i7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DhKBvB5E5+AnL0BAAD//wMAUEsBAi0AFAAGAAgAAAAhANvh9svuAAAAhQEAABMAAAAAAAAAAAAA&#10;AAAAAAAAAFtDb250ZW50X1R5cGVzXS54bWxQSwECLQAUAAYACAAAACEAWvQsW78AAAAVAQAACwAA&#10;AAAAAAAAAAAAAAAfAQAAX3JlbHMvLnJlbHNQSwECLQAUAAYACAAAACEAMu0Yu8MAAADdAAAADwAA&#10;AAAAAAAAAAAAAAAHAgAAZHJzL2Rvd25yZXYueG1sUEsFBgAAAAADAAMAtwAAAPcCAAAAAA==&#10;" fillcolor="red" strokecolor="red">
                    <v:stroke joinstyle="miter"/>
                  </v:oval>
                  <v:rect id="Rechteck 6703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" filled="f" strokecolor="#a5a5a5 [2092]"/>
                  <v:rect id="Rechteck 6704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3856" behindDoc="0" locked="0" layoutInCell="1" allowOverlap="1" wp14:anchorId="58934EB1" wp14:editId="16DAD44C">
                <wp:simplePos x="0" y="0"/>
                <wp:positionH relativeFrom="column">
                  <wp:posOffset>2431415</wp:posOffset>
                </wp:positionH>
                <wp:positionV relativeFrom="paragraph">
                  <wp:posOffset>74930</wp:posOffset>
                </wp:positionV>
                <wp:extent cx="1043305" cy="1099820"/>
                <wp:effectExtent l="0" t="0" r="23495" b="24130"/>
                <wp:wrapNone/>
                <wp:docPr id="6705" name="Gruppieren 6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1099820"/>
                          <a:chOff x="0" y="0"/>
                          <a:chExt cx="1236997" cy="1304148"/>
                        </a:xfrm>
                      </wpg:grpSpPr>
                      <wpg:grpSp>
                        <wpg:cNvPr id="6706" name="Gruppieren 6706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707" name="Ellipse 670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8" name="Ellipse 670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9" name="Ellipse 670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0" name="Ellipse 671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1" name="Ellipse 671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2" name="Ellipse 671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3" name="Ellipse 671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4" name="Ellipse 671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5" name="Ellipse 671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6" name="Ellipse 671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7" name="Rechteck 671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8" name="Rechteck 671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19" name="Gruppieren 6719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720" name="Ellipse 672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1" name="Ellipse 672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2" name="Ellipse 672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3" name="Ellipse 672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4" name="Ellipse 672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5" name="Ellipse 672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6" name="Ellipse 672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7" name="Ellipse 672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8" name="Ellipse 672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29" name="Ellipse 672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0" name="Rechteck 673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1" name="Rechteck 673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32" name="Gruppieren 6732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733" name="Ellipse 673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4" name="Ellipse 673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5" name="Ellipse 673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6" name="Ellipse 673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7" name="Ellipse 673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8" name="Ellipse 673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39" name="Ellipse 673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0" name="Ellipse 674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1" name="Ellipse 674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2" name="Ellipse 674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3" name="Rechteck 674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4" name="Rechteck 674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45" name="Gruppieren 6745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746" name="Ellipse 674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7" name="Ellipse 674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8" name="Ellipse 674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9" name="Ellipse 674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0" name="Ellipse 675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1" name="Ellipse 675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2" name="Ellipse 675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3" name="Ellipse 675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4" name="Ellipse 675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5" name="Ellipse 675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6" name="Rechteck 675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7" name="Rechteck 675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58" name="Gruppieren 6758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759" name="Ellipse 675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0" name="Ellipse 676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1" name="Ellipse 676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2" name="Ellipse 676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3" name="Ellipse 676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4" name="Ellipse 676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5" name="Ellipse 676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6" name="Ellipse 676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7" name="Ellipse 676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8" name="Ellipse 676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9" name="Rechteck 676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0" name="Rechteck 677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71" name="Gruppieren 6771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772" name="Ellipse 677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3" name="Ellipse 677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4" name="Ellipse 677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5" name="Ellipse 677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6" name="Ellipse 677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7" name="Ellipse 677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8" name="Ellipse 677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79" name="Ellipse 677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0" name="Ellipse 678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1" name="Ellipse 678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2" name="Rechteck 678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3" name="Rechteck 678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84" name="Gruppieren 6784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785" name="Ellipse 678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6" name="Ellipse 678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7" name="Ellipse 678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8" name="Ellipse 678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9" name="Ellipse 678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0" name="Ellipse 679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1" name="Ellipse 679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2" name="Ellipse 679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3" name="Ellipse 679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4" name="Ellipse 679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5" name="Rechteck 679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6" name="Rechteck 679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97" name="Gruppieren 6797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798" name="Ellipse 679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99" name="Ellipse 679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0" name="Ellipse 680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1" name="Ellipse 680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2" name="Ellipse 680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3" name="Ellipse 680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4" name="Ellipse 680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5" name="Ellipse 680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6" name="Ellipse 680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7" name="Ellipse 680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8" name="Rechteck 680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9" name="Rechteck 680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10" name="Gruppieren 6810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811" name="Ellipse 681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2" name="Ellipse 681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3" name="Ellipse 681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4" name="Ellipse 681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5" name="Ellipse 681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6" name="Ellipse 681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7" name="Ellipse 681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8" name="Ellipse 681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9" name="Ellipse 681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0" name="Ellipse 682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1" name="Rechteck 682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2" name="Rechteck 682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823" name="Gruppieren 6823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824" name="Ellipse 682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5" name="Ellipse 682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6" name="Ellipse 682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7" name="Ellipse 682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8" name="Ellipse 682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9" name="Ellipse 682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0" name="Ellipse 683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1" name="Ellipse 683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2" name="Ellipse 683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3" name="Ellipse 683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4" name="Rechteck 683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35" name="Rechteck 683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2EC931" id="Gruppieren 6705" o:spid="_x0000_s1026" style="position:absolute;margin-left:191.45pt;margin-top:5.9pt;width:82.15pt;height:86.6pt;z-index:251833856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">
                <v:group id="Gruppieren 6706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hyxgAAAN0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QSJfD7JjwBufgBAAD//wMAUEsBAi0AFAAGAAgAAAAhANvh9svuAAAAhQEAABMAAAAAAAAA&#10;AAAAAAAAAAAAAFtDb250ZW50X1R5cGVzXS54bWxQSwECLQAUAAYACAAAACEAWvQsW78AAAAVAQAA&#10;CwAAAAAAAAAAAAAAAAAfAQAAX3JlbHMvLnJlbHNQSwECLQAUAAYACAAAACEAVZqYcsYAAADdAAAA&#10;DwAAAAAAAAAAAAAAAAAHAgAAZHJzL2Rvd25yZXYueG1sUEsFBgAAAAADAAMAtwAAAPoCAAAAAA==&#10;">
                  <v:oval id="Ellipse 6707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" fillcolor="red" strokecolor="red">
                    <v:stroke joinstyle="miter"/>
                  </v:oval>
                  <v:oval id="Ellipse 6708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S9R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F8&#10;kcS58U18AjJ7AgAA//8DAFBLAQItABQABgAIAAAAIQDb4fbL7gAAAIUBAAATAAAAAAAAAAAAAAAA&#10;AAAAAABbQ29udGVudF9UeXBlc10ueG1sUEsBAi0AFAAGAAgAAAAhAFr0LFu/AAAAFQEAAAsAAAAA&#10;AAAAAAAAAAAAHwEAAF9yZWxzLy5yZWxzUEsBAi0AFAAGAAgAAAAhAFMFL1HBAAAA3QAAAA8AAAAA&#10;AAAAAAAAAAAABwIAAGRycy9kb3ducmV2LnhtbFBLBQYAAAAAAwADALcAAAD1AgAAAAA=&#10;" fillcolor="red" strokecolor="red">
                    <v:stroke joinstyle="miter"/>
                  </v:oval>
                  <v:oval id="Ellipse 6709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rK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A0TqbwehOfgFz8AwAA//8DAFBLAQItABQABgAIAAAAIQDb4fbL7gAAAIUBAAATAAAAAAAAAAAA&#10;AAAAAAAAAABbQ29udGVudF9UeXBlc10ueG1sUEsBAi0AFAAGAAgAAAAhAFr0LFu/AAAAFQEAAAsA&#10;AAAAAAAAAAAAAAAAHwEAAF9yZWxzLy5yZWxzUEsBAi0AFAAGAAgAAAAhADxJisrEAAAA3QAAAA8A&#10;AAAAAAAAAAAAAAAABwIAAGRycy9kb3ducmV2LnhtbFBLBQYAAAAAAwADALcAAAD4AgAAAAA=&#10;" fillcolor="red" strokecolor="red">
                    <v:stroke joinstyle="miter"/>
                  </v:oval>
                  <v:oval id="Ellipse 6710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K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WD2&#10;PYn745v4BGT2AgAA//8DAFBLAQItABQABgAIAAAAIQDb4fbL7gAAAIUBAAATAAAAAAAAAAAAAAAA&#10;AAAAAABbQ29udGVudF9UeXBlc10ueG1sUEsBAi0AFAAGAAgAAAAhAFr0LFu/AAAAFQEAAAsAAAAA&#10;AAAAAAAAAAAAHwEAAF9yZWxzLy5yZWxzUEsBAi0AFAAGAAgAAAAhACiqtYrBAAAA3QAAAA8AAAAA&#10;AAAAAAAAAAAABwIAAGRycy9kb3ducmV2LnhtbFBLBQYAAAAAAwADALcAAAD1AgAAAAA=&#10;" fillcolor="red" strokecolor="red">
                    <v:stroke joinstyle="miter"/>
                  </v:oval>
                  <v:oval id="Ellipse 6711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" fillcolor="red" strokecolor="red">
                    <v:stroke joinstyle="miter"/>
                  </v:oval>
                  <v:oval id="Ellipse 6712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5m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stdFCn9v4hOQqxsAAAD//wMAUEsBAi0AFAAGAAgAAAAhANvh9svuAAAAhQEAABMAAAAAAAAA&#10;AAAAAAAAAAAAAFtDb250ZW50X1R5cGVzXS54bWxQSwECLQAUAAYACAAAACEAWvQsW78AAAAVAQAA&#10;CwAAAAAAAAAAAAAAAAAfAQAAX3JlbHMvLnJlbHNQSwECLQAUAAYACAAAACEAtzSOZsYAAADdAAAA&#10;DwAAAAAAAAAAAAAAAAAHAgAAZHJzL2Rvd25yZXYueG1sUEsFBgAAAAADAAMAtwAAAPoCAAAAAA==&#10;" fillcolor="red" strokecolor="red">
                    <v:stroke joinstyle="miter"/>
                  </v:oval>
                  <v:oval id="Ellipse 6713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Cv9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WQ6HMP7TXwCcvkCAAD//wMAUEsBAi0AFAAGAAgAAAAhANvh9svuAAAAhQEAABMAAAAAAAAAAAAA&#10;AAAAAAAAAFtDb250ZW50X1R5cGVzXS54bWxQSwECLQAUAAYACAAAACEAWvQsW78AAAAVAQAACwAA&#10;AAAAAAAAAAAAAAAfAQAAX3JlbHMvLnJlbHNQSwECLQAUAAYACAAAACEA2Hgr/cMAAADdAAAADwAA&#10;AAAAAAAAAAAAAAAHAgAAZHJzL2Rvd25yZXYueG1sUEsFBgAAAAADAAMAtwAAAPcCAAAAAA==&#10;" fillcolor="red" strokecolor="red">
                    <v:stroke joinstyle="miter"/>
                  </v:oval>
                  <v:oval id="Ellipse 6714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bOJ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WQ6HMP7TXwCcvkCAAD//wMAUEsBAi0AFAAGAAgAAAAhANvh9svuAAAAhQEAABMAAAAAAAAAAAAA&#10;AAAAAAAAAFtDb250ZW50X1R5cGVzXS54bWxQSwECLQAUAAYACAAAACEAWvQsW78AAAAVAQAACwAA&#10;AAAAAAAAAAAAAAAfAQAAX3JlbHMvLnJlbHNQSwECLQAUAAYACAAAACEAV5GzicMAAADdAAAADwAA&#10;AAAAAAAAAAAAAAAHAgAAZHJzL2Rvd25yZXYueG1sUEsFBgAAAAADAAMAtwAAAPcCAAAAAA==&#10;" fillcolor="red" strokecolor="red">
                    <v:stroke joinstyle="miter"/>
                  </v:oval>
                  <v:oval id="Ellipse 6715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RYS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ymwzG838QnIJcvAAAA//8DAFBLAQItABQABgAIAAAAIQDb4fbL7gAAAIUBAAATAAAAAAAAAAAA&#10;AAAAAAAAAABbQ29udGVudF9UeXBlc10ueG1sUEsBAi0AFAAGAAgAAAAhAFr0LFu/AAAAFQEAAAsA&#10;AAAAAAAAAAAAAAAAHwEAAF9yZWxzLy5yZWxzUEsBAi0AFAAGAAgAAAAhADjdFhLEAAAA3QAAAA8A&#10;AAAAAAAAAAAAAAAABwIAAGRycy9kb3ducmV2LnhtbFBLBQYAAAAAAwADALcAAAD4AgAAAAA=&#10;" fillcolor="red" strokecolor="red">
                    <v:stroke joinstyle="miter"/>
                  </v:oval>
                  <v:oval id="Ellipse 6716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4hl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pDOJim83sQnIJdPAAAA//8DAFBLAQItABQABgAIAAAAIQDb4fbL7gAAAIUBAAATAAAAAAAAAAAA&#10;AAAAAAAAAABbQ29udGVudF9UeXBlc10ueG1sUEsBAi0AFAAGAAgAAAAhAFr0LFu/AAAAFQEAAAsA&#10;AAAAAAAAAAAAAAAAHwEAAF9yZWxzLy5yZWxzUEsBAi0AFAAGAAgAAAAhAMgPiGXEAAAA3QAAAA8A&#10;AAAAAAAAAAAAAAAABwIAAGRycy9kb3ducmV2LnhtbFBLBQYAAAAAAwADALcAAAD4AgAAAAA=&#10;" fillcolor="red" strokecolor="red">
                    <v:stroke joinstyle="miter"/>
                  </v:oval>
                  <v:rect id="Rechteck 6717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" filled="f" strokecolor="#a5a5a5 [2092]"/>
                  <v:rect id="Rechteck 6718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" filled="f" strokecolor="#a5a5a5 [2092]"/>
                </v:group>
                <v:group id="Gruppieren 6719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Jrd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fgrnsD9TXgCcvYPAAD//wMAUEsBAi0AFAAGAAgAAAAhANvh9svuAAAAhQEAABMAAAAAAAAA&#10;AAAAAAAAAAAAAFtDb250ZW50X1R5cGVzXS54bWxQSwECLQAUAAYACAAAACEAWvQsW78AAAAVAQAA&#10;CwAAAAAAAAAAAAAAAAAfAQAAX3JlbHMvLnJlbHNQSwECLQAUAAYACAAAACEAodya3cYAAADdAAAA&#10;DwAAAAAAAAAAAAAAAAAHAgAAZHJzL2Rvd25yZXYueG1sUEsFBgAAAAADAAMAtwAAAPoCAAAAAA==&#10;">
                  <v:oval id="Ellipse 6720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n83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" fillcolor="red" strokecolor="red">
                    <v:stroke joinstyle="miter"/>
                  </v:oval>
                  <v:oval id="Ellipse 6721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tqs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std0AX9v4hOQqxsAAAD//wMAUEsBAi0AFAAGAAgAAAAhANvh9svuAAAAhQEAABMAAAAAAAAA&#10;AAAAAAAAAAAAAFtDb250ZW50X1R5cGVzXS54bWxQSwECLQAUAAYACAAAACEAWvQsW78AAAAVAQAA&#10;CwAAAAAAAAAAAAAAAAAfAQAAX3JlbHMvLnJlbHNQSwECLQAUAAYACAAAACEAiYrarMYAAADdAAAA&#10;DwAAAAAAAAAAAAAAAAAHAgAAZHJzL2Rvd25yZXYueG1sUEsFBgAAAAADAAMAtwAAAPoCAAAAAA==&#10;" fillcolor="red" strokecolor="red">
                    <v:stroke joinstyle="miter"/>
                  </v:oval>
                  <v:oval id="Ellipse 6722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" fillcolor="red" strokecolor="red">
                    <v:stroke joinstyle="miter"/>
                  </v:oval>
                  <v:oval id="Ellipse 6723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OFA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M3TKVzfxCcgVxcAAAD//wMAUEsBAi0AFAAGAAgAAAAhANvh9svuAAAAhQEAABMAAAAAAAAA&#10;AAAAAAAAAAAAAFtDb250ZW50X1R5cGVzXS54bWxQSwECLQAUAAYACAAAACEAWvQsW78AAAAVAQAA&#10;CwAAAAAAAAAAAAAAAAAfAQAAX3JlbHMvLnJlbHNQSwECLQAUAAYACAAAACEAFhThQMYAAADdAAAA&#10;DwAAAAAAAAAAAAAAAAAHAgAAZHJzL2Rvd25yZXYueG1sUEsFBgAAAAADAAMAtwAAAPoCAAAAAA==&#10;" fillcolor="red" strokecolor="red">
                    <v:stroke joinstyle="miter"/>
                  </v:oval>
                  <v:oval id="Ellipse 6724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Xk0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M3TKVzfxCcgVxcAAAD//wMAUEsBAi0AFAAGAAgAAAAhANvh9svuAAAAhQEAABMAAAAAAAAA&#10;AAAAAAAAAAAAAFtDb250ZW50X1R5cGVzXS54bWxQSwECLQAUAAYACAAAACEAWvQsW78AAAAVAQAA&#10;CwAAAAAAAAAAAAAAAAAfAQAAX3JlbHMvLnJlbHNQSwECLQAUAAYACAAAACEAmf15NMYAAADdAAAA&#10;DwAAAAAAAAAAAAAAAAAHAgAAZHJzL2Rvd25yZXYueG1sUEsFBgAAAAADAAMAtwAAAPoCAAAAAA==&#10;" fillcolor="red" strokecolor="red">
                    <v:stroke joinstyle="miter"/>
                  </v:oval>
                  <v:oval id="Ellipse 6725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yv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M3TKVzfxCcgVxcAAAD//wMAUEsBAi0AFAAGAAgAAAAhANvh9svuAAAAhQEAABMAAAAAAAAA&#10;AAAAAAAAAAAAAFtDb250ZW50X1R5cGVzXS54bWxQSwECLQAUAAYACAAAACEAWvQsW78AAAAVAQAA&#10;CwAAAAAAAAAAAAAAAAAfAQAAX3JlbHMvLnJlbHNQSwECLQAUAAYACAAAACEA9rHcr8YAAADdAAAA&#10;DwAAAAAAAAAAAAAAAAAHAgAAZHJzL2Rvd25yZXYueG1sUEsFBgAAAAADAAMAtwAAAPoCAAAAAA==&#10;" fillcolor="red" strokecolor="red">
                    <v:stroke joinstyle="miter"/>
                  </v:oval>
                  <v:oval id="Ellipse 6726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0LY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" fillcolor="red" strokecolor="red">
                    <v:stroke joinstyle="miter"/>
                  </v:oval>
                  <v:oval id="Ellipse 6727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+dD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rLNVBv9v4hOQmysAAAD//wMAUEsBAi0AFAAGAAgAAAAhANvh9svuAAAAhQEAABMAAAAAAAAA&#10;AAAAAAAAAAAAAFtDb250ZW50X1R5cGVzXS54bWxQSwECLQAUAAYACAAAACEAWvQsW78AAAAVAQAA&#10;CwAAAAAAAAAAAAAAAAAfAQAAX3JlbHMvLnJlbHNQSwECLQAUAAYACAAAACEAaS/nQ8YAAADdAAAA&#10;DwAAAAAAAAAAAAAAAAAHAgAAZHJzL2Rvd25yZXYueG1sUEsFBgAAAAADAAMAtwAAAPoCAAAAAA==&#10;" fillcolor="red" strokecolor="red">
                    <v:stroke joinstyle="miter"/>
                  </v:oval>
                  <v:oval id="Ellipse 6728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Mx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" fillcolor="red" strokecolor="red">
                    <v:stroke joinstyle="miter"/>
                  </v:oval>
                  <v:oval id="Ellipse 6729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Naq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Y/gzG83sQnIGf/AAAA//8DAFBLAQItABQABgAIAAAAIQDb4fbL7gAAAIUBAAATAAAAAAAAAAAA&#10;AAAAAAAAAABbQ29udGVudF9UeXBlc10ueG1sUEsBAi0AFAAGAAgAAAAhAFr0LFu/AAAAFQEAAAsA&#10;AAAAAAAAAAAAAAAAHwEAAF9yZWxzLy5yZWxzUEsBAi0AFAAGAAgAAAAhAHf81qrEAAAA3QAAAA8A&#10;AAAAAAAAAAAAAAAABwIAAGRycy9kb3ducmV2LnhtbFBLBQYAAAAAAwADALcAAAD4AgAAAAA=&#10;" fillcolor="red" strokecolor="red">
                    <v:stroke joinstyle="miter"/>
                  </v:oval>
                  <v:rect id="Rechteck 6730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" filled="f" strokecolor="#a5a5a5 [2092]"/>
                  <v:rect id="Rechteck 6731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" filled="f" strokecolor="#a5a5a5 [2092]"/>
                </v:group>
                <v:group id="Gruppieren 6732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TM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mOhvB6E56AXDwBAAD//wMAUEsBAi0AFAAGAAgAAAAhANvh9svuAAAAhQEAABMAAAAAAAAA&#10;AAAAAAAAAAAAAFtDb250ZW50X1R5cGVzXS54bWxQSwECLQAUAAYACAAAACEAWvQsW78AAAAVAQAA&#10;CwAAAAAAAAAAAAAAAAAfAQAAX3JlbHMvLnJlbHNQSwECLQAUAAYACAAAACEA5M1UzMYAAADdAAAA&#10;DwAAAAAAAAAAAAAAAAAHAgAAZHJzL2Rvd25yZXYueG1sUEsFBgAAAAADAAMAtwAAAPoCAAAAAA==&#10;">
                  <v:oval id="Ellipse 6733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" fillcolor="red" strokecolor="red">
                    <v:stroke joinstyle="miter"/>
                  </v:oval>
                  <v:oval id="Ellipse 6734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O/p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FwNPiGvzfxCcjZCwAA//8DAFBLAQItABQABgAIAAAAIQDb4fbL7gAAAIUBAAATAAAAAAAAAAAA&#10;AAAAAAAAAABbQ29udGVudF9UeXBlc10ueG1sUEsBAi0AFAAGAAgAAAAhAFr0LFu/AAAAFQEAAAsA&#10;AAAAAAAAAAAAAAAAHwEAAF9yZWxzLy5yZWxzUEsBAi0AFAAGAAgAAAAhABwk7+nEAAAA3QAAAA8A&#10;AAAAAAAAAAAAAAAABwIAAGRycy9kb3ducmV2LnhtbFBLBQYAAAAAAwADALcAAAD4AgAAAAA=&#10;" fillcolor="red" strokecolor="red">
                    <v:stroke joinstyle="miter"/>
                  </v:oval>
                  <v:oval id="Ellipse 6735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Epy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wNPiGvzfxCcjZCwAA//8DAFBLAQItABQABgAIAAAAIQDb4fbL7gAAAIUBAAATAAAAAAAAAAAA&#10;AAAAAAAAAABbQ29udGVudF9UeXBlc10ueG1sUEsBAi0AFAAGAAgAAAAhAFr0LFu/AAAAFQEAAAsA&#10;AAAAAAAAAAAAAAAAHwEAAF9yZWxzLy5yZWxzUEsBAi0AFAAGAAgAAAAhAHNoSnLEAAAA3QAAAA8A&#10;AAAAAAAAAAAAAAAABwIAAGRycy9kb3ducmV2LnhtbFBLBQYAAAAAAwADALcAAAD4AgAAAAA=&#10;" fillcolor="red" strokecolor="red">
                    <v:stroke joinstyle="miter"/>
                  </v:oval>
                  <v:oval id="Ellipse 6736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F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kE6+Uzh9SY+ATn/AwAA//8DAFBLAQItABQABgAIAAAAIQDb4fbL7gAAAIUBAAATAAAAAAAAAAAA&#10;AAAAAAAAAABbQ29udGVudF9UeXBlc10ueG1sUEsBAi0AFAAGAAgAAAAhAFr0LFu/AAAAFQEAAAsA&#10;AAAAAAAAAAAAAAAAHwEAAF9yZWxzLy5yZWxzUEsBAi0AFAAGAAgAAAAhAIO61AXEAAAA3QAAAA8A&#10;AAAAAAAAAAAAAAAABwIAAGRycy9kb3ducmV2LnhtbFBLBQYAAAAAAwADALcAAAD4AgAAAAA=&#10;" fillcolor="red" strokecolor="red">
                    <v:stroke joinstyle="miter"/>
                  </v:oval>
                  <v:oval id="Ellipse 6737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Ge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GavGfy+iU9Arn4AAAD//wMAUEsBAi0AFAAGAAgAAAAhANvh9svuAAAAhQEAABMAAAAAAAAA&#10;AAAAAAAAAAAAAFtDb250ZW50X1R5cGVzXS54bWxQSwECLQAUAAYACAAAACEAWvQsW78AAAAVAQAA&#10;CwAAAAAAAAAAAAAAAAAfAQAAX3JlbHMvLnJlbHNQSwECLQAUAAYACAAAACEA7PZxnsYAAADdAAAA&#10;DwAAAAAAAAAAAAAAAAAHAgAAZHJzL2Rvd25yZXYueG1sUEsFBgAAAAADAAMAtwAAAPoCAAAAAA==&#10;" fillcolor="red" strokecolor="red">
                    <v:stroke joinstyle="miter"/>
                  </v:oval>
                  <v:oval id="Ellipse 6738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eXs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Xgy&#10;inPjm/gE5PwNAAD//wMAUEsBAi0AFAAGAAgAAAAhANvh9svuAAAAhQEAABMAAAAAAAAAAAAAAAAA&#10;AAAAAFtDb250ZW50X1R5cGVzXS54bWxQSwECLQAUAAYACAAAACEAWvQsW78AAAAVAQAACwAAAAAA&#10;AAAAAAAAAAAfAQAAX3JlbHMvLnJlbHNQSwECLQAUAAYACAAAACEAnWnl7MAAAADdAAAADwAAAAAA&#10;AAAAAAAAAAAHAgAAZHJzL2Rvd25yZXYueG1sUEsFBgAAAAADAAMAtwAAAPQCAAAAAA==&#10;" fillcolor="red" strokecolor="red">
                    <v:stroke joinstyle="miter"/>
                  </v:oval>
                  <v:oval id="Ellipse 6739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UB3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" fillcolor="red" strokecolor="red">
                    <v:stroke joinstyle="miter"/>
                  </v:oval>
                  <v:oval id="Ellipse 6740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qX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Xgy&#10;ivvjm/gE5PwNAAD//wMAUEsBAi0AFAAGAAgAAAAhANvh9svuAAAAhQEAABMAAAAAAAAAAAAAAAAA&#10;AAAAAFtDb250ZW50X1R5cGVzXS54bWxQSwECLQAUAAYACAAAACEAWvQsW78AAAAVAQAACwAAAAAA&#10;AAAAAAAAAAAfAQAAX3JlbHMvLnJlbHNQSwECLQAUAAYACAAAACEAOxmal8AAAADdAAAADwAAAAAA&#10;AAAAAAAAAAAHAgAAZHJzL2Rvd25yZXYueG1sUEsFBgAAAAADAAMAtwAAAPQCAAAAAA==&#10;" fillcolor="red" strokecolor="red">
                    <v:stroke joinstyle="miter"/>
                  </v:oval>
                  <v:oval id="Ellipse 6741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M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WQ6HsL7TXwCcvkCAAD//wMAUEsBAi0AFAAGAAgAAAAhANvh9svuAAAAhQEAABMAAAAAAAAAAAAA&#10;AAAAAAAAAFtDb250ZW50X1R5cGVzXS54bWxQSwECLQAUAAYACAAAACEAWvQsW78AAAAVAQAACwAA&#10;AAAAAAAAAAAAAAAfAQAAX3JlbHMvLnJlbHNQSwECLQAUAAYACAAAACEAVFU/DMMAAADdAAAADwAA&#10;AAAAAAAAAAAAAAAHAgAAZHJzL2Rvd25yZXYueG1sUEsFBgAAAAADAAMAtwAAAPcCAAAAAA==&#10;" fillcolor="red" strokecolor="red">
                    <v:stroke joinstyle="miter"/>
                  </v:oval>
                  <v:oval id="Ellipse 6742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6F7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M2nKVzfxCcgVxcAAAD//wMAUEsBAi0AFAAGAAgAAAAhANvh9svuAAAAhQEAABMAAAAAAAAA&#10;AAAAAAAAAAAAAFtDb250ZW50X1R5cGVzXS54bWxQSwECLQAUAAYACAAAACEAWvQsW78AAAAVAQAA&#10;CwAAAAAAAAAAAAAAAAAfAQAAX3JlbHMvLnJlbHNQSwECLQAUAAYACAAAACEApIehe8YAAADdAAAA&#10;DwAAAAAAAAAAAAAAAAAHAgAAZHJzL2Rvd25yZXYueG1sUEsFBgAAAAADAAMAtwAAAPoCAAAAAA==&#10;" fillcolor="red" strokecolor="red">
                    <v:stroke joinstyle="miter"/>
                  </v:oval>
                  <v:rect id="Rechteck 6743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" filled="f" strokecolor="#a5a5a5 [2092]"/>
                  <v:rect id="Rechteck 6744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" filled="f" strokecolor="#a5a5a5 [2092]"/>
                </v:group>
                <v:group id="Gruppieren 6745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r/F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pAsXxbw+yY8Abn+AQAA//8DAFBLAQItABQABgAIAAAAIQDb4fbL7gAAAIUBAAATAAAAAAAA&#10;AAAAAAAAAAAAAABbQ29udGVudF9UeXBlc10ueG1sUEsBAi0AFAAGAAgAAAAhAFr0LFu/AAAAFQEA&#10;AAsAAAAAAAAAAAAAAAAAHwEAAF9yZWxzLy5yZWxzUEsBAi0AFAAGAAgAAAAhADMiv8XHAAAA3QAA&#10;AA8AAAAAAAAAAAAAAAAABwIAAGRycy9kb3ducmV2LnhtbFBLBQYAAAAAAwADALcAAAD7AgAAAAA=&#10;">
                  <v:oval id="Ellipse 6746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4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kE6+Uzh9SY+ATn/AwAA//8DAFBLAQItABQABgAIAAAAIQDb4fbL7gAAAIUBAAATAAAAAAAAAAAA&#10;AAAAAAAAAABbQ29udGVudF9UeXBlc10ueG1sUEsBAi0AFAAGAAgAAAAhAFr0LFu/AAAAFQEAAAsA&#10;AAAAAAAAAAAAAAAAHwEAAF9yZWxzLy5yZWxzUEsBAi0AFAAGAAgAAAAhANu8p3jEAAAA3QAAAA8A&#10;AAAAAAAAAAAAAAAABwIAAGRycy9kb3ducmV2LnhtbFBLBQYAAAAAAwADALcAAAD4AgAAAAA=&#10;" fillcolor="red" strokecolor="red">
                    <v:stroke joinstyle="miter"/>
                  </v:oval>
                  <v:oval id="Ellipse 6747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" fillcolor="red" strokecolor="red">
                    <v:stroke joinstyle="miter"/>
                  </v:oval>
                  <v:oval id="Ellipse 6748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aR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Xgy&#10;inPjm/gE5PwNAAD//wMAUEsBAi0AFAAGAAgAAAAhANvh9svuAAAAhQEAABMAAAAAAAAAAAAAAAAA&#10;AAAAAFtDb250ZW50X1R5cGVzXS54bWxQSwECLQAUAAYACAAAACEAWvQsW78AAAAVAQAACwAAAAAA&#10;AAAAAAAAAAAfAQAAX3JlbHMvLnJlbHNQSwECLQAUAAYACAAAACEAxW+WkcAAAADdAAAADwAAAAAA&#10;AAAAAAAAAAAHAgAAZHJzL2Rvd25yZXYueG1sUEsFBgAAAAADAAMAtwAAAPQCAAAAAA==&#10;" fillcolor="red" strokecolor="red">
                    <v:stroke joinstyle="miter"/>
                  </v:oval>
                  <v:oval id="Ellipse 6749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MK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" fillcolor="red" strokecolor="red">
                    <v:stroke joinstyle="miter"/>
                  </v:oval>
                  <v:oval id="Ellipse 6750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xK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vFk&#10;FPfHN/EJyPkbAAD//wMAUEsBAi0AFAAGAAgAAAAhANvh9svuAAAAhQEAABMAAAAAAAAAAAAAAAAA&#10;AAAAAFtDb250ZW50X1R5cGVzXS54bWxQSwECLQAUAAYACAAAACEAWvQsW78AAAAVAQAACwAAAAAA&#10;AAAAAAAAAAAfAQAAX3JlbHMvLnJlbHNQSwECLQAUAAYACAAAACEAvsAMSsAAAADdAAAADwAAAAAA&#10;AAAAAAAAAAAHAgAAZHJzL2Rvd25yZXYueG1sUEsFBgAAAAADAAMAtwAAAPQCAAAAAA==&#10;" fillcolor="red" strokecolor="red">
                    <v:stroke joinstyle="miter"/>
                  </v:oval>
                  <v:oval id="Ellipse 6751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nR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ym4yG838QnIJcvAAAA//8DAFBLAQItABQABgAIAAAAIQDb4fbL7gAAAIUBAAATAAAAAAAAAAAA&#10;AAAAAAAAAABbQ29udGVudF9UeXBlc10ueG1sUEsBAi0AFAAGAAgAAAAhAFr0LFu/AAAAFQEAAAsA&#10;AAAAAAAAAAAAAAAAHwEAAF9yZWxzLy5yZWxzUEsBAi0AFAAGAAgAAAAhANGMqdHEAAAA3QAAAA8A&#10;AAAAAAAAAAAAAAAABwIAAGRycy9kb3ducmV2LnhtbFBLBQYAAAAAAwADALcAAAD4AgAAAAA=&#10;" fillcolor="red" strokecolor="red">
                    <v:stroke joinstyle="miter"/>
                  </v:oval>
                  <v:oval id="Ellipse 6752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em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M2nKVzfxCcgVxcAAAD//wMAUEsBAi0AFAAGAAgAAAAhANvh9svuAAAAhQEAABMAAAAAAAAA&#10;AAAAAAAAAAAAAFtDb250ZW50X1R5cGVzXS54bWxQSwECLQAUAAYACAAAACEAWvQsW78AAAAVAQAA&#10;CwAAAAAAAAAAAAAAAAAfAQAAX3JlbHMvLnJlbHNQSwECLQAUAAYACAAAACEAIV43psYAAADdAAAA&#10;DwAAAAAAAAAAAAAAAAAHAgAAZHJzL2Rvd25yZXYueG1sUEsFBgAAAAADAAMAtwAAAPoCAAAAAA==&#10;" fillcolor="red" strokecolor="red">
                    <v:stroke joinstyle="miter"/>
                  </v:oval>
                  <v:oval id="Ellipse 6753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I9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w9D2AvzfxCcjZCwAA//8DAFBLAQItABQABgAIAAAAIQDb4fbL7gAAAIUBAAATAAAAAAAAAAAA&#10;AAAAAAAAAABbQ29udGVudF9UeXBlc10ueG1sUEsBAi0AFAAGAAgAAAAhAFr0LFu/AAAAFQEAAAsA&#10;AAAAAAAAAAAAAAAAHwEAAF9yZWxzLy5yZWxzUEsBAi0AFAAGAAgAAAAhAE4Skj3EAAAA3QAAAA8A&#10;AAAAAAAAAAAAAAAABwIAAGRycy9kb3ducmV2LnhtbFBLBQYAAAAAAwADALcAAAD4AgAAAAA=&#10;" fillcolor="red" strokecolor="red">
                    <v:stroke joinstyle="miter"/>
                  </v:oval>
                  <v:oval id="Ellipse 6754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pJ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Fw9D2AvzfxCcjZCwAA//8DAFBLAQItABQABgAIAAAAIQDb4fbL7gAAAIUBAAATAAAAAAAAAAAA&#10;AAAAAAAAAABbQ29udGVudF9UeXBlc10ueG1sUEsBAi0AFAAGAAgAAAAhAFr0LFu/AAAAFQEAAAsA&#10;AAAAAAAAAAAAAAAAHwEAAF9yZWxzLy5yZWxzUEsBAi0AFAAGAAgAAAAhAMH7CknEAAAA3QAAAA8A&#10;AAAAAAAAAAAAAAAABwIAAGRycy9kb3ducmV2LnhtbFBLBQYAAAAAAwADALcAAAD4AgAAAAA=&#10;" fillcolor="red" strokecolor="red">
                    <v:stroke joinstyle="miter"/>
                  </v:oval>
                  <v:oval id="Ellipse 6755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" fillcolor="red" strokecolor="red">
                    <v:stroke joinstyle="miter"/>
                  </v:oval>
                  <v:rect id="Rechteck 6756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" filled="f" strokecolor="#a5a5a5 [2092]"/>
                  <v:rect id="Rechteck 6757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" filled="f" strokecolor="#a5a5a5 [2092]"/>
                </v:group>
                <v:group id="Gruppieren 6758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">
                  <v:oval id="Ellipse 6759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XX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" fillcolor="red" strokecolor="red">
                    <v:stroke joinstyle="miter"/>
                  </v:oval>
                  <v:oval id="Ellipse 6760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" fillcolor="red" strokecolor="red">
                    <v:stroke joinstyle="miter"/>
                  </v:oval>
                  <v:oval id="Ellipse 6761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Ns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pDO0gm83sQnIJdPAAAA//8DAFBLAQItABQABgAIAAAAIQDb4fbL7gAAAIUBAAATAAAAAAAAAAAA&#10;AAAAAAAAAABbQ29udGVudF9UeXBlc10ueG1sUEsBAi0AFAAGAAgAAAAhAFr0LFu/AAAAFQEAAAsA&#10;AAAAAAAAAAAAAAAAHwEAAF9yZWxzLy5yZWxzUEsBAi0AFAAGAAgAAAAhAB/gY2zEAAAA3QAAAA8A&#10;AAAAAAAAAAAAAAAABwIAAGRycy9kb3ducmV2LnhtbFBLBQYAAAAAAwADALcAAAD4AgAAAAA=&#10;" fillcolor="red" strokecolor="red">
                    <v:stroke joinstyle="miter"/>
                  </v:oval>
                  <v:oval id="Ellipse 6762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0b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" fillcolor="red" strokecolor="red">
                    <v:stroke joinstyle="miter"/>
                  </v:oval>
                  <v:oval id="Ellipse 6763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iA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kE6ST/h9SY+ATn/AwAA//8DAFBLAQItABQABgAIAAAAIQDb4fbL7gAAAIUBAAATAAAAAAAAAAAA&#10;AAAAAAAAAABbQ29udGVudF9UeXBlc10ueG1sUEsBAi0AFAAGAAgAAAAhAFr0LFu/AAAAFQEAAAsA&#10;AAAAAAAAAAAAAAAAHwEAAF9yZWxzLy5yZWxzUEsBAi0AFAAGAAgAAAAhAIB+WIDEAAAA3QAAAA8A&#10;AAAAAAAAAAAAAAAABwIAAGRycy9kb3ducmV2LnhtbFBLBQYAAAAAAwADALcAAAD4AgAAAAA=&#10;" fillcolor="red" strokecolor="red">
                    <v:stroke joinstyle="miter"/>
                  </v:oval>
                  <v:oval id="Ellipse 6764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8D0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kE6ST/h9SY+ATn/AwAA//8DAFBLAQItABQABgAIAAAAIQDb4fbL7gAAAIUBAAATAAAAAAAAAAAA&#10;AAAAAAAAAABbQ29udGVudF9UeXBlc10ueG1sUEsBAi0AFAAGAAgAAAAhAFr0LFu/AAAAFQEAAAsA&#10;AAAAAAAAAAAAAAAAHwEAAF9yZWxzLy5yZWxzUEsBAi0AFAAGAAgAAAAhAA+XwPTEAAAA3QAAAA8A&#10;AAAAAAAAAAAAAAAABwIAAGRycy9kb3ducmV2LnhtbFBLBQYAAAAAAwADALcAAAD4AgAAAAA=&#10;" fillcolor="red" strokecolor="red">
                    <v:stroke joinstyle="miter"/>
                  </v:oval>
                  <v:oval id="Ellipse 6765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2Vv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kE6ST/h9SY+ATn/AwAA//8DAFBLAQItABQABgAIAAAAIQDb4fbL7gAAAIUBAAATAAAAAAAAAAAA&#10;AAAAAAAAAABbQ29udGVudF9UeXBlc10ueG1sUEsBAi0AFAAGAAgAAAAhAFr0LFu/AAAAFQEAAAsA&#10;AAAAAAAAAAAAAAAAHwEAAF9yZWxzLy5yZWxzUEsBAi0AFAAGAAgAAAAhAGDbZW/EAAAA3QAAAA8A&#10;AAAAAAAAAAAAAAAABwIAAGRycy9kb3ducmV2LnhtbFBLBQYAAAAAAwADALcAAAD4AgAAAAA=&#10;" fillcolor="red" strokecolor="red">
                    <v:stroke joinstyle="miter"/>
                  </v:oval>
                  <v:oval id="Ellipse 6766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" fillcolor="red" strokecolor="red">
                    <v:stroke joinstyle="miter"/>
                  </v:oval>
                  <v:oval id="Ellipse 6767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" fillcolor="red" strokecolor="red">
                    <v:stroke joinstyle="miter"/>
                  </v:oval>
                  <v:oval id="Ellipse 6768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" fillcolor="red" strokecolor="red">
                    <v:stroke joinstyle="miter"/>
                  </v:oval>
                  <v:rect id="Rechteck 6769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" filled="f" strokecolor="#a5a5a5 [2092]"/>
                  <v:rect id="Rechteck 6770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" filled="f" strokecolor="#a5a5a5 [2092]"/>
                </v:group>
                <v:group id="Gruppieren 6771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XN7xwAAAN0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GL4fROegDz8AAAA//8DAFBLAQItABQABgAIAAAAIQDb4fbL7gAAAIUBAAATAAAAAAAA&#10;AAAAAAAAAAAAAABbQ29udGVudF9UeXBlc10ueG1sUEsBAi0AFAAGAAgAAAAhAFr0LFu/AAAAFQEA&#10;AAsAAAAAAAAAAAAAAAAAHwEAAF9yZWxzLy5yZWxzUEsBAi0AFAAGAAgAAAAhAIJ1c3vHAAAA3QAA&#10;AA8AAAAAAAAAAAAAAAAABwIAAGRycy9kb3ducmV2LnhtbFBLBQYAAAAAAwADALcAAAD7AgAAAAA=&#10;">
                  <v:oval id="Ellipse 6772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2vG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rLNsBf9v4hOQmysAAAD//wMAUEsBAi0AFAAGAAgAAAAhANvh9svuAAAAhQEAABMAAAAAAAAA&#10;AAAAAAAAAAAAAFtDb250ZW50X1R5cGVzXS54bWxQSwECLQAUAAYACAAAACEAWvQsW78AAAAVAQAA&#10;CwAAAAAAAAAAAAAAAAAfAQAAX3JlbHMvLnJlbHNQSwECLQAUAAYACAAAACEAautrxsYAAADdAAAA&#10;DwAAAAAAAAAAAAAAAAAHAgAAZHJzL2Rvd25yZXYueG1sUEsFBgAAAAADAAMAtwAAAPoCAAAAAA==&#10;" fillcolor="red" strokecolor="red">
                    <v:stroke joinstyle="miter"/>
                  </v:oval>
                  <v:oval id="Ellipse 6773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85d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GbZK/y+iU9Arn4AAAD//wMAUEsBAi0AFAAGAAgAAAAhANvh9svuAAAAhQEAABMAAAAAAAAA&#10;AAAAAAAAAAAAAFtDb250ZW50X1R5cGVzXS54bWxQSwECLQAUAAYACAAAACEAWvQsW78AAAAVAQAA&#10;CwAAAAAAAAAAAAAAAAAfAQAAX3JlbHMvLnJlbHNQSwECLQAUAAYACAAAACEABafOXcYAAADdAAAA&#10;DwAAAAAAAAAAAAAAAAAHAgAAZHJzL2Rvd25yZXYueG1sUEsFBgAAAAADAAMAtwAAAPoCAAAAAA==&#10;" fillcolor="red" strokecolor="red">
                    <v:stroke joinstyle="miter"/>
                  </v:oval>
                  <v:oval id="Ellipse 6774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" fillcolor="red" strokecolor="red">
                    <v:stroke joinstyle="miter"/>
                  </v:oval>
                  <v:oval id="Ellipse 6775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Oy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kGbZK/y+iU9Arn4AAAD//wMAUEsBAi0AFAAGAAgAAAAhANvh9svuAAAAhQEAABMAAAAAAAAA&#10;AAAAAAAAAAAAAFtDb250ZW50X1R5cGVzXS54bWxQSwECLQAUAAYACAAAACEAWvQsW78AAAAVAQAA&#10;CwAAAAAAAAAAAAAAAAAfAQAAX3JlbHMvLnJlbHNQSwECLQAUAAYACAAAACEA5QLzssYAAADdAAAA&#10;DwAAAAAAAAAAAAAAAAAHAgAAZHJzL2Rvd25yZXYueG1sUEsFBgAAAAADAAMAtwAAAPoCAAAAAA==&#10;" fillcolor="red" strokecolor="red">
                    <v:stroke joinstyle="miter"/>
                  </v:oval>
                  <v:oval id="Ellipse 6776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" fillcolor="red" strokecolor="red">
                    <v:stroke joinstyle="miter"/>
                  </v:oval>
                  <v:oval id="Ellipse 6777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" fillcolor="red" strokecolor="red">
                    <v:stroke joinstyle="miter"/>
                  </v:oval>
                  <v:oval id="Ellipse 6778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" fillcolor="red" strokecolor="red">
                    <v:stroke joinstyle="miter"/>
                  </v:oval>
                  <v:oval id="Ellipse 6779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/m3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YzG4yn8vYlPQC7eAAAA//8DAFBLAQItABQABgAIAAAAIQDb4fbL7gAAAIUBAAATAAAAAAAAAAAA&#10;AAAAAAAAAABbQ29udGVudF9UeXBlc10ueG1sUEsBAi0AFAAGAAgAAAAhAFr0LFu/AAAAFQEAAAsA&#10;AAAAAAAAAAAAAAAAHwEAAF9yZWxzLy5yZWxzUEsBAi0AFAAGAAgAAAAhAGRP+bfEAAAA3QAAAA8A&#10;AAAAAAAAAAAAAAAABwIAAGRycy9kb3ducmV2LnhtbFBLBQYAAAAAAwADALcAAAD4AgAAAAA=&#10;" fillcolor="red" strokecolor="red">
                    <v:stroke joinstyle="miter"/>
                  </v:oval>
                  <v:oval id="Ellipse 6780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AN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pm&#10;8zTuj2/iE5DFEwAA//8DAFBLAQItABQABgAIAAAAIQDb4fbL7gAAAIUBAAATAAAAAAAAAAAAAAAA&#10;AAAAAABbQ29udGVudF9UeXBlc10ueG1sUEsBAi0AFAAGAAgAAAAhAFr0LFu/AAAAFQEAAAsAAAAA&#10;AAAAAAAAAAAAHwEAAF9yZWxzLy5yZWxzUEsBAi0AFAAGAAgAAAAhAMCgIA3BAAAA3QAAAA8AAAAA&#10;AAAAAAAAAAAABwIAAGRycy9kb3ducmV2LnhtbFBLBQYAAAAAAwADALcAAAD1AgAAAAA=&#10;" fillcolor="red" strokecolor="red">
                    <v:stroke joinstyle="miter"/>
                  </v:oval>
                  <v:oval id="Ellipse 6781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IWW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" fillcolor="red" strokecolor="red">
                    <v:stroke joinstyle="miter"/>
                  </v:oval>
                  <v:rect id="Rechteck 6782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" filled="f" strokecolor="#a5a5a5 [2092]"/>
                  <v:rect id="Rechteck 6783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" filled="f" strokecolor="#a5a5a5 [2092]"/>
                </v:group>
                <v:group id="Gruppieren 6784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6DE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Xgy/YS/N+EJyMUvAAAA//8DAFBLAQItABQABgAIAAAAIQDb4fbL7gAAAIUBAAATAAAAAAAA&#10;AAAAAAAAAAAAAABbQ29udGVudF9UeXBlc10ueG1sUEsBAi0AFAAGAAgAAAAhAFr0LFu/AAAAFQEA&#10;AAsAAAAAAAAAAAAAAAAAHwEAAF9yZWxzLy5yZWxzUEsBAi0AFAAGAAgAAAAhAKfXoMTHAAAA3QAA&#10;AA8AAAAAAAAAAAAAAAAABwIAAGRycy9kb3ducmV2LnhtbFBLBQYAAAAAAwADALcAAAD7AgAAAAA=&#10;">
                  <v:oval id="Ellipse 6785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4OV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pPPFG/y+iU9Arn8AAAD//wMAUEsBAi0AFAAGAAgAAAAhANvh9svuAAAAhQEAABMAAAAAAAAA&#10;AAAAAAAAAAAAAFtDb250ZW50X1R5cGVzXS54bWxQSwECLQAUAAYACAAAACEAWvQsW78AAAAVAQAA&#10;CwAAAAAAAAAAAAAAAAAfAQAAX3JlbHMvLnJlbHNQSwECLQAUAAYACAAAACEA0NeDlcYAAADdAAAA&#10;DwAAAAAAAAAAAAAAAAAHAgAAZHJzL2Rvd25yZXYueG1sUEsFBgAAAAADAAMAtwAAAPoCAAAAAA==&#10;" fillcolor="red" strokecolor="red">
                    <v:stroke joinstyle="miter"/>
                  </v:oval>
                  <v:oval id="Ellipse 6786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" fillcolor="red" strokecolor="red">
                    <v:stroke joinstyle="miter"/>
                  </v:oval>
                  <v:oval id="Ellipse 6787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" fillcolor="red" strokecolor="red">
                    <v:stroke joinstyle="miter"/>
                  </v:oval>
                  <v:oval id="Ellipse 6788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iwL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pm&#10;8zTOjW/iE5DFEwAA//8DAFBLAQItABQABgAIAAAAIQDb4fbL7gAAAIUBAAATAAAAAAAAAAAAAAAA&#10;AAAAAABbQ29udGVudF9UeXBlc10ueG1sUEsBAi0AFAAGAAgAAAAhAFr0LFu/AAAAFQEAAAsAAAAA&#10;AAAAAAAAAAAAHwEAAF9yZWxzLy5yZWxzUEsBAi0AFAAGAAgAAAAhAD7WLAvBAAAA3QAAAA8AAAAA&#10;AAAAAAAAAAAABwIAAGRycy9kb3ducmV2LnhtbFBLBQYAAAAAAwADALcAAAD1AgAAAAA=&#10;" fillcolor="red" strokecolor="red">
                    <v:stroke joinstyle="miter"/>
                  </v:oval>
                  <v:oval id="Ellipse 6789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omQ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Y/ozG83sQnIGf/AAAA//8DAFBLAQItABQABgAIAAAAIQDb4fbL7gAAAIUBAAATAAAAAAAAAAAA&#10;AAAAAAAAAABbQ29udGVudF9UeXBlc10ueG1sUEsBAi0AFAAGAAgAAAAhAFr0LFu/AAAAFQEAAAsA&#10;AAAAAAAAAAAAAAAAHwEAAF9yZWxzLy5yZWxzUEsBAi0AFAAGAAgAAAAhAFGaiZDEAAAA3QAAAA8A&#10;AAAAAAAAAAAAAAAABwIAAGRycy9kb3ducmV2LnhtbFBLBQYAAAAAAwADALcAAAD4AgAAAAA=&#10;" fillcolor="red" strokecolor="red">
                    <v:stroke joinstyle="miter"/>
                  </v:oval>
                  <v:oval id="Ellipse 6790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bbQ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" fillcolor="red" strokecolor="red">
                    <v:stroke joinstyle="miter"/>
                  </v:oval>
                  <v:oval id="Ellipse 6791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RNL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Y/4z683sQnIGf/AAAA//8DAFBLAQItABQABgAIAAAAIQDb4fbL7gAAAIUBAAATAAAAAAAAAAAA&#10;AAAAAAAAAABbQ29udGVudF9UeXBlc10ueG1sUEsBAi0AFAAGAAgAAAAhAFr0LFu/AAAAFQEAAAsA&#10;AAAAAAAAAAAAAAAAHwEAAF9yZWxzLy5yZWxzUEsBAi0AFAAGAAgAAAAhACo1E0vEAAAA3QAAAA8A&#10;AAAAAAAAAAAAAAAABwIAAGRycy9kb3ducmV2LnhtbFBLBQYAAAAAAwADALcAAAD4AgAAAAA=&#10;" fillcolor="red" strokecolor="red">
                    <v:stroke joinstyle="miter"/>
                  </v:oval>
                  <v:oval id="Ellipse 6792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408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Y/4wG83sQnIGf/AAAA//8DAFBLAQItABQABgAIAAAAIQDb4fbL7gAAAIUBAAATAAAAAAAAAAAA&#10;AAAAAAAAAABbQ29udGVudF9UeXBlc10ueG1sUEsBAi0AFAAGAAgAAAAhAFr0LFu/AAAAFQEAAAsA&#10;AAAAAAAAAAAAAAAAHwEAAF9yZWxzLy5yZWxzUEsBAi0AFAAGAAgAAAAhANrnjTzEAAAA3QAAAA8A&#10;AAAAAAAAAAAAAAAABwIAAGRycy9kb3ducmV2LnhtbFBLBQYAAAAAAwADALcAAAD4AgAAAAA=&#10;" fillcolor="red" strokecolor="red">
                    <v:stroke joinstyle="miter"/>
                  </v:oval>
                  <v:oval id="Ellipse 6793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yin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" fillcolor="red" strokecolor="red">
                    <v:stroke joinstyle="miter"/>
                  </v:oval>
                  <v:oval id="Ellipse 6794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rDT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" fillcolor="red" strokecolor="red">
                    <v:stroke joinstyle="miter"/>
                  </v:oval>
                  <v:rect id="Rechteck 6795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" filled="f" strokecolor="#a5a5a5 [2092]"/>
                  <v:rect id="Rechteck 6796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" filled="f" strokecolor="#a5a5a5 [2092]"/>
                </v:group>
                <v:group id="Gruppieren 6797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">
                  <v:oval id="Ellipse 6798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rW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" fillcolor="red" strokecolor="red">
                    <v:stroke joinstyle="miter"/>
                  </v:oval>
                  <v:oval id="Ellipse 6799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" fillcolor="red" strokecolor="red">
                    <v:stroke joinstyle="miter"/>
                  </v:oval>
                  <v:oval id="Ellipse 6800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cB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hPkrg/&#10;volPQM6/AAAA//8DAFBLAQItABQABgAIAAAAIQDb4fbL7gAAAIUBAAATAAAAAAAAAAAAAAAAAAAA&#10;AABbQ29udGVudF9UeXBlc10ueG1sUEsBAi0AFAAGAAgAAAAhAFr0LFu/AAAAFQEAAAsAAAAAAAAA&#10;AAAAAAAAHwEAAF9yZWxzLy5yZWxzUEsBAi0AFAAGAAgAAAAhAFvHtwG+AAAA3QAAAA8AAAAAAAAA&#10;AAAAAAAABwIAAGRycy9kb3ducmV2LnhtbFBLBQYAAAAAAwADALcAAADyAgAAAAA=&#10;" fillcolor="red" strokecolor="red">
                    <v:stroke joinstyle="miter"/>
                  </v:oval>
                  <v:oval id="Ellipse 6801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" fillcolor="red" strokecolor="red">
                    <v:stroke joinstyle="miter"/>
                  </v:oval>
                  <v:oval id="Ellipse 6802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" fillcolor="red" strokecolor="red">
                    <v:stroke joinstyle="miter"/>
                  </v:oval>
                  <v:oval id="Ellipse 6803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" fillcolor="red" strokecolor="red">
                    <v:stroke joinstyle="miter"/>
                  </v:oval>
                  <v:oval id="Ellipse 6804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" fillcolor="red" strokecolor="red">
                    <v:stroke joinstyle="miter"/>
                  </v:oval>
                  <v:oval id="Ellipse 6805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" fillcolor="red" strokecolor="red">
                    <v:stroke joinstyle="miter"/>
                  </v:oval>
                  <v:oval id="Ellipse 6806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" fillcolor="red" strokecolor="red">
                    <v:stroke joinstyle="miter"/>
                  </v:oval>
                  <v:oval id="Ellipse 6807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" fillcolor="red" strokecolor="red">
                    <v:stroke joinstyle="miter"/>
                  </v:oval>
                  <v:rect id="Rechteck 6808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" filled="f" strokecolor="#a5a5a5 [2092]"/>
                  <v:rect id="Rechteck 6809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" filled="f" strokecolor="#a5a5a5 [2092]"/>
                </v:group>
                <v:group id="Gruppieren 6810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cW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zFYX94E56ATJ8AAAD//wMAUEsBAi0AFAAGAAgAAAAhANvh9svuAAAAhQEAABMAAAAAAAAAAAAA&#10;AAAAAAAAAFtDb250ZW50X1R5cGVzXS54bWxQSwECLQAUAAYACAAAACEAWvQsW78AAAAVAQAACwAA&#10;AAAAAAAAAAAAAAAfAQAAX3JlbHMvLnJlbHNQSwECLQAUAAYACAAAACEAxlKnFsMAAADdAAAADwAA&#10;AAAAAAAAAAAAAAAHAgAAZHJzL2Rvd25yZXYueG1sUEsFBgAAAAADAAMAtwAAAPcCAAAAAA==&#10;">
                  <v:oval id="Ellipse 6811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" fillcolor="red" strokecolor="red">
                    <v:stroke joinstyle="miter"/>
                  </v:oval>
                  <v:oval id="Ellipse 6812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" fillcolor="red" strokecolor="red">
                    <v:stroke joinstyle="miter"/>
                  </v:oval>
                  <v:oval id="Ellipse 6813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" fillcolor="red" strokecolor="red">
                    <v:stroke joinstyle="miter"/>
                  </v:oval>
                  <v:oval id="Ellipse 6814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" fillcolor="red" strokecolor="red">
                    <v:stroke joinstyle="miter"/>
                  </v:oval>
                  <v:oval id="Ellipse 6815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YJE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" fillcolor="red" strokecolor="red">
                    <v:stroke joinstyle="miter"/>
                  </v:oval>
                  <v:oval id="Ellipse 6816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" fillcolor="red" strokecolor="red">
                    <v:stroke joinstyle="miter"/>
                  </v:oval>
                  <v:oval id="Ellipse 6817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7mo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" fillcolor="red" strokecolor="red">
                    <v:stroke joinstyle="miter"/>
                  </v:oval>
                  <v:oval id="Ellipse 6818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C3a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hPhnFu&#10;fBOfgJx/AQAA//8DAFBLAQItABQABgAIAAAAIQDb4fbL7gAAAIUBAAATAAAAAAAAAAAAAAAAAAAA&#10;AABbQ29udGVudF9UeXBlc10ueG1sUEsBAi0AFAAGAAgAAAAhAFr0LFu/AAAAFQEAAAsAAAAAAAAA&#10;AAAAAAAAHwEAAF9yZWxzLy5yZWxzUEsBAi0AFAAGAAgAAAAhACBoLdq+AAAA3QAAAA8AAAAAAAAA&#10;AAAAAAAABwIAAGRycy9kb3ducmV2LnhtbFBLBQYAAAAAAwADALcAAADyAgAAAAA=&#10;" fillcolor="red" strokecolor="red">
                    <v:stroke joinstyle="miter"/>
                  </v:oval>
                  <v:oval id="Ellipse 6819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hB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Vuv0BX7fxCcgizsAAAD//wMAUEsBAi0AFAAGAAgAAAAhANvh9svuAAAAhQEAABMAAAAAAAAA&#10;AAAAAAAAAAAAAFtDb250ZW50X1R5cGVzXS54bWxQSwECLQAUAAYACAAAACEAWvQsW78AAAAVAQAA&#10;CwAAAAAAAAAAAAAAAAAfAQAAX3JlbHMvLnJlbHNQSwECLQAUAAYACAAAACEATySIQcYAAADdAAAA&#10;DwAAAAAAAAAAAAAAAAAHAgAAZHJzL2Rvd25yZXYueG1sUEsFBgAAAAADAAMAtwAAAPoCAAAAAA==&#10;" fillcolor="red" strokecolor="red">
                    <v:stroke joinstyle="miter"/>
                  </v:oval>
                  <v:oval id="Ellipse 6820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uth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hPRnF/&#10;fBOfgJx/AQAA//8DAFBLAQItABQABgAIAAAAIQDb4fbL7gAAAIUBAAATAAAAAAAAAAAAAAAAAAAA&#10;AABbQ29udGVudF9UeXBlc10ueG1sUEsBAi0AFAAGAAgAAAAhAFr0LFu/AAAAFQEAAAsAAAAAAAAA&#10;AAAAAAAAHwEAAF9yZWxzLy5yZWxzUEsBAi0AFAAGAAgAAAAhABBy62G+AAAA3QAAAA8AAAAAAAAA&#10;AAAAAAAABwIAAGRycy9kb3ducmV2LnhtbFBLBQYAAAAAAwADALcAAADyAgAAAAA=&#10;" fillcolor="red" strokecolor="red">
                    <v:stroke joinstyle="miter"/>
                  </v:oval>
                  <v:rect id="Rechteck 6821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" filled="f" strokecolor="#a5a5a5 [2092]"/>
                  <v:rect id="Rechteck 6822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" filled="f" strokecolor="#a5a5a5 [2092]"/>
                </v:group>
                <v:group id="Gruppieren 6823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PPc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">
                  <v:oval id="Ellipse 6824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" fillcolor="red" strokecolor="red">
                    <v:stroke joinstyle="miter"/>
                  </v:oval>
                  <v:oval id="Ellipse 6825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Uj5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8MZ3B+018AjL7BQAA//8DAFBLAQItABQABgAIAAAAIQDb4fbL7gAAAIUBAAATAAAAAAAAAAAA&#10;AAAAAAAAAABbQ29udGVudF9UeXBlc10ueG1sUEsBAi0AFAAGAAgAAAAhAFr0LFu/AAAAFQEAAAsA&#10;AAAAAAAAAAAAAAAAHwEAAF9yZWxzLy5yZWxzUEsBAi0AFAAGAAgAAAAhAAAFSPnEAAAA3QAAAA8A&#10;AAAAAAAAAAAAAAAABwIAAGRycy9kb3ducmV2LnhtbFBLBQYAAAAAAwADALcAAAD4AgAAAAA=&#10;" fillcolor="red" strokecolor="red">
                    <v:stroke joinstyle="miter"/>
                  </v:oval>
                  <v:oval id="Ellipse 6826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" fillcolor="red" strokecolor="red">
                    <v:stroke joinstyle="miter"/>
                  </v:oval>
                  <v:oval id="Ellipse 6827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3MV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CZjafwehOfgMyeAAAA//8DAFBLAQItABQABgAIAAAAIQDb4fbL7gAAAIUBAAATAAAAAAAAAAAA&#10;AAAAAAAAAABbQ29udGVudF9UeXBlc10ueG1sUEsBAi0AFAAGAAgAAAAhAFr0LFu/AAAAFQEAAAsA&#10;AAAAAAAAAAAAAAAAHwEAAF9yZWxzLy5yZWxzUEsBAi0AFAAGAAgAAAAhAJ+bcxXEAAAA3QAAAA8A&#10;AAAAAAAAAAAAAAAABwIAAGRycy9kb3ducmV2LnhtbFBLBQYAAAAAAwADALcAAAD4AgAAAAA=&#10;" fillcolor="red" strokecolor="red">
                    <v:stroke joinstyle="miter"/>
                  </v:oval>
                  <v:oval id="Ellipse 6828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Odn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xhPRnFu&#10;fBOfgJx/AQAA//8DAFBLAQItABQABgAIAAAAIQDb4fbL7gAAAIUBAAATAAAAAAAAAAAAAAAAAAAA&#10;AABbQ29udGVudF9UeXBlc10ueG1sUEsBAi0AFAAGAAgAAAAhAFr0LFu/AAAAFQEAAAsAAAAAAAAA&#10;AAAAAAAAHwEAAF9yZWxzLy5yZWxzUEsBAi0AFAAGAAgAAAAhAO4E52e+AAAA3QAAAA8AAAAAAAAA&#10;AAAAAAAABwIAAGRycy9kb3ducmV2LnhtbFBLBQYAAAAAAwADALcAAADyAgAAAAA=&#10;" fillcolor="red" strokecolor="red">
                    <v:stroke joinstyle="miter"/>
                  </v:oval>
                  <v:oval id="Ellipse 6829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EL8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62z1DP9v4hOQmysAAAD//wMAUEsBAi0AFAAGAAgAAAAhANvh9svuAAAAhQEAABMAAAAAAAAA&#10;AAAAAAAAAAAAAFtDb250ZW50X1R5cGVzXS54bWxQSwECLQAUAAYACAAAACEAWvQsW78AAAAVAQAA&#10;CwAAAAAAAAAAAAAAAAAfAQAAX3JlbHMvLnJlbHNQSwECLQAUAAYACAAAACEAgUhC/MYAAADdAAAA&#10;DwAAAAAAAAAAAAAAAAAHAgAAZHJzL2Rvd25yZXYueG1sUEsFBgAAAAADAAMAtwAAAPoCAAAAAA==&#10;" fillcolor="red" strokecolor="red">
                    <v:stroke joinstyle="miter"/>
                  </v:oval>
                  <v:oval id="Ellipse 6830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" fillcolor="red" strokecolor="red">
                    <v:stroke joinstyle="miter"/>
                  </v:oval>
                  <v:oval id="Ellipse 6831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" fillcolor="red" strokecolor="red">
                    <v:stroke joinstyle="miter"/>
                  </v:oval>
                  <v:oval id="Ellipse 6832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" fillcolor="red" strokecolor="red">
                    <v:stroke joinstyle="miter"/>
                  </v:oval>
                  <v:oval id="Ellipse 6833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" fillcolor="red" strokecolor="red">
                    <v:stroke joinstyle="miter"/>
                  </v:oval>
                  <v:rect id="Rechteck 6834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" filled="f" strokecolor="#a5a5a5 [2092]"/>
                  <v:rect id="Rechteck 6835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000" behindDoc="0" locked="0" layoutInCell="1" allowOverlap="1" wp14:anchorId="6E906E7F" wp14:editId="0FE31CF6">
                <wp:simplePos x="0" y="0"/>
                <wp:positionH relativeFrom="column">
                  <wp:posOffset>3566795</wp:posOffset>
                </wp:positionH>
                <wp:positionV relativeFrom="paragraph">
                  <wp:posOffset>396875</wp:posOffset>
                </wp:positionV>
                <wp:extent cx="1043305" cy="95250"/>
                <wp:effectExtent l="0" t="0" r="23495" b="19050"/>
                <wp:wrapNone/>
                <wp:docPr id="6876" name="Gruppieren 6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95250"/>
                          <a:chOff x="0" y="0"/>
                          <a:chExt cx="1236997" cy="113008"/>
                        </a:xfrm>
                      </wpg:grpSpPr>
                      <wps:wsp>
                        <wps:cNvPr id="6877" name="Ellipse 6877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8" name="Ellipse 6878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9" name="Ellipse 6879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0" name="Ellipse 6880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1" name="Ellipse 6881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2" name="Ellipse 6882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3" name="Ellipse 6883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4" name="Ellipse 6884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5" name="Ellipse 6885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6" name="Ellipse 6886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7" name="Rechteck 6887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8" name="Rechteck 6888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64A8F" id="Gruppieren 6876" o:spid="_x0000_s1026" style="position:absolute;margin-left:280.85pt;margin-top:31.25pt;width:82.15pt;height:7.5pt;z-index:251840000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">
                <v:oval id="Ellipse 6877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" fillcolor="red" strokecolor="red">
                  <v:stroke joinstyle="miter"/>
                </v:oval>
                <v:oval id="Ellipse 6878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8h6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pm&#10;6TzOjW/iE5DFEwAA//8DAFBLAQItABQABgAIAAAAIQDb4fbL7gAAAIUBAAATAAAAAAAAAAAAAAAA&#10;AAAAAABbQ29udGVudF9UeXBlc10ueG1sUEsBAi0AFAAGAAgAAAAhAFr0LFu/AAAAFQEAAAsAAAAA&#10;AAAAAAAAAAAAHwEAAF9yZWxzLy5yZWxzUEsBAi0AFAAGAAgAAAAhAP23yHrBAAAA3QAAAA8AAAAA&#10;AAAAAAAAAAAABwIAAGRycy9kb3ducmV2LnhtbFBLBQYAAAAAAwADALcAAAD1AgAAAAA=&#10;" fillcolor="red" strokecolor="red">
                  <v:stroke joinstyle="miter"/>
                </v:oval>
                <v:oval id="Ellipse 6879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23h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ajnzG83sQnIGf/AAAA//8DAFBLAQItABQABgAIAAAAIQDb4fbL7gAAAIUBAAATAAAAAAAAAAAA&#10;AAAAAAAAAABbQ29udGVudF9UeXBlc10ueG1sUEsBAi0AFAAGAAgAAAAhAFr0LFu/AAAAFQEAAAsA&#10;AAAAAAAAAAAAAAAAHwEAAF9yZWxzLy5yZWxzUEsBAi0AFAAGAAgAAAAhAJL7beHEAAAA3QAAAA8A&#10;AAAAAAAAAAAAAAAABwIAAGRycy9kb3ducmV2LnhtbFBLBQYAAAAAAwADALcAAAD4AgAAAAA=&#10;" fillcolor="red" strokecolor="red">
                  <v:stroke joinstyle="miter"/>
                </v:oval>
                <v:oval id="Ellipse 6880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" fillcolor="red" strokecolor="red">
                  <v:stroke joinstyle="miter"/>
                </v:oval>
                <v:oval id="Ellipse 6881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" fillcolor="red" strokecolor="red">
                  <v:stroke joinstyle="miter"/>
                </v:oval>
                <v:oval id="Ellipse 6882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" fillcolor="red" strokecolor="red">
                  <v:stroke joinstyle="miter"/>
                </v:oval>
                <v:oval id="Ellipse 6883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" fillcolor="red" strokecolor="red">
                  <v:stroke joinstyle="miter"/>
                </v:oval>
                <v:oval id="Ellipse 6884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" fillcolor="red" strokecolor="red">
                  <v:stroke joinstyle="miter"/>
                </v:oval>
                <v:oval id="Ellipse 6885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" fillcolor="red" strokecolor="red">
                  <v:stroke joinstyle="miter"/>
                </v:oval>
                <v:oval id="Ellipse 6886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" fillcolor="red" strokecolor="red">
                  <v:stroke joinstyle="miter"/>
                </v:oval>
                <v:rect id="Rechteck 6887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" filled="f" strokecolor="#a5a5a5 [2092]"/>
                <v:rect id="Rechteck 6888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8976" behindDoc="0" locked="0" layoutInCell="1" allowOverlap="1" wp14:anchorId="41A67243" wp14:editId="3C83305C">
                <wp:simplePos x="0" y="0"/>
                <wp:positionH relativeFrom="column">
                  <wp:posOffset>3566795</wp:posOffset>
                </wp:positionH>
                <wp:positionV relativeFrom="paragraph">
                  <wp:posOffset>287020</wp:posOffset>
                </wp:positionV>
                <wp:extent cx="1043305" cy="95250"/>
                <wp:effectExtent l="0" t="0" r="23495" b="19050"/>
                <wp:wrapNone/>
                <wp:docPr id="6863" name="Gruppieren 68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95250"/>
                          <a:chOff x="0" y="0"/>
                          <a:chExt cx="1236997" cy="113008"/>
                        </a:xfrm>
                      </wpg:grpSpPr>
                      <wps:wsp>
                        <wps:cNvPr id="6864" name="Ellipse 6864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5" name="Ellipse 6865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6" name="Ellipse 6866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7" name="Ellipse 6867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8" name="Ellipse 6868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9" name="Ellipse 6869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0" name="Ellipse 6870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1" name="Ellipse 6871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2" name="Ellipse 6872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3" name="Ellipse 6873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4" name="Rechteck 6874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5" name="Rechteck 6875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2A204" id="Gruppieren 6863" o:spid="_x0000_s1026" style="position:absolute;margin-left:280.85pt;margin-top:22.6pt;width:82.15pt;height:7.5pt;z-index:251838976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">
                <v:oval id="Ellipse 6864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" fillcolor="red" strokecolor="red">
                  <v:stroke joinstyle="miter"/>
                </v:oval>
                <v:oval id="Ellipse 6865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" fillcolor="red" strokecolor="red">
                  <v:stroke joinstyle="miter"/>
                </v:oval>
                <v:oval id="Ellipse 6866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" fillcolor="red" strokecolor="red">
                  <v:stroke joinstyle="miter"/>
                </v:oval>
                <v:oval id="Ellipse 6867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" fillcolor="red" strokecolor="red">
                  <v:stroke joinstyle="miter"/>
                </v:oval>
                <v:oval id="Ellipse 6868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" fillcolor="red" strokecolor="red">
                  <v:stroke joinstyle="miter"/>
                </v:oval>
                <v:oval id="Ellipse 6869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" fillcolor="red" strokecolor="red">
                  <v:stroke joinstyle="miter"/>
                </v:oval>
                <v:oval id="Ellipse 6870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cR8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pm&#10;6Tzuj2/iE5DFEwAA//8DAFBLAQItABQABgAIAAAAIQDb4fbL7gAAAIUBAAATAAAAAAAAAAAAAAAA&#10;AAAAAABbQ29udGVudF9UeXBlc10ueG1sUEsBAi0AFAAGAAgAAAAhAFr0LFu/AAAAFQEAAAsAAAAA&#10;AAAAAAAAAAAAHwEAAF9yZWxzLy5yZWxzUEsBAi0AFAAGAAgAAAAhAAPBxHzBAAAA3QAAAA8AAAAA&#10;AAAAAAAAAAAABwIAAGRycy9kb3ducmV2LnhtbFBLBQYAAAAAAwADALcAAAD1AgAAAAA=&#10;" fillcolor="red" strokecolor="red">
                  <v:stroke joinstyle="miter"/>
                </v:oval>
                <v:oval id="Ellipse 6871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WHn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" fillcolor="red" strokecolor="red">
                  <v:stroke joinstyle="miter"/>
                </v:oval>
                <v:oval id="Ellipse 6872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/+Q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CZTcfwehOfgMyeAAAA//8DAFBLAQItABQABgAIAAAAIQDb4fbL7gAAAIUBAAATAAAAAAAAAAAA&#10;AAAAAAAAAABbQ29udGVudF9UeXBlc10ueG1sUEsBAi0AFAAGAAgAAAAhAFr0LFu/AAAAFQEAAAsA&#10;AAAAAAAAAAAAAAAAHwEAAF9yZWxzLy5yZWxzUEsBAi0AFAAGAAgAAAAhAJxf/5DEAAAA3QAAAA8A&#10;AAAAAAAAAAAAAAAABwIAAGRycy9kb3ducmV2LnhtbFBLBQYAAAAAAwADALcAAAD4AgAAAAA=&#10;" fillcolor="red" strokecolor="red">
                  <v:stroke joinstyle="miter"/>
                </v:oval>
                <v:oval id="Ellipse 6873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" fillcolor="red" strokecolor="red">
                  <v:stroke joinstyle="miter"/>
                </v:oval>
                <v:rect id="Rechteck 6874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" filled="f" strokecolor="#a5a5a5 [2092]"/>
                <v:rect id="Rechteck 6875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952" behindDoc="0" locked="0" layoutInCell="1" allowOverlap="1" wp14:anchorId="3451B9E7" wp14:editId="05C39DA3">
                <wp:simplePos x="0" y="0"/>
                <wp:positionH relativeFrom="column">
                  <wp:posOffset>3566795</wp:posOffset>
                </wp:positionH>
                <wp:positionV relativeFrom="paragraph">
                  <wp:posOffset>179070</wp:posOffset>
                </wp:positionV>
                <wp:extent cx="1043305" cy="95250"/>
                <wp:effectExtent l="0" t="0" r="23495" b="19050"/>
                <wp:wrapNone/>
                <wp:docPr id="6850" name="Gruppieren 6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305" cy="95250"/>
                          <a:chOff x="0" y="0"/>
                          <a:chExt cx="1236997" cy="113008"/>
                        </a:xfrm>
                      </wpg:grpSpPr>
                      <wps:wsp>
                        <wps:cNvPr id="6851" name="Ellipse 6851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2" name="Ellipse 6852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3" name="Ellipse 6853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4" name="Ellipse 6854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5" name="Ellipse 6855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6" name="Ellipse 6856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7" name="Ellipse 6857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8" name="Ellipse 6858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9" name="Ellipse 6859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0" name="Ellipse 6860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1" name="Rechteck 6861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2" name="Rechteck 6862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487505" id="Gruppieren 6850" o:spid="_x0000_s1026" style="position:absolute;margin-left:280.85pt;margin-top:14.1pt;width:82.15pt;height:7.5pt;z-index:251837952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">
                <v:oval id="Ellipse 6851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2H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" fillcolor="red" strokecolor="red">
                  <v:stroke joinstyle="miter"/>
                </v:oval>
                <v:oval id="Ellipse 6852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Pw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8MZvC+018AjL7BQAA//8DAFBLAQItABQABgAIAAAAIQDb4fbL7gAAAIUBAAATAAAAAAAAAAAA&#10;AAAAAAAAAABbQ29udGVudF9UeXBlc10ueG1sUEsBAi0AFAAGAAgAAAAhAFr0LFu/AAAAFQEAAAsA&#10;AAAAAAAAAAAAAAAAHwEAAF9yZWxzLy5yZWxzUEsBAi0AFAAGAAgAAAAhANfqo/DEAAAA3QAAAA8A&#10;AAAAAAAAAAAAAAAABwIAAGRycy9kb3ducmV2LnhtbFBLBQYAAAAAAwADALcAAAD4AgAAAAA=&#10;" fillcolor="red" strokecolor="red">
                  <v:stroke joinstyle="miter"/>
                </v:oval>
                <v:oval id="Ellipse 6853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" fillcolor="red" strokecolor="red">
                  <v:stroke joinstyle="miter"/>
                </v:oval>
                <v:oval id="Ellipse 6854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" fillcolor="red" strokecolor="red">
                  <v:stroke joinstyle="miter"/>
                </v:oval>
                <v:oval id="Ellipse 6855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" fillcolor="red" strokecolor="red">
                  <v:stroke joinstyle="miter"/>
                </v:oval>
                <v:oval id="Ellipse 6856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" fillcolor="red" strokecolor="red">
                  <v:stroke joinstyle="miter"/>
                </v:oval>
                <v:oval id="Ellipse 6857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Bo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pIu3Ofy+iU9Arn8AAAD//wMAUEsBAi0AFAAGAAgAAAAhANvh9svuAAAAhQEAABMAAAAAAAAA&#10;AAAAAAAAAAAAAFtDb250ZW50X1R5cGVzXS54bWxQSwECLQAUAAYACAAAACEAWvQsW78AAAAVAQAA&#10;CwAAAAAAAAAAAAAAAAAfAQAAX3JlbHMvLnJlbHNQSwECLQAUAAYACAAAACEAx50AaMYAAADdAAAA&#10;DwAAAAAAAAAAAAAAAAAHAgAAZHJzL2Rvd25yZXYueG1sUEsFBgAAAAADAAMAtwAAAPoCAAAAAA==&#10;" fillcolor="red" strokecolor="red">
                  <v:stroke joinstyle="miter"/>
                </v:oval>
                <v:oval id="Ellipse 6858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" fillcolor="red" strokecolor="red">
                  <v:stroke joinstyle="miter"/>
                </v:oval>
                <v:oval id="Ellipse 6859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GB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SLPXBfy+iU9Arn4AAAD//wMAUEsBAi0AFAAGAAgAAAAhANvh9svuAAAAhQEAABMAAAAAAAAA&#10;AAAAAAAAAAAAAFtDb250ZW50X1R5cGVzXS54bWxQSwECLQAUAAYACAAAACEAWvQsW78AAAAVAQAA&#10;CwAAAAAAAAAAAAAAAAAfAQAAX3JlbHMvLnJlbHNQSwECLQAUAAYACAAAACEA2U4xgcYAAADdAAAA&#10;DwAAAAAAAAAAAAAAAAAHAgAAZHJzL2Rvd25yZXYueG1sUEsFBgAAAAADAAMAtwAAAPoCAAAAAA==&#10;" fillcolor="red" strokecolor="red">
                  <v:stroke joinstyle="miter"/>
                </v:oval>
                <v:oval id="Ellipse 6860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" fillcolor="red" strokecolor="red">
                  <v:stroke joinstyle="miter"/>
                </v:oval>
                <v:rect id="Rechteck 6861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" filled="f" strokecolor="#a5a5a5 [2092]"/>
                <v:rect id="Rechteck 6862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6928" behindDoc="0" locked="0" layoutInCell="1" allowOverlap="1" wp14:anchorId="7B98AA34" wp14:editId="452C3561">
                <wp:simplePos x="0" y="0"/>
                <wp:positionH relativeFrom="column">
                  <wp:posOffset>3566795</wp:posOffset>
                </wp:positionH>
                <wp:positionV relativeFrom="paragraph">
                  <wp:posOffset>69326</wp:posOffset>
                </wp:positionV>
                <wp:extent cx="1042670" cy="94615"/>
                <wp:effectExtent l="0" t="0" r="24130" b="19685"/>
                <wp:wrapNone/>
                <wp:docPr id="6837" name="Gruppieren 6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2670" cy="94615"/>
                          <a:chOff x="0" y="0"/>
                          <a:chExt cx="1236997" cy="113008"/>
                        </a:xfrm>
                      </wpg:grpSpPr>
                      <wps:wsp>
                        <wps:cNvPr id="6838" name="Ellipse 6838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9" name="Ellipse 6839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0" name="Ellipse 6840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1" name="Ellipse 6841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2" name="Ellipse 6842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3" name="Ellipse 6843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4" name="Ellipse 6844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5" name="Ellipse 6845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6" name="Ellipse 6846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7" name="Ellipse 6847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8" name="Rechteck 6848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9" name="Rechteck 6849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8DDEB" id="Gruppieren 6837" o:spid="_x0000_s1026" style="position:absolute;margin-left:280.85pt;margin-top:5.45pt;width:82.1pt;height:7.45pt;z-index:251836928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">
                <v:oval id="Ellipse 6838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" fillcolor="red" strokecolor="red">
                  <v:stroke joinstyle="miter"/>
                </v:oval>
                <v:oval id="Ellipse 6839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" fillcolor="red" strokecolor="red">
                  <v:stroke joinstyle="miter"/>
                </v:oval>
                <v:oval id="Ellipse 6840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" fillcolor="red" strokecolor="red">
                  <v:stroke joinstyle="miter"/>
                </v:oval>
                <v:oval id="Ellipse 6841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" fillcolor="red" strokecolor="red">
                  <v:stroke joinstyle="miter"/>
                </v:oval>
                <v:oval id="Ellipse 6842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" fillcolor="red" strokecolor="red">
                  <v:stroke joinstyle="miter"/>
                </v:oval>
                <v:oval id="Ellipse 6843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" fillcolor="red" strokecolor="red">
                  <v:stroke joinstyle="miter"/>
                </v:oval>
                <v:oval id="Ellipse 6844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" fillcolor="red" strokecolor="red">
                  <v:stroke joinstyle="miter"/>
                </v:oval>
                <v:oval id="Ellipse 6845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" fillcolor="red" strokecolor="red">
                  <v:stroke joinstyle="miter"/>
                </v:oval>
                <v:oval id="Ellipse 6846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" fillcolor="red" strokecolor="red">
                  <v:stroke joinstyle="miter"/>
                </v:oval>
                <v:oval id="Ellipse 6847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" fillcolor="red" strokecolor="red">
                  <v:stroke joinstyle="miter"/>
                </v:oval>
                <v:rect id="Rechteck 6848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" filled="f" strokecolor="#a5a5a5 [2092]"/>
                <v:rect id="Rechteck 6849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" filled="f" strokecolor="#a5a5a5 [2092]"/>
              </v:group>
            </w:pict>
          </mc:Fallback>
        </mc:AlternateContent>
      </w:r>
      <w:r w:rsidR="002D321C">
        <w:t>3.</w:t>
      </w:r>
    </w:p>
    <w:p w14:paraId="0512C479" w14:textId="6DBBE84E" w:rsidR="002D321C" w:rsidRDefault="00260CF7" w:rsidP="002D321C">
      <w:r>
        <w:rPr>
          <w:noProof/>
        </w:rPr>
        <mc:AlternateContent>
          <mc:Choice Requires="wpg">
            <w:drawing>
              <wp:anchor distT="0" distB="0" distL="114300" distR="114300" simplePos="0" relativeHeight="251841024" behindDoc="0" locked="0" layoutInCell="1" allowOverlap="1" wp14:anchorId="20DB03BD" wp14:editId="4C089863">
                <wp:simplePos x="0" y="0"/>
                <wp:positionH relativeFrom="column">
                  <wp:posOffset>3566795</wp:posOffset>
                </wp:positionH>
                <wp:positionV relativeFrom="paragraph">
                  <wp:posOffset>217916</wp:posOffset>
                </wp:positionV>
                <wp:extent cx="1043291" cy="94785"/>
                <wp:effectExtent l="0" t="0" r="24130" b="19685"/>
                <wp:wrapNone/>
                <wp:docPr id="6889" name="Gruppieren 6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291" cy="94785"/>
                          <a:chOff x="0" y="0"/>
                          <a:chExt cx="1236997" cy="113008"/>
                        </a:xfrm>
                      </wpg:grpSpPr>
                      <wps:wsp>
                        <wps:cNvPr id="6890" name="Ellipse 6890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1" name="Ellipse 6891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2" name="Ellipse 6892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3" name="Ellipse 6893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4" name="Ellipse 6894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5" name="Ellipse 6895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6" name="Ellipse 6896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7" name="Ellipse 6897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8" name="Ellipse 6898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9" name="Ellipse 6899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0" name="Rechteck 6900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1" name="Rechteck 6901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FE3FC3" id="Gruppieren 6889" o:spid="_x0000_s1026" style="position:absolute;margin-left:280.85pt;margin-top:17.15pt;width:82.15pt;height:7.45pt;z-index:251841024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">
                <v:oval id="Ellipse 6890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" fillcolor="red" strokecolor="red">
                  <v:stroke joinstyle="miter"/>
                </v:oval>
                <v:oval id="Ellipse 6891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Ycd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VuuXFH7fxCcgizsAAAD//wMAUEsBAi0AFAAGAAgAAAAhANvh9svuAAAAhQEAABMAAAAAAAAA&#10;AAAAAAAAAAAAAFtDb250ZW50X1R5cGVzXS54bWxQSwECLQAUAAYACAAAACEAWvQsW78AAAAVAQAA&#10;CwAAAAAAAAAAAAAAAAAfAQAAX3JlbHMvLnJlbHNQSwECLQAUAAYACAAAACEA3IGHHcYAAADdAAAA&#10;DwAAAAAAAAAAAAAAAAAHAgAAZHJzL2Rvd25yZXYueG1sUEsFBgAAAAADAAMAtwAAAPoCAAAAAA==&#10;" fillcolor="red" strokecolor="red">
                  <v:stroke joinstyle="miter"/>
                </v:oval>
                <v:oval id="Ellipse 6892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xlq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6+x5Bf9v4hOQmysAAAD//wMAUEsBAi0AFAAGAAgAAAAhANvh9svuAAAAhQEAABMAAAAAAAAA&#10;AAAAAAAAAAAAAFtDb250ZW50X1R5cGVzXS54bWxQSwECLQAUAAYACAAAACEAWvQsW78AAAAVAQAA&#10;CwAAAAAAAAAAAAAAAAAfAQAAX3JlbHMvLnJlbHNQSwECLQAUAAYACAAAACEALFMZasYAAADdAAAA&#10;DwAAAAAAAAAAAAAAAAAHAgAAZHJzL2Rvd25yZXYueG1sUEsFBgAAAAADAAMAtwAAAPoCAAAAAA==&#10;" fillcolor="red" strokecolor="red">
                  <v:stroke joinstyle="miter"/>
                </v:oval>
                <v:oval id="Ellipse 6893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" fillcolor="red" strokecolor="red">
                  <v:stroke joinstyle="miter"/>
                </v:oval>
                <v:oval id="Ellipse 6894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F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SLPFK/y+iU9Arn4AAAD//wMAUEsBAi0AFAAGAAgAAAAhANvh9svuAAAAhQEAABMAAAAAAAAA&#10;AAAAAAAAAAAAAFtDb250ZW50X1R5cGVzXS54bWxQSwECLQAUAAYACAAAACEAWvQsW78AAAAVAQAA&#10;CwAAAAAAAAAAAAAAAAAfAQAAX3JlbHMvLnJlbHNQSwECLQAUAAYACAAAACEAzPYkhcYAAADdAAAA&#10;DwAAAAAAAAAAAAAAAAAHAgAAZHJzL2Rvd25yZXYueG1sUEsFBgAAAAADAAMAtwAAAPoCAAAAAA==&#10;" fillcolor="red" strokecolor="red">
                  <v:stroke joinstyle="miter"/>
                </v:oval>
                <v:oval id="Ellipse 6895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oEe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SLPFK/y+iU9Arn4AAAD//wMAUEsBAi0AFAAGAAgAAAAhANvh9svuAAAAhQEAABMAAAAAAAAA&#10;AAAAAAAAAAAAAFtDb250ZW50X1R5cGVzXS54bWxQSwECLQAUAAYACAAAACEAWvQsW78AAAAVAQAA&#10;CwAAAAAAAAAAAAAAAAAfAQAAX3JlbHMvLnJlbHNQSwECLQAUAAYACAAAACEAo7qBHsYAAADdAAAA&#10;DwAAAAAAAAAAAAAAAAAHAgAAZHJzL2Rvd25yZXYueG1sUEsFBgAAAAADAAMAtwAAAPoCAAAAAA==&#10;" fillcolor="red" strokecolor="red">
                  <v:stroke joinstyle="miter"/>
                </v:oval>
                <v:oval id="Ellipse 6896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" fillcolor="red" strokecolor="red">
                  <v:stroke joinstyle="miter"/>
                </v:oval>
                <v:oval id="Ellipse 6897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Lry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aj8Q+83sQnIGf/AAAA//8DAFBLAQItABQABgAIAAAAIQDb4fbL7gAAAIUBAAATAAAAAAAAAAAA&#10;AAAAAAAAAABbQ29udGVudF9UeXBlc10ueG1sUEsBAi0AFAAGAAgAAAAhAFr0LFu/AAAAFQEAAAsA&#10;AAAAAAAAAAAAAAAAHwEAAF9yZWxzLy5yZWxzUEsBAi0AFAAGAAgAAAAhADwkuvLEAAAA3QAAAA8A&#10;AAAAAAAAAAAAAAAABwIAAGRycy9kb3ducmV2LnhtbFBLBQYAAAAAAwADALcAAAD4AgAAAAA=&#10;" fillcolor="red" strokecolor="red">
                  <v:stroke joinstyle="miter"/>
                </v:oval>
                <v:oval id="Ellipse 6898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" fillcolor="red" strokecolor="red">
                  <v:stroke joinstyle="miter"/>
                </v:oval>
                <v:oval id="Ellipse 6899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" fillcolor="red" strokecolor="red">
                  <v:stroke joinstyle="miter"/>
                </v:oval>
                <v:rect id="Rechteck 6900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" filled="f" strokecolor="#a5a5a5 [2092]"/>
                <v:rect id="Rechteck 6901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" filled="f" strokecolor="#a5a5a5 [2092]"/>
              </v:group>
            </w:pict>
          </mc:Fallback>
        </mc:AlternateContent>
      </w:r>
    </w:p>
    <w:p w14:paraId="3C080F34" w14:textId="1204CFE9" w:rsidR="002D321C" w:rsidRDefault="00260CF7" w:rsidP="002D321C">
      <w:r>
        <w:rPr>
          <w:noProof/>
        </w:rPr>
        <mc:AlternateContent>
          <mc:Choice Requires="wpg">
            <w:drawing>
              <wp:anchor distT="0" distB="0" distL="114300" distR="114300" simplePos="0" relativeHeight="251842048" behindDoc="0" locked="0" layoutInCell="1" allowOverlap="1" wp14:anchorId="12E1E615" wp14:editId="00CAF91E">
                <wp:simplePos x="0" y="0"/>
                <wp:positionH relativeFrom="column">
                  <wp:posOffset>3566795</wp:posOffset>
                </wp:positionH>
                <wp:positionV relativeFrom="paragraph">
                  <wp:posOffset>42021</wp:posOffset>
                </wp:positionV>
                <wp:extent cx="1043291" cy="94785"/>
                <wp:effectExtent l="0" t="0" r="24130" b="19685"/>
                <wp:wrapNone/>
                <wp:docPr id="6902" name="Gruppieren 6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3291" cy="94785"/>
                          <a:chOff x="0" y="0"/>
                          <a:chExt cx="1236997" cy="113008"/>
                        </a:xfrm>
                      </wpg:grpSpPr>
                      <wps:wsp>
                        <wps:cNvPr id="6903" name="Ellipse 6903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4" name="Ellipse 6904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5" name="Ellipse 6905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6" name="Ellipse 6906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7" name="Ellipse 6907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8" name="Ellipse 6908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9" name="Ellipse 6909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0" name="Ellipse 6910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1" name="Ellipse 6911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2" name="Ellipse 6912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3" name="Rechteck 6913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4" name="Rechteck 6914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4F66B2" id="Gruppieren 6902" o:spid="_x0000_s1026" style="position:absolute;margin-left:280.85pt;margin-top:3.3pt;width:82.15pt;height:7.45pt;z-index:251842048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">
                <v:oval id="Ellipse 6903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" fillcolor="red" strokecolor="red">
                  <v:stroke joinstyle="miter"/>
                </v:oval>
                <v:oval id="Ellipse 6904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" fillcolor="red" strokecolor="red">
                  <v:stroke joinstyle="miter"/>
                </v:oval>
                <v:oval id="Ellipse 6905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" fillcolor="red" strokecolor="red">
                  <v:stroke joinstyle="miter"/>
                </v:oval>
                <v:oval id="Ellipse 6906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" fillcolor="red" strokecolor="red">
                  <v:stroke joinstyle="miter"/>
                </v:oval>
                <v:oval id="Ellipse 6907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yDo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A0TcbwehOfgFz8AwAA//8DAFBLAQItABQABgAIAAAAIQDb4fbL7gAAAIUBAAATAAAAAAAAAAAA&#10;AAAAAAAAAABbQ29udGVudF9UeXBlc10ueG1sUEsBAi0AFAAGAAgAAAAhAFr0LFu/AAAAFQEAAAsA&#10;AAAAAAAAAAAAAAAAHwEAAF9yZWxzLy5yZWxzUEsBAi0AFAAGAAgAAAAhAKLPIOjEAAAA3QAAAA8A&#10;AAAAAAAAAAAAAAAABwIAAGRycy9kb3ducmV2LnhtbFBLBQYAAAAAAwADALcAAAD4AgAAAAA=&#10;" fillcolor="red" strokecolor="red">
                  <v:stroke joinstyle="miter"/>
                </v:oval>
                <v:oval id="Ellipse 6908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" fillcolor="red" strokecolor="red">
                  <v:stroke joinstyle="miter"/>
                </v:oval>
                <v:oval id="Ellipse 6909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" fillcolor="red" strokecolor="red">
                  <v:stroke joinstyle="miter"/>
                </v:oval>
                <v:oval id="Ellipse 6910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" fillcolor="red" strokecolor="red">
                  <v:stroke joinstyle="miter"/>
                </v:oval>
                <v:oval id="Ellipse 6911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" fillcolor="red" strokecolor="red">
                  <v:stroke joinstyle="miter"/>
                </v:oval>
                <v:oval id="Ellipse 6912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" fillcolor="red" strokecolor="red">
                  <v:stroke joinstyle="miter"/>
                </v:oval>
                <v:rect id="Rechteck 6913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" filled="f" strokecolor="#a5a5a5 [2092]"/>
                <v:rect id="Rechteck 6914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" filled="f" strokecolor="#a5a5a5 [2092]"/>
              </v:group>
            </w:pict>
          </mc:Fallback>
        </mc:AlternateContent>
      </w:r>
    </w:p>
    <w:p w14:paraId="6BF0FC20" w14:textId="312CD058" w:rsidR="004F3A89" w:rsidRPr="00260CF7" w:rsidRDefault="004F3A89" w:rsidP="002D321C">
      <w:pPr>
        <w:rPr>
          <w:sz w:val="36"/>
          <w:szCs w:val="18"/>
        </w:rPr>
      </w:pPr>
    </w:p>
    <w:p w14:paraId="47C29149" w14:textId="40E08FDA" w:rsidR="00E66CF7" w:rsidRDefault="00260CF7" w:rsidP="00E66CF7">
      <w:pPr>
        <w:pStyle w:val="berschrift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8432" behindDoc="0" locked="0" layoutInCell="1" allowOverlap="1" wp14:anchorId="49C1426F" wp14:editId="4455A87D">
                <wp:simplePos x="0" y="0"/>
                <wp:positionH relativeFrom="column">
                  <wp:posOffset>2942590</wp:posOffset>
                </wp:positionH>
                <wp:positionV relativeFrom="paragraph">
                  <wp:posOffset>982345</wp:posOffset>
                </wp:positionV>
                <wp:extent cx="796290" cy="839470"/>
                <wp:effectExtent l="0" t="0" r="22860" b="17780"/>
                <wp:wrapNone/>
                <wp:docPr id="7753" name="Gruppieren 7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7754" name="Gruppieren 7754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755" name="Ellipse 775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6" name="Ellipse 775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7" name="Ellipse 775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8" name="Ellipse 775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9" name="Ellipse 775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0" name="Ellipse 776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1" name="Ellipse 776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2" name="Ellipse 776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3" name="Ellipse 776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4" name="Ellipse 776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5" name="Rechteck 776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6" name="Rechteck 776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67" name="Gruppieren 7767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768" name="Ellipse 776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69" name="Ellipse 776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0" name="Ellipse 777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1" name="Ellipse 777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2" name="Ellipse 777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3" name="Ellipse 777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4" name="Ellipse 777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5" name="Ellipse 777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6" name="Ellipse 777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7" name="Ellipse 777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8" name="Rechteck 777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79" name="Rechteck 777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80" name="Gruppieren 7780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781" name="Ellipse 778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2" name="Ellipse 778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3" name="Ellipse 778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4" name="Ellipse 778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5" name="Ellipse 778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6" name="Ellipse 778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7" name="Ellipse 778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8" name="Ellipse 778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89" name="Ellipse 778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0" name="Ellipse 779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1" name="Rechteck 779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2" name="Rechteck 779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93" name="Gruppieren 7793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794" name="Ellipse 779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5" name="Ellipse 779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6" name="Ellipse 779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7" name="Ellipse 779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8" name="Ellipse 779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99" name="Ellipse 779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0" name="Ellipse 780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1" name="Ellipse 780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2" name="Ellipse 780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3" name="Ellipse 780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4" name="Rechteck 780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5" name="Rechteck 780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06" name="Gruppieren 7806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807" name="Ellipse 780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8" name="Ellipse 780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09" name="Ellipse 780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0" name="Ellipse 781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1" name="Ellipse 781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2" name="Ellipse 781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3" name="Ellipse 781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4" name="Ellipse 781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5" name="Ellipse 781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6" name="Ellipse 781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7" name="Rechteck 781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18" name="Rechteck 781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19" name="Gruppieren 7819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820" name="Ellipse 782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1" name="Ellipse 782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2" name="Ellipse 782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3" name="Ellipse 782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4" name="Ellipse 782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5" name="Ellipse 782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6" name="Ellipse 782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7" name="Ellipse 782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8" name="Ellipse 782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29" name="Ellipse 782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0" name="Rechteck 783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1" name="Rechteck 783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32" name="Gruppieren 7832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833" name="Ellipse 783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4" name="Ellipse 783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5" name="Ellipse 783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6" name="Ellipse 783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7" name="Ellipse 783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8" name="Ellipse 783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39" name="Ellipse 783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0" name="Ellipse 784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1" name="Ellipse 784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2" name="Ellipse 784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3" name="Rechteck 784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4" name="Rechteck 784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45" name="Gruppieren 7845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846" name="Ellipse 784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7" name="Ellipse 784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8" name="Ellipse 784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49" name="Ellipse 784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0" name="Ellipse 785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1" name="Ellipse 785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2" name="Ellipse 785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3" name="Ellipse 785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4" name="Ellipse 785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5" name="Ellipse 785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6" name="Rechteck 785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57" name="Rechteck 785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58" name="Gruppieren 7858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859" name="Ellipse 785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0" name="Ellipse 786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1" name="Ellipse 786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2" name="Ellipse 786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3" name="Ellipse 786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4" name="Ellipse 786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5" name="Ellipse 786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6" name="Ellipse 786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7" name="Ellipse 786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8" name="Ellipse 786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9" name="Rechteck 786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0" name="Rechteck 787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71" name="Gruppieren 7871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872" name="Ellipse 787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3" name="Ellipse 787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4" name="Ellipse 787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5" name="Ellipse 787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6" name="Ellipse 787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7" name="Ellipse 787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8" name="Ellipse 787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79" name="Ellipse 787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0" name="Ellipse 788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1" name="Ellipse 788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2" name="Rechteck 788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83" name="Rechteck 788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B5B6E0" id="Gruppieren 7753" o:spid="_x0000_s1026" style="position:absolute;margin-left:231.7pt;margin-top:77.35pt;width:62.7pt;height:66.1pt;z-index:25185843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">
                <v:group id="Gruppieren 7754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">
                  <v:oval id="Ellipse 7755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FRr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aj4RBeb+ITkLN/AAAA//8DAFBLAQItABQABgAIAAAAIQDb4fbL7gAAAIUBAAATAAAAAAAAAAAA&#10;AAAAAAAAAABbQ29udGVudF9UeXBlc10ueG1sUEsBAi0AFAAGAAgAAAAhAFr0LFu/AAAAFQEAAAsA&#10;AAAAAAAAAAAAAAAAHwEAAF9yZWxzLy5yZWxzUEsBAi0AFAAGAAgAAAAhAEZsVGvEAAAA3QAAAA8A&#10;AAAAAAAAAAAAAAAABwIAAGRycy9kb3ducmV2LnhtbFBLBQYAAAAAAwADALcAAAD4AgAAAAA=&#10;" fillcolor="red" strokecolor="red">
                    <v:stroke joinstyle="miter"/>
                  </v:oval>
                  <v:oval id="Ellipse 7756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soc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kGWvKfy+iU9Arn4AAAD//wMAUEsBAi0AFAAGAAgAAAAhANvh9svuAAAAhQEAABMAAAAAAAAA&#10;AAAAAAAAAAAAAFtDb250ZW50X1R5cGVzXS54bWxQSwECLQAUAAYACAAAACEAWvQsW78AAAAVAQAA&#10;CwAAAAAAAAAAAAAAAAAfAQAAX3JlbHMvLnJlbHNQSwECLQAUAAYACAAAACEAtr7KHMYAAADdAAAA&#10;DwAAAAAAAAAAAAAAAAAHAgAAZHJzL2Rvd25yZXYueG1sUEsFBgAAAAADAAMAtwAAAPoCAAAAAA==&#10;" fillcolor="red" strokecolor="red">
                    <v:stroke joinstyle="miter"/>
                  </v:oval>
                  <v:oval id="Ellipse 7757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" fillcolor="red" strokecolor="red">
                    <v:stroke joinstyle="miter"/>
                  </v:oval>
                  <v:oval id="Ellipse 7758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" fillcolor="red" strokecolor="red">
                    <v:stroke joinstyle="miter"/>
                  </v:oval>
                  <v:oval id="Ellipse 7759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5u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hcDCGvzfxCcjZCwAA//8DAFBLAQItABQABgAIAAAAIQDb4fbL7gAAAIUBAAATAAAAAAAAAAAA&#10;AAAAAAAAAABbQ29udGVudF9UeXBlc10ueG1sUEsBAi0AFAAGAAgAAAAhAFr0LFu/AAAAFQEAAAsA&#10;AAAAAAAAAAAAAAAAHwEAAF9yZWxzLy5yZWxzUEsBAi0AFAAGAAgAAAAhAMchXm7EAAAA3QAAAA8A&#10;AAAAAAAAAAAAAAAABwIAAGRycy9kb3ducmV2LnhtbFBLBQYAAAAAAwADALcAAAD4AgAAAAA=&#10;" fillcolor="red" strokecolor="red">
                    <v:stroke joinstyle="miter"/>
                  </v:oval>
                  <v:oval id="Ellipse 7760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" fillcolor="red" strokecolor="red">
                    <v:stroke joinstyle="miter"/>
                  </v:oval>
                  <v:oval id="Ellipse 7761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" fillcolor="red" strokecolor="red">
                    <v:stroke joinstyle="miter"/>
                  </v:oval>
                  <v:oval id="Ellipse 7762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Qai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ZNl6Bf9v4hOQmysAAAD//wMAUEsBAi0AFAAGAAgAAAAhANvh9svuAAAAhQEAABMAAAAAAAAA&#10;AAAAAAAAAAAAAFtDb250ZW50X1R5cGVzXS54bWxQSwECLQAUAAYACAAAACEAWvQsW78AAAAVAQAA&#10;CwAAAAAAAAAAAAAAAAAfAQAAX3JlbHMvLnJlbHNQSwECLQAUAAYACAAAACEAB+kGosYAAADdAAAA&#10;DwAAAAAAAAAAAAAAAAAHAgAAZHJzL2Rvd25yZXYueG1sUEsFBgAAAAADAAMAtwAAAPoCAAAAAA==&#10;" fillcolor="red" strokecolor="red">
                    <v:stroke joinstyle="miter"/>
                  </v:oval>
                  <v:oval id="Ellipse 7763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aM5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GXpK/y+iU9Arn4AAAD//wMAUEsBAi0AFAAGAAgAAAAhANvh9svuAAAAhQEAABMAAAAAAAAA&#10;AAAAAAAAAAAAAFtDb250ZW50X1R5cGVzXS54bWxQSwECLQAUAAYACAAAACEAWvQsW78AAAAVAQAA&#10;CwAAAAAAAAAAAAAAAAAfAQAAX3JlbHMvLnJlbHNQSwECLQAUAAYACAAAACEAaKWjOcYAAADdAAAA&#10;DwAAAAAAAAAAAAAAAAAHAgAAZHJzL2Rvd25yZXYueG1sUEsFBgAAAAADAAMAtwAAAPoCAAAAAA==&#10;" fillcolor="red" strokecolor="red">
                    <v:stroke joinstyle="miter"/>
                  </v:oval>
                  <v:oval id="Ellipse 7764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" fillcolor="red" strokecolor="red">
                    <v:stroke joinstyle="miter"/>
                  </v:oval>
                  <v:rect id="Rechteck 7765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" filled="f" strokecolor="#a5a5a5 [2092]"/>
                  <v:rect id="Rechteck 7766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" filled="f" strokecolor="#a5a5a5 [2092]"/>
                </v:group>
                <v:group id="Gruppieren 7767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">
                  <v:oval id="Ellipse 7768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" fillcolor="red" strokecolor="red">
                    <v:stroke joinstyle="miter"/>
                  </v:oval>
                  <v:oval id="Ellipse 7769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ZTT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YzHoyn8vYlPQC7eAAAA//8DAFBLAQItABQABgAIAAAAIQDb4fbL7gAAAIUBAAATAAAAAAAAAAAA&#10;AAAAAAAAAABbQ29udGVudF9UeXBlc10ueG1sUEsBAi0AFAAGAAgAAAAhAFr0LFu/AAAAFQEAAAsA&#10;AAAAAAAAAAAAAAAAHwEAAF9yZWxzLy5yZWxzUEsBAi0AFAAGAAgAAAAhAAlNlNPEAAAA3QAAAA8A&#10;AAAAAAAAAAAAAAAABwIAAGRycy9kb3ducmV2LnhtbFBLBQYAAAAAAwADALcAAAD4AgAAAAA=&#10;" fillcolor="red" strokecolor="red">
                    <v:stroke joinstyle="miter"/>
                  </v:oval>
                  <v:oval id="Ellipse 7770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" fillcolor="red" strokecolor="red">
                    <v:stroke joinstyle="miter"/>
                  </v:oval>
                  <v:oval id="Ellipse 7771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" fillcolor="red" strokecolor="red">
                    <v:stroke joinstyle="miter"/>
                  </v:oval>
                  <v:oval id="Ellipse 7772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" fillcolor="red" strokecolor="red">
                    <v:stroke joinstyle="miter"/>
                  </v:oval>
                  <v:oval id="Ellipse 7773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" fillcolor="red" strokecolor="red">
                    <v:stroke joinstyle="miter"/>
                  </v:oval>
                  <v:oval id="Ellipse 7774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" fillcolor="red" strokecolor="red">
                    <v:stroke joinstyle="miter"/>
                  </v:oval>
                  <v:oval id="Ellipse 7775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" fillcolor="red" strokecolor="red">
                    <v:stroke joinstyle="miter"/>
                  </v:oval>
                  <v:oval id="Ellipse 7776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" fillcolor="red" strokecolor="red">
                    <v:stroke joinstyle="miter"/>
                  </v:oval>
                  <v:oval id="Ellipse 7777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" fillcolor="red" strokecolor="red">
                    <v:stroke joinstyle="miter"/>
                  </v:oval>
                  <v:rect id="Rechteck 7778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" filled="f" strokecolor="#a5a5a5 [2092]"/>
                  <v:rect id="Rechteck 7779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" filled="f" strokecolor="#a5a5a5 [2092]"/>
                </v:group>
                <v:group id="Gruppieren 7780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">
                  <v:oval id="Ellipse 7781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" fillcolor="red" strokecolor="red">
                    <v:stroke joinstyle="miter"/>
                  </v:oval>
                  <v:oval id="Ellipse 7782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" fillcolor="red" strokecolor="red">
                    <v:stroke joinstyle="miter"/>
                  </v:oval>
                  <v:oval id="Ellipse 7783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" fillcolor="red" strokecolor="red">
                    <v:stroke joinstyle="miter"/>
                  </v:oval>
                  <v:oval id="Ellipse 7784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" fillcolor="red" strokecolor="red">
                    <v:stroke joinstyle="miter"/>
                  </v:oval>
                  <v:oval id="Ellipse 7785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" fillcolor="red" strokecolor="red">
                    <v:stroke joinstyle="miter"/>
                  </v:oval>
                  <v:oval id="Ellipse 7786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" fillcolor="red" strokecolor="red">
                    <v:stroke joinstyle="miter"/>
                  </v:oval>
                  <v:oval id="Ellipse 7787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" fillcolor="red" strokecolor="red">
                    <v:stroke joinstyle="miter"/>
                  </v:oval>
                  <v:oval id="Ellipse 7788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dey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rm&#10;8zTOjW/iE5DFEwAA//8DAFBLAQItABQABgAIAAAAIQDb4fbL7gAAAIUBAAATAAAAAAAAAAAAAAAA&#10;AAAAAABbQ29udGVudF9UeXBlc10ueG1sUEsBAi0AFAAGAAgAAAAhAFr0LFu/AAAAFQEAAAsAAAAA&#10;AAAAAAAAAAAAHwEAAF9yZWxzLy5yZWxzUEsBAi0AFAAGAAgAAAAhANYN17LBAAAA3QAAAA8AAAAA&#10;AAAAAAAAAAAABwIAAGRycy9kb3ducmV2LnhtbFBLBQYAAAAAAwADALcAAAD1AgAAAAA=&#10;" fillcolor="red" strokecolor="red">
                    <v:stroke joinstyle="miter"/>
                  </v:oval>
                  <v:oval id="Ellipse 7789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" fillcolor="red" strokecolor="red">
                    <v:stroke joinstyle="miter"/>
                  </v:oval>
                  <v:oval id="Ellipse 7790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1p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ePx&#10;NO6Pb+ITkPM3AAAA//8DAFBLAQItABQABgAIAAAAIQDb4fbL7gAAAIUBAAATAAAAAAAAAAAAAAAA&#10;AAAAAABbQ29udGVudF9UeXBlc10ueG1sUEsBAi0AFAAGAAgAAAAhAFr0LFu/AAAAFQEAAAsAAAAA&#10;AAAAAAAAAAAAHwEAAF9yZWxzLy5yZWxzUEsBAi0AFAAGAAgAAAAhAK2iTWnBAAAA3QAAAA8AAAAA&#10;AAAAAAAAAAAABwIAAGRycy9kb3ducmV2LnhtbFBLBQYAAAAAAwADALcAAAD1AgAAAAA=&#10;" fillcolor="red" strokecolor="red">
                    <v:stroke joinstyle="miter"/>
                  </v:oval>
                  <v:rect id="Rechteck 7791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" filled="f" strokecolor="#a5a5a5 [2092]"/>
                  <v:rect id="Rechteck 7792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" filled="f" strokecolor="#a5a5a5 [2092]"/>
                </v:group>
                <v:group id="Gruppieren 7793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FXU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slkNoa/N+EJyOUvAAAA//8DAFBLAQItABQABgAIAAAAIQDb4fbL7gAAAIUBAAATAAAAAAAA&#10;AAAAAAAAAAAAAABbQ29udGVudF9UeXBlc10ueG1sUEsBAi0AFAAGAAgAAAAhAFr0LFu/AAAAFQEA&#10;AAsAAAAAAAAAAAAAAAAAHwEAAF9yZWxzLy5yZWxzUEsBAi0AFAAGAAgAAAAhAEU8VdTHAAAA3QAA&#10;AA8AAAAAAAAAAAAAAAAABwIAAGRycy9kb3ducmV2LnhtbFBLBQYAAAAAAwADALcAAAD7AgAAAAA=&#10;">
                  <v:oval id="Ellipse 7794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tq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hcDyAvzfxCcjZCwAA//8DAFBLAQItABQABgAIAAAAIQDb4fbL7gAAAIUBAAATAAAAAAAAAAAA&#10;AAAAAAAAAABbQ29udGVudF9UeXBlc10ueG1sUEsBAi0AFAAGAAgAAAAhAFr0LFu/AAAAFQEAAAsA&#10;AAAAAAAAAAAAAAAAHwEAAF9yZWxzLy5yZWxzUEsBAi0AFAAGAAgAAAAhANKZS2rEAAAA3QAAAA8A&#10;AAAAAAAAAAAAAAAABwIAAGRycy9kb3ducmV2LnhtbFBLBQYAAAAAAwADALcAAAD4AgAAAAA=&#10;" fillcolor="red" strokecolor="red">
                    <v:stroke joinstyle="miter"/>
                  </v:oval>
                  <v:oval id="Ellipse 7795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e7x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hcDyAvzfxCcjZCwAA//8DAFBLAQItABQABgAIAAAAIQDb4fbL7gAAAIUBAAATAAAAAAAAAAAA&#10;AAAAAAAAAABbQ29udGVudF9UeXBlc10ueG1sUEsBAi0AFAAGAAgAAAAhAFr0LFu/AAAAFQEAAAsA&#10;AAAAAAAAAAAAAAAAHwEAAF9yZWxzLy5yZWxzUEsBAi0AFAAGAAgAAAAhAL3V7vHEAAAA3QAAAA8A&#10;AAAAAAAAAAAAAAAABwIAAGRycy9kb3ducmV2LnhtbFBLBQYAAAAAAwADALcAAAD4AgAAAAA=&#10;" fillcolor="red" strokecolor="red">
                    <v:stroke joinstyle="miter"/>
                  </v:oval>
                  <v:oval id="Ellipse 7796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CG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YzH0xH8vYlPQC7eAAAA//8DAFBLAQItABQABgAIAAAAIQDb4fbL7gAAAIUBAAATAAAAAAAAAAAA&#10;AAAAAAAAAABbQ29udGVudF9UeXBlc10ueG1sUEsBAi0AFAAGAAgAAAAhAFr0LFu/AAAAFQEAAAsA&#10;AAAAAAAAAAAAAAAAHwEAAF9yZWxzLy5yZWxzUEsBAi0AFAAGAAgAAAAhAE0HcIbEAAAA3QAAAA8A&#10;AAAAAAAAAAAAAAAABwIAAGRycy9kb3ducmV2LnhtbFBLBQYAAAAAAwADALcAAAD4AgAAAAA=&#10;" fillcolor="red" strokecolor="red">
                    <v:stroke joinstyle="miter"/>
                  </v:oval>
                  <v:oval id="Ellipse 7797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" fillcolor="red" strokecolor="red">
                    <v:stroke joinstyle="miter"/>
                  </v:oval>
                  <v:oval id="Ellipse 7798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EFv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ePx&#10;NM6Nb+ITkPM3AAAA//8DAFBLAQItABQABgAIAAAAIQDb4fbL7gAAAIUBAAATAAAAAAAAAAAAAAAA&#10;AAAAAABbQ29udGVudF9UeXBlc10ueG1sUEsBAi0AFAAGAAgAAAAhAFr0LFu/AAAAFQEAAAsAAAAA&#10;AAAAAAAAAAAAHwEAAF9yZWxzLy5yZWxzUEsBAi0AFAAGAAgAAAAhAFPUQW/BAAAA3QAAAA8AAAAA&#10;AAAAAAAAAAAABwIAAGRycy9kb3ducmV2LnhtbFBLBQYAAAAAAwADALcAAAD1AgAAAAA=&#10;" fillcolor="red" strokecolor="red">
                    <v:stroke joinstyle="miter"/>
                  </v:oval>
                  <v:oval id="Ellipse 7799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" fillcolor="red" strokecolor="red">
                    <v:stroke joinstyle="miter"/>
                  </v:oval>
                  <v:oval id="Ellipse 7800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" fillcolor="red" strokecolor="red">
                    <v:stroke joinstyle="miter"/>
                  </v:oval>
                  <v:oval id="Ellipse 7801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" fillcolor="red" strokecolor="red">
                    <v:stroke joinstyle="miter"/>
                  </v:oval>
                  <v:oval id="Ellipse 7802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" fillcolor="red" strokecolor="red">
                    <v:stroke joinstyle="miter"/>
                  </v:oval>
                  <v:oval id="Ellipse 7803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" fillcolor="red" strokecolor="red">
                    <v:stroke joinstyle="miter"/>
                  </v:oval>
                  <v:rect id="Rechteck 7804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" filled="f" strokecolor="#a5a5a5 [2092]"/>
                  <v:rect id="Rechteck 7805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" filled="f" strokecolor="#a5a5a5 [2092]"/>
                </v:group>
                <v:group id="Gruppieren 7806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">
                  <v:oval id="Ellipse 7807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" fillcolor="red" strokecolor="red">
                    <v:stroke joinstyle="miter"/>
                  </v:oval>
                  <v:oval id="Ellipse 7808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" fillcolor="red" strokecolor="red">
                    <v:stroke joinstyle="miter"/>
                  </v:oval>
                  <v:oval id="Ellipse 7809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" fillcolor="red" strokecolor="red">
                    <v:stroke joinstyle="miter"/>
                  </v:oval>
                  <v:oval id="Ellipse 7810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" fillcolor="red" strokecolor="red">
                    <v:stroke joinstyle="miter"/>
                  </v:oval>
                  <v:oval id="Ellipse 7811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" fillcolor="red" strokecolor="red">
                    <v:stroke joinstyle="miter"/>
                  </v:oval>
                  <v:oval id="Ellipse 7812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" fillcolor="red" strokecolor="red">
                    <v:stroke joinstyle="miter"/>
                  </v:oval>
                  <v:oval id="Ellipse 7813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0QS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" fillcolor="red" strokecolor="red">
                    <v:stroke joinstyle="miter"/>
                  </v:oval>
                  <v:oval id="Ellipse 7814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xm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" fillcolor="red" strokecolor="red">
                    <v:stroke joinstyle="miter"/>
                  </v:oval>
                  <v:oval id="Ellipse 7815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nn9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" fillcolor="red" strokecolor="red">
                    <v:stroke joinstyle="miter"/>
                  </v:oval>
                  <v:oval id="Ellipse 7816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eK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" fillcolor="red" strokecolor="red">
                    <v:stroke joinstyle="miter"/>
                  </v:oval>
                  <v:rect id="Rechteck 7817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" filled="f" strokecolor="#a5a5a5 [2092]"/>
                  <v:rect id="Rechteck 7818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" filled="f" strokecolor="#a5a5a5 [2092]"/>
                </v:group>
                <v:group id="Gruppieren 7819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/UyxwAAAN0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dF/A5/b8ITkKtfAAAA//8DAFBLAQItABQABgAIAAAAIQDb4fbL7gAAAIUBAAATAAAAAAAA&#10;AAAAAAAAAAAAAABbQ29udGVudF9UeXBlc10ueG1sUEsBAi0AFAAGAAgAAAAhAFr0LFu/AAAAFQEA&#10;AAsAAAAAAAAAAAAAAAAAHwEAAF9yZWxzLy5yZWxzUEsBAi0AFAAGAAgAAAAhAL+z9TLHAAAA3QAA&#10;AA8AAAAAAAAAAAAAAAAABwIAAGRycy9kb3ducmV2LnhtbFBLBQYAAAAAAwADALcAAAD7AgAAAAA=&#10;">
                  <v:oval id="Ellipse 7820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" fillcolor="red" strokecolor="red">
                    <v:stroke joinstyle="miter"/>
                  </v:oval>
                  <v:oval id="Ellipse 7821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" fillcolor="red" strokecolor="red">
                    <v:stroke joinstyle="miter"/>
                  </v:oval>
                  <v:oval id="Ellipse 7822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" fillcolor="red" strokecolor="red">
                    <v:stroke joinstyle="miter"/>
                  </v:oval>
                  <v:oval id="Ellipse 7823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46v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zG/QG83sQnIGdPAAAA//8DAFBLAQItABQABgAIAAAAIQDb4fbL7gAAAIUBAAATAAAAAAAAAAAA&#10;AAAAAAAAAABbQ29udGVudF9UeXBlc10ueG1sUEsBAi0AFAAGAAgAAAAhAFr0LFu/AAAAFQEAAAsA&#10;AAAAAAAAAAAAAAAAHwEAAF9yZWxzLy5yZWxzUEsBAi0AFAAGAAgAAAAhAAh7jq/EAAAA3QAAAA8A&#10;AAAAAAAAAAAAAAAABwIAAGRycy9kb3ducmV2LnhtbFBLBQYAAAAAAwADALcAAAD4AgAAAAA=&#10;" fillcolor="red" strokecolor="red">
                    <v:stroke joinstyle="miter"/>
                  </v:oval>
                  <v:oval id="Ellipse 7824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hbb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G/QG83sQnIGdPAAAA//8DAFBLAQItABQABgAIAAAAIQDb4fbL7gAAAIUBAAATAAAAAAAAAAAA&#10;AAAAAAAAAABbQ29udGVudF9UeXBlc10ueG1sUEsBAi0AFAAGAAgAAAAhAFr0LFu/AAAAFQEAAAsA&#10;AAAAAAAAAAAAAAAAHwEAAF9yZWxzLy5yZWxzUEsBAi0AFAAGAAgAAAAhAIeSFtvEAAAA3QAAAA8A&#10;AAAAAAAAAAAAAAAABwIAAGRycy9kb3ducmV2LnhtbFBLBQYAAAAAAwADALcAAAD4AgAAAAA=&#10;" fillcolor="red" strokecolor="red">
                    <v:stroke joinstyle="miter"/>
                  </v:oval>
                  <v:oval id="Ellipse 7825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rNA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07g/g9SY+ATl7AgAA//8DAFBLAQItABQABgAIAAAAIQDb4fbL7gAAAIUBAAATAAAAAAAAAAAA&#10;AAAAAAAAAABbQ29udGVudF9UeXBlc10ueG1sUEsBAi0AFAAGAAgAAAAhAFr0LFu/AAAAFQEAAAsA&#10;AAAAAAAAAAAAAAAAHwEAAF9yZWxzLy5yZWxzUEsBAi0AFAAGAAgAAAAhAOjes0DEAAAA3QAAAA8A&#10;AAAAAAAAAAAAAAAABwIAAGRycy9kb3ducmV2LnhtbFBLBQYAAAAAAwADALcAAAD4AgAAAAA=&#10;" fillcolor="red" strokecolor="red">
                    <v:stroke joinstyle="miter"/>
                  </v:oval>
                  <v:oval id="Ellipse 7826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C03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CdjSfwehOfgMyeAAAA//8DAFBLAQItABQABgAIAAAAIQDb4fbL7gAAAIUBAAATAAAAAAAAAAAA&#10;AAAAAAAAAABbQ29udGVudF9UeXBlc10ueG1sUEsBAi0AFAAGAAgAAAAhAFr0LFu/AAAAFQEAAAsA&#10;AAAAAAAAAAAAAAAAHwEAAF9yZWxzLy5yZWxzUEsBAi0AFAAGAAgAAAAhABgMLTfEAAAA3QAAAA8A&#10;AAAAAAAAAAAAAAAABwIAAGRycy9kb3ducmV2LnhtbFBLBQYAAAAAAwADALcAAAD4AgAAAAA=&#10;" fillcolor="red" strokecolor="red">
                    <v:stroke joinstyle="miter"/>
                  </v:oval>
                  <v:oval id="Ellipse 7827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" fillcolor="red" strokecolor="red">
                    <v:stroke joinstyle="miter"/>
                  </v:oval>
                  <v:oval id="Ellipse 7828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" fillcolor="red" strokecolor="red">
                    <v:stroke joinstyle="miter"/>
                  </v:oval>
                  <v:oval id="Ellipse 7829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7lF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Fw1B/D6018AnL2BAAA//8DAFBLAQItABQABgAIAAAAIQDb4fbL7gAAAIUBAAATAAAAAAAAAAAA&#10;AAAAAAAAAABbQ29udGVudF9UeXBlc10ueG1sUEsBAi0AFAAGAAgAAAAhAFr0LFu/AAAAFQEAAAsA&#10;AAAAAAAAAAAAAAAAHwEAAF9yZWxzLy5yZWxzUEsBAi0AFAAGAAgAAAAhAGmTuUXEAAAA3QAAAA8A&#10;AAAAAAAAAAAAAAAABwIAAGRycy9kb3ducmV2LnhtbFBLBQYAAAAAAwADALcAAAD4AgAAAAA=&#10;" fillcolor="red" strokecolor="red">
                    <v:stroke joinstyle="miter"/>
                  </v:oval>
                  <v:rect id="Rechteck 7830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" filled="f" strokecolor="#a5a5a5 [2092]"/>
                  <v:rect id="Rechteck 7831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" filled="f" strokecolor="#a5a5a5 [2092]"/>
                </v:group>
                <v:group id="Gruppieren 7832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jsj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6MhvB6E56AnD8BAAD//wMAUEsBAi0AFAAGAAgAAAAhANvh9svuAAAAhQEAABMAAAAAAAAA&#10;AAAAAAAAAAAAAFtDb250ZW50X1R5cGVzXS54bWxQSwECLQAUAAYACAAAACEAWvQsW78AAAAVAQAA&#10;CwAAAAAAAAAAAAAAAAAfAQAAX3JlbHMvLnJlbHNQSwECLQAUAAYACAAAACEA+qI7I8YAAADdAAAA&#10;DwAAAAAAAAAAAAAAAAAHAgAAZHJzL2Rvd25yZXYueG1sUEsFBgAAAAADAAMAtwAAAPoCAAAAAA==&#10;">
                  <v:oval id="Ellipse 7833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" fillcolor="red" strokecolor="red">
                    <v:stroke joinstyle="miter"/>
                  </v:oval>
                  <v:oval id="Ellipse 7834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" fillcolor="red" strokecolor="red">
                    <v:stroke joinstyle="miter"/>
                  </v:oval>
                  <v:oval id="Ellipse 7835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" fillcolor="red" strokecolor="red">
                    <v:stroke joinstyle="miter"/>
                  </v:oval>
                  <v:oval id="Ellipse 7836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" fillcolor="red" strokecolor="red">
                    <v:stroke joinstyle="miter"/>
                  </v:oval>
                  <v:oval id="Ellipse 7837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" fillcolor="red" strokecolor="red">
                    <v:stroke joinstyle="miter"/>
                  </v:oval>
                  <v:oval id="Ellipse 7838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" fillcolor="red" strokecolor="red">
                    <v:stroke joinstyle="miter"/>
                  </v:oval>
                  <v:oval id="Ellipse 7839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" fillcolor="red" strokecolor="red">
                    <v:stroke joinstyle="miter"/>
                  </v:oval>
                  <v:oval id="Ellipse 7840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" fillcolor="red" strokecolor="red">
                    <v:stroke joinstyle="miter"/>
                  </v:oval>
                  <v:oval id="Ellipse 7841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lDj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" fillcolor="red" strokecolor="red">
                    <v:stroke joinstyle="miter"/>
                  </v:oval>
                  <v:oval id="Ellipse 7842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M6U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Ggz683sQnIGdPAAAA//8DAFBLAQItABQABgAIAAAAIQDb4fbL7gAAAIUBAAATAAAAAAAAAAAA&#10;AAAAAAAAAABbQ29udGVudF9UeXBlc10ueG1sUEsBAi0AFAAGAAgAAAAhAFr0LFu/AAAAFQEAAAsA&#10;AAAAAAAAAAAAAAAAHwEAAF9yZWxzLy5yZWxzUEsBAi0AFAAGAAgAAAAhALrozpTEAAAA3QAAAA8A&#10;AAAAAAAAAAAAAAAABwIAAGRycy9kb3ducmV2LnhtbFBLBQYAAAAAAwADALcAAAD4AgAAAAA=&#10;" fillcolor="red" strokecolor="red">
                    <v:stroke joinstyle="miter"/>
                  </v:oval>
                  <v:rect id="Rechteck 7843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" filled="f" strokecolor="#a5a5a5 [2092]"/>
                  <v:rect id="Rechteck 7844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" filled="f" strokecolor="#a5a5a5 [2092]"/>
                </v:group>
                <v:group id="Gruppieren 7845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">
                  <v:oval id="Ellipse 7846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" fillcolor="red" strokecolor="red">
                    <v:stroke joinstyle="miter"/>
                  </v:oval>
                  <v:oval id="Ellipse 7847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" fillcolor="red" strokecolor="red">
                    <v:stroke joinstyle="miter"/>
                  </v:oval>
                  <v:oval id="Ellipse 7848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" fillcolor="red" strokecolor="red">
                    <v:stroke joinstyle="miter"/>
                  </v:oval>
                  <v:oval id="Ellipse 7849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" fillcolor="red" strokecolor="red">
                    <v:stroke joinstyle="miter"/>
                  </v:oval>
                  <v:oval id="Ellipse 7850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" fillcolor="red" strokecolor="red">
                    <v:stroke joinstyle="miter"/>
                  </v:oval>
                  <v:oval id="Ellipse 7851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8Y+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" fillcolor="red" strokecolor="red">
                    <v:stroke joinstyle="miter"/>
                  </v:oval>
                  <v:oval id="Ellipse 7852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VhJ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0HvTh9SY+ATl7AgAA//8DAFBLAQItABQABgAIAAAAIQDb4fbL7gAAAIUBAAATAAAAAAAAAAAA&#10;AAAAAAAAAABbQ29udGVudF9UeXBlc10ueG1sUEsBAi0AFAAGAAgAAAAhAFr0LFu/AAAAFQEAAAsA&#10;AAAAAAAAAAAAAAAAHwEAAF9yZWxzLy5yZWxzUEsBAi0AFAAGAAgAAAAhAD8xWEnEAAAA3QAAAA8A&#10;AAAAAAAAAAAAAAAABwIAAGRycy9kb3ducmV2LnhtbFBLBQYAAAAAAwADALcAAAD4AgAAAAA=&#10;" fillcolor="red" strokecolor="red">
                    <v:stroke joinstyle="miter"/>
                  </v:oval>
                  <v:oval id="Ellipse 7853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" fillcolor="red" strokecolor="red">
                    <v:stroke joinstyle="miter"/>
                  </v:oval>
                  <v:oval id="Ellipse 7854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" fillcolor="red" strokecolor="red">
                    <v:stroke joinstyle="miter"/>
                  </v:oval>
                  <v:oval id="Ellipse 7855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" fillcolor="red" strokecolor="red">
                    <v:stroke joinstyle="miter"/>
                  </v:oval>
                  <v:rect id="Rechteck 7856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" filled="f" strokecolor="#a5a5a5 [2092]"/>
                  <v:rect id="Rechteck 7857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" filled="f" strokecolor="#a5a5a5 [2092]"/>
                </v:group>
                <v:group id="Gruppieren 7858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elp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fmaTMDe8CU9ALp8AAAD//wMAUEsBAi0AFAAGAAgAAAAhANvh9svuAAAAhQEAABMAAAAAAAAAAAAA&#10;AAAAAAAAAFtDb250ZW50X1R5cGVzXS54bWxQSwECLQAUAAYACAAAACEAWvQsW78AAAAVAQAACwAA&#10;AAAAAAAAAAAAAAAfAQAAX3JlbHMvLnJlbHNQSwECLQAUAAYACAAAACEARpXpacMAAADdAAAADwAA&#10;AAAAAAAAAAAAAAAHAgAAZHJzL2Rvd25yZXYueG1sUEsFBgAAAAADAAMAtwAAAPcCAAAAAA==&#10;">
                  <v:oval id="Ellipse 7859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" fillcolor="red" strokecolor="red">
                    <v:stroke joinstyle="miter"/>
                  </v:oval>
                  <v:oval id="Ellipse 7860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6kY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rm&#10;6Szuj2/iE5DFEwAA//8DAFBLAQItABQABgAIAAAAIQDb4fbL7gAAAIUBAAATAAAAAAAAAAAAAAAA&#10;AAAAAABbQ29udGVudF9UeXBlc10ueG1sUEsBAi0AFAAGAAgAAAAhAFr0LFu/AAAAFQEAAAsAAAAA&#10;AAAAAAAAAAAAHwEAAF9yZWxzLy5yZWxzUEsBAi0AFAAGAAgAAAAhAG7DqRjBAAAA3QAAAA8AAAAA&#10;AAAAAAAAAAAABwIAAGRycy9kb3ducmV2LnhtbFBLBQYAAAAAAwADALcAAAD1AgAAAAA=&#10;" fillcolor="red" strokecolor="red">
                    <v:stroke joinstyle="miter"/>
                  </v:oval>
                  <v:oval id="Ellipse 7861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wyD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" fillcolor="red" strokecolor="red">
                    <v:stroke joinstyle="miter"/>
                  </v:oval>
                  <v:oval id="Ellipse 7862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ZL0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CdTcbwehOfgMyeAAAA//8DAFBLAQItABQABgAIAAAAIQDb4fbL7gAAAIUBAAATAAAAAAAAAAAA&#10;AAAAAAAAAABbQ29udGVudF9UeXBlc10ueG1sUEsBAi0AFAAGAAgAAAAhAFr0LFu/AAAAFQEAAAsA&#10;AAAAAAAAAAAAAAAAHwEAAF9yZWxzLy5yZWxzUEsBAi0AFAAGAAgAAAAhAPFdkvTEAAAA3QAAAA8A&#10;AAAAAAAAAAAAAAAABwIAAGRycy9kb3ducmV2LnhtbFBLBQYAAAAAAwADALcAAAD4AgAAAAA=&#10;" fillcolor="red" strokecolor="red">
                    <v:stroke joinstyle="miter"/>
                  </v:oval>
                  <v:oval id="Ellipse 7863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" fillcolor="red" strokecolor="red">
                    <v:stroke joinstyle="miter"/>
                  </v:oval>
                  <v:oval id="Ellipse 7864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" fillcolor="red" strokecolor="red">
                    <v:stroke joinstyle="miter"/>
                  </v:oval>
                  <v:oval id="Ellipse 7865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AqA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zBfpG/y+iU9Arn8AAAD//wMAUEsBAi0AFAAGAAgAAAAhANvh9svuAAAAhQEAABMAAAAAAAAA&#10;AAAAAAAAAAAAAFtDb250ZW50X1R5cGVzXS54bWxQSwECLQAUAAYACAAAACEAWvQsW78AAAAVAQAA&#10;CwAAAAAAAAAAAAAAAAAfAQAAX3JlbHMvLnJlbHNQSwECLQAUAAYACAAAACEAfrQKgMYAAADdAAAA&#10;DwAAAAAAAAAAAAAAAAAHAgAAZHJzL2Rvd25yZXYueG1sUEsFBgAAAAADAAMAtwAAAPoCAAAAAA==&#10;" fillcolor="red" strokecolor="red">
                    <v:stroke joinstyle="miter"/>
                  </v:oval>
                  <v:oval id="Ellipse 7866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" fillcolor="red" strokecolor="red">
                    <v:stroke joinstyle="miter"/>
                  </v:oval>
                  <v:oval id="Ellipse 7867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" fillcolor="red" strokecolor="red">
                    <v:stroke joinstyle="miter"/>
                  </v:oval>
                  <v:oval id="Ellipse 7868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aUe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rm&#10;6SzOjW/iE5DFEwAA//8DAFBLAQItABQABgAIAAAAIQDb4fbL7gAAAIUBAAATAAAAAAAAAAAAAAAA&#10;AAAAAABbQ29udGVudF9UeXBlc10ueG1sUEsBAi0AFAAGAAgAAAAhAFr0LFu/AAAAFQEAAAsAAAAA&#10;AAAAAAAAAAAAHwEAAF9yZWxzLy5yZWxzUEsBAi0AFAAGAAgAAAAhAJC1pR7BAAAA3QAAAA8AAAAA&#10;AAAAAAAAAAAABwIAAGRycy9kb3ducmV2LnhtbFBLBQYAAAAAAwADALcAAAD1AgAAAAA=&#10;" fillcolor="red" strokecolor="red">
                    <v:stroke joinstyle="miter"/>
                  </v:oval>
                  <v:rect id="Rechteck 7869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" filled="f" strokecolor="#a5a5a5 [2092]"/>
                  <v:rect id="Rechteck 7870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" filled="f" strokecolor="#a5a5a5 [2092]"/>
                </v:group>
                <v:group id="Gruppieren 7871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">
                  <v:oval id="Ellipse 7872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" fillcolor="red" strokecolor="red">
                    <v:stroke joinstyle="miter"/>
                  </v:oval>
                  <v:oval id="Ellipse 7873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" fillcolor="red" strokecolor="red">
                    <v:stroke joinstyle="miter"/>
                  </v:oval>
                  <v:oval id="Ellipse 7874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" fillcolor="red" strokecolor="red">
                    <v:stroke joinstyle="miter"/>
                  </v:oval>
                  <v:oval id="Ellipse 7875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" fillcolor="red" strokecolor="red">
                    <v:stroke joinstyle="miter"/>
                  </v:oval>
                  <v:oval id="Ellipse 7876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" fillcolor="red" strokecolor="red">
                    <v:stroke joinstyle="miter"/>
                  </v:oval>
                  <v:oval id="Ellipse 7877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" fillcolor="red" strokecolor="red">
                    <v:stroke joinstyle="miter"/>
                  </v:oval>
                  <v:oval id="Ellipse 7878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DPD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rm&#10;6TzOjW/iE5DFEwAA//8DAFBLAQItABQABgAIAAAAIQDb4fbL7gAAAIUBAAATAAAAAAAAAAAAAAAA&#10;AAAAAABbQ29udGVudF9UeXBlc10ueG1sUEsBAi0AFAAGAAgAAAAhAFr0LFu/AAAAFQEAAAsAAAAA&#10;AAAAAAAAAAAAHwEAAF9yZWxzLy5yZWxzUEsBAi0AFAAGAAgAAAAhABVsM8PBAAAA3QAAAA8AAAAA&#10;AAAAAAAAAAAABwIAAGRycy9kb3ducmV2LnhtbFBLBQYAAAAAAwADALcAAAD1AgAAAAA=&#10;" fillcolor="red" strokecolor="red">
                    <v:stroke joinstyle="miter"/>
                  </v:oval>
                  <v:oval id="Ellipse 7879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" fillcolor="red" strokecolor="red">
                    <v:stroke joinstyle="miter"/>
                  </v:oval>
                  <v:oval id="Ellipse 7880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" fillcolor="red" strokecolor="red">
                    <v:stroke joinstyle="miter"/>
                  </v:oval>
                  <v:oval id="Ellipse 7881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" fillcolor="red" strokecolor="red">
                    <v:stroke joinstyle="miter"/>
                  </v:oval>
                  <v:rect id="Rechteck 7882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" filled="f" strokecolor="#a5a5a5 [2092]"/>
                  <v:rect id="Rechteck 7883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6624" behindDoc="0" locked="0" layoutInCell="1" allowOverlap="1" wp14:anchorId="33C2E433" wp14:editId="4AD0B8FD">
                <wp:simplePos x="0" y="0"/>
                <wp:positionH relativeFrom="column">
                  <wp:posOffset>3827145</wp:posOffset>
                </wp:positionH>
                <wp:positionV relativeFrom="paragraph">
                  <wp:posOffset>431165</wp:posOffset>
                </wp:positionV>
                <wp:extent cx="782955" cy="76200"/>
                <wp:effectExtent l="0" t="0" r="17145" b="19050"/>
                <wp:wrapNone/>
                <wp:docPr id="8303" name="Gruppieren 83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82955" cy="76200"/>
                          <a:chOff x="0" y="0"/>
                          <a:chExt cx="1582034" cy="153670"/>
                        </a:xfrm>
                      </wpg:grpSpPr>
                      <wps:wsp>
                        <wps:cNvPr id="8304" name="Ellipse 8304"/>
                        <wps:cNvSpPr/>
                        <wps:spPr>
                          <a:xfrm>
                            <a:off x="821903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5" name="Ellipse 8305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6" name="Ellipse 8306"/>
                        <wps:cNvSpPr/>
                        <wps:spPr>
                          <a:xfrm>
                            <a:off x="975183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7" name="Ellipse 8307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8" name="Ellipse 8308"/>
                        <wps:cNvSpPr/>
                        <wps:spPr>
                          <a:xfrm>
                            <a:off x="112846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9" name="Ellipse 8309"/>
                        <wps:cNvSpPr/>
                        <wps:spPr>
                          <a:xfrm>
                            <a:off x="1442955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0" name="Ellipse 8310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1" name="Ellipse 8311"/>
                        <wps:cNvSpPr/>
                        <wps:spPr>
                          <a:xfrm>
                            <a:off x="66069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2" name="Ellipse 8312"/>
                        <wps:cNvSpPr/>
                        <wps:spPr>
                          <a:xfrm>
                            <a:off x="128967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3" name="Ellipse 8313"/>
                        <wps:cNvSpPr/>
                        <wps:spPr>
                          <a:xfrm>
                            <a:off x="50212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4" name="Rechteck 8314"/>
                        <wps:cNvSpPr/>
                        <wps:spPr>
                          <a:xfrm>
                            <a:off x="790189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15" name="Rechteck 8315"/>
                        <wps:cNvSpPr/>
                        <wps:spPr>
                          <a:xfrm>
                            <a:off x="0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B65DD6" id="Gruppieren 8303" o:spid="_x0000_s1026" style="position:absolute;margin-left:301.35pt;margin-top:33.95pt;width:61.65pt;height:6pt;z-index:251866624" coordsize="1582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">
                <o:lock v:ext="edit" aspectratio="t"/>
                <v:oval id="Ellipse 8304" o:spid="_x0000_s1027" style="position:absolute;left:8219;top:264;width:1060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" fillcolor="red" strokecolor="red">
                  <v:stroke joinstyle="miter"/>
                </v:oval>
                <v:oval id="Ellipse 8305" o:spid="_x0000_s1028" style="position:absolute;left:3462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" fillcolor="red" strokecolor="red">
                  <v:stroke joinstyle="miter"/>
                </v:oval>
                <v:oval id="Ellipse 8306" o:spid="_x0000_s1029" style="position:absolute;left:9751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" fillcolor="red" strokecolor="red">
                  <v:stroke joinstyle="miter"/>
                </v:oval>
                <v:oval id="Ellipse 8307" o:spid="_x0000_s1030" style="position:absolute;left:369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" fillcolor="red" strokecolor="red">
                  <v:stroke joinstyle="miter"/>
                </v:oval>
                <v:oval id="Ellipse 8308" o:spid="_x0000_s1031" style="position:absolute;left:11284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" fillcolor="red" strokecolor="red">
                  <v:stroke joinstyle="miter"/>
                </v:oval>
                <v:oval id="Ellipse 8309" o:spid="_x0000_s1032" style="position:absolute;left:14429;top:264;width:1061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" fillcolor="red" strokecolor="red">
                  <v:stroke joinstyle="miter"/>
                </v:oval>
                <v:oval id="Ellipse 8310" o:spid="_x0000_s1033" style="position:absolute;left:1876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" fillcolor="red" strokecolor="red">
                  <v:stroke joinstyle="miter"/>
                </v:oval>
                <v:oval id="Ellipse 8311" o:spid="_x0000_s1034" style="position:absolute;left:6606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" fillcolor="red" strokecolor="red">
                  <v:stroke joinstyle="miter"/>
                </v:oval>
                <v:oval id="Ellipse 8312" o:spid="_x0000_s1035" style="position:absolute;left:12896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" fillcolor="red" strokecolor="red">
                  <v:stroke joinstyle="miter"/>
                </v:oval>
                <v:oval id="Ellipse 8313" o:spid="_x0000_s1036" style="position:absolute;left:5021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" fillcolor="red" strokecolor="red">
                  <v:stroke joinstyle="miter"/>
                </v:oval>
                <v:rect id="Rechteck 8314" o:spid="_x0000_s1037" style="position:absolute;left:7901;width:7919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" filled="f" strokecolor="#a5a5a5 [2092]"/>
                <v:rect id="Rechteck 8315" o:spid="_x0000_s1038" style="position:absolute;width:791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528" behindDoc="0" locked="0" layoutInCell="1" allowOverlap="1" wp14:anchorId="3B06194C" wp14:editId="700A00E1">
                <wp:simplePos x="0" y="0"/>
                <wp:positionH relativeFrom="column">
                  <wp:posOffset>3827145</wp:posOffset>
                </wp:positionH>
                <wp:positionV relativeFrom="paragraph">
                  <wp:posOffset>234950</wp:posOffset>
                </wp:positionV>
                <wp:extent cx="782955" cy="76200"/>
                <wp:effectExtent l="0" t="0" r="17145" b="19050"/>
                <wp:wrapNone/>
                <wp:docPr id="8277" name="Gruppieren 82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82955" cy="76200"/>
                          <a:chOff x="0" y="0"/>
                          <a:chExt cx="1582034" cy="153670"/>
                        </a:xfrm>
                      </wpg:grpSpPr>
                      <wps:wsp>
                        <wps:cNvPr id="8278" name="Ellipse 8278"/>
                        <wps:cNvSpPr/>
                        <wps:spPr>
                          <a:xfrm>
                            <a:off x="821903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79" name="Ellipse 8279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0" name="Ellipse 8280"/>
                        <wps:cNvSpPr/>
                        <wps:spPr>
                          <a:xfrm>
                            <a:off x="975183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1" name="Ellipse 8281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2" name="Ellipse 8282"/>
                        <wps:cNvSpPr/>
                        <wps:spPr>
                          <a:xfrm>
                            <a:off x="112846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3" name="Ellipse 8283"/>
                        <wps:cNvSpPr/>
                        <wps:spPr>
                          <a:xfrm>
                            <a:off x="1442955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4" name="Ellipse 8284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5" name="Ellipse 8285"/>
                        <wps:cNvSpPr/>
                        <wps:spPr>
                          <a:xfrm>
                            <a:off x="66069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6" name="Ellipse 8286"/>
                        <wps:cNvSpPr/>
                        <wps:spPr>
                          <a:xfrm>
                            <a:off x="128967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7" name="Ellipse 8287"/>
                        <wps:cNvSpPr/>
                        <wps:spPr>
                          <a:xfrm>
                            <a:off x="50212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8" name="Rechteck 8288"/>
                        <wps:cNvSpPr/>
                        <wps:spPr>
                          <a:xfrm>
                            <a:off x="790189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89" name="Rechteck 8289"/>
                        <wps:cNvSpPr/>
                        <wps:spPr>
                          <a:xfrm>
                            <a:off x="0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F83B6" id="Gruppieren 8277" o:spid="_x0000_s1026" style="position:absolute;margin-left:301.35pt;margin-top:18.5pt;width:61.65pt;height:6pt;z-index:251862528" coordsize="1582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">
                <o:lock v:ext="edit" aspectratio="t"/>
                <v:oval id="Ellipse 8278" o:spid="_x0000_s1027" style="position:absolute;left:8219;top:264;width:1060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" fillcolor="red" strokecolor="red">
                  <v:stroke joinstyle="miter"/>
                </v:oval>
                <v:oval id="Ellipse 8279" o:spid="_x0000_s1028" style="position:absolute;left:3462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ne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GoPxzD6018AnL2BAAA//8DAFBLAQItABQABgAIAAAAIQDb4fbL7gAAAIUBAAATAAAAAAAAAAAA&#10;AAAAAAAAAABbQ29udGVudF9UeXBlc10ueG1sUEsBAi0AFAAGAAgAAAAhAFr0LFu/AAAAFQEAAAsA&#10;AAAAAAAAAAAAAAAAHwEAAF9yZWxzLy5yZWxzUEsBAi0AFAAGAAgAAAAhAHw5Kd7EAAAA3QAAAA8A&#10;AAAAAAAAAAAAAAAABwIAAGRycy9kb3ducmV2LnhtbFBLBQYAAAAAAwADALcAAAD4AgAAAAA=&#10;" fillcolor="red" strokecolor="red">
                  <v:stroke joinstyle="miter"/>
                </v:oval>
                <v:oval id="Ellipse 8280" o:spid="_x0000_s1029" style="position:absolute;left:9751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" fillcolor="red" strokecolor="red">
                  <v:stroke joinstyle="miter"/>
                </v:oval>
                <v:oval id="Ellipse 8281" o:spid="_x0000_s1030" style="position:absolute;left:369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" fillcolor="red" strokecolor="red">
                  <v:stroke joinstyle="miter"/>
                </v:oval>
                <v:oval id="Ellipse 8282" o:spid="_x0000_s1031" style="position:absolute;left:11284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" fillcolor="red" strokecolor="red">
                  <v:stroke joinstyle="miter"/>
                </v:oval>
                <v:oval id="Ellipse 8283" o:spid="_x0000_s1032" style="position:absolute;left:14429;top:264;width:1061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" fillcolor="red" strokecolor="red">
                  <v:stroke joinstyle="miter"/>
                </v:oval>
                <v:oval id="Ellipse 8284" o:spid="_x0000_s1033" style="position:absolute;left:1876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" fillcolor="red" strokecolor="red">
                  <v:stroke joinstyle="miter"/>
                </v:oval>
                <v:oval id="Ellipse 8285" o:spid="_x0000_s1034" style="position:absolute;left:6606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" fillcolor="red" strokecolor="red">
                  <v:stroke joinstyle="miter"/>
                </v:oval>
                <v:oval id="Ellipse 8286" o:spid="_x0000_s1035" style="position:absolute;left:12896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" fillcolor="red" strokecolor="red">
                  <v:stroke joinstyle="miter"/>
                </v:oval>
                <v:oval id="Ellipse 8287" o:spid="_x0000_s1036" style="position:absolute;left:5021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" fillcolor="red" strokecolor="red">
                  <v:stroke joinstyle="miter"/>
                </v:oval>
                <v:rect id="Rechteck 8288" o:spid="_x0000_s1037" style="position:absolute;left:7901;width:7919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" filled="f" strokecolor="#a5a5a5 [2092]"/>
                <v:rect id="Rechteck 8289" o:spid="_x0000_s1038" style="position:absolute;width:791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7C21D08E" wp14:editId="27CC9F5A">
                <wp:simplePos x="0" y="0"/>
                <wp:positionH relativeFrom="column">
                  <wp:posOffset>3827145</wp:posOffset>
                </wp:positionH>
                <wp:positionV relativeFrom="paragraph">
                  <wp:posOffset>137160</wp:posOffset>
                </wp:positionV>
                <wp:extent cx="782955" cy="76200"/>
                <wp:effectExtent l="0" t="0" r="17145" b="19050"/>
                <wp:wrapNone/>
                <wp:docPr id="4263" name="Gruppieren 42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82955" cy="76200"/>
                          <a:chOff x="0" y="0"/>
                          <a:chExt cx="1582034" cy="153670"/>
                        </a:xfrm>
                      </wpg:grpSpPr>
                      <wps:wsp>
                        <wps:cNvPr id="4264" name="Ellipse 4264"/>
                        <wps:cNvSpPr/>
                        <wps:spPr>
                          <a:xfrm>
                            <a:off x="821903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5" name="Ellipse 4265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6" name="Ellipse 4266"/>
                        <wps:cNvSpPr/>
                        <wps:spPr>
                          <a:xfrm>
                            <a:off x="975183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7" name="Ellipse 4267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8" name="Ellipse 4268"/>
                        <wps:cNvSpPr/>
                        <wps:spPr>
                          <a:xfrm>
                            <a:off x="112846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9" name="Ellipse 4269"/>
                        <wps:cNvSpPr/>
                        <wps:spPr>
                          <a:xfrm>
                            <a:off x="1442955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0" name="Ellipse 4270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1" name="Ellipse 4271"/>
                        <wps:cNvSpPr/>
                        <wps:spPr>
                          <a:xfrm>
                            <a:off x="66069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2" name="Ellipse 4272"/>
                        <wps:cNvSpPr/>
                        <wps:spPr>
                          <a:xfrm>
                            <a:off x="128967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3" name="Ellipse 4273"/>
                        <wps:cNvSpPr/>
                        <wps:spPr>
                          <a:xfrm>
                            <a:off x="50212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4" name="Rechteck 4274"/>
                        <wps:cNvSpPr/>
                        <wps:spPr>
                          <a:xfrm>
                            <a:off x="790189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5" name="Rechteck 4275"/>
                        <wps:cNvSpPr/>
                        <wps:spPr>
                          <a:xfrm>
                            <a:off x="0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43BA6" id="Gruppieren 4263" o:spid="_x0000_s1026" style="position:absolute;margin-left:301.35pt;margin-top:10.8pt;width:61.65pt;height:6pt;z-index:251744768" coordsize="1582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">
                <o:lock v:ext="edit" aspectratio="t"/>
                <v:oval id="Ellipse 4264" o:spid="_x0000_s1027" style="position:absolute;left:8219;top:264;width:1060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" fillcolor="red" strokecolor="red">
                  <v:stroke joinstyle="miter"/>
                </v:oval>
                <v:oval id="Ellipse 4265" o:spid="_x0000_s1028" style="position:absolute;left:3462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EBD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Qz6oyG83sQnIGdPAAAA//8DAFBLAQItABQABgAIAAAAIQDb4fbL7gAAAIUBAAATAAAAAAAAAAAA&#10;AAAAAAAAAABbQ29udGVudF9UeXBlc10ueG1sUEsBAi0AFAAGAAgAAAAhAFr0LFu/AAAAFQEAAAsA&#10;AAAAAAAAAAAAAAAAHwEAAF9yZWxzLy5yZWxzUEsBAi0AFAAGAAgAAAAhAJwEQEPEAAAA3QAAAA8A&#10;AAAAAAAAAAAAAAAABwIAAGRycy9kb3ducmV2LnhtbFBLBQYAAAAAAwADALcAAAD4AgAAAAA=&#10;" fillcolor="red" strokecolor="red">
                  <v:stroke joinstyle="miter"/>
                </v:oval>
                <v:oval id="Ellipse 4266" o:spid="_x0000_s1029" style="position:absolute;left:9751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" fillcolor="red" strokecolor="red">
                  <v:stroke joinstyle="miter"/>
                </v:oval>
                <v:oval id="Ellipse 4267" o:spid="_x0000_s1030" style="position:absolute;left:369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uv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KazOVzfxCcgVxcAAAD//wMAUEsBAi0AFAAGAAgAAAAhANvh9svuAAAAhQEAABMAAAAAAAAA&#10;AAAAAAAAAAAAAFtDb250ZW50X1R5cGVzXS54bWxQSwECLQAUAAYACAAAACEAWvQsW78AAAAVAQAA&#10;CwAAAAAAAAAAAAAAAAAfAQAAX3JlbHMvLnJlbHNQSwECLQAUAAYACAAAACEAA5p7r8YAAADdAAAA&#10;DwAAAAAAAAAAAAAAAAAHAgAAZHJzL2Rvd25yZXYueG1sUEsFBgAAAAADAAMAtwAAAPoCAAAAAA==&#10;" fillcolor="red" strokecolor="red">
                  <v:stroke joinstyle="miter"/>
                </v:oval>
                <v:oval id="Ellipse 4268" o:spid="_x0000_s1031" style="position:absolute;left:11284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" fillcolor="red" strokecolor="red">
                  <v:stroke joinstyle="miter"/>
                </v:oval>
                <v:oval id="Ellipse 4269" o:spid="_x0000_s1032" style="position:absolute;left:14429;top:264;width:1061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UpG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TNPZO1zfxCcgVxcAAAD//wMAUEsBAi0AFAAGAAgAAAAhANvh9svuAAAAhQEAABMAAAAAAAAA&#10;AAAAAAAAAAAAAFtDb250ZW50X1R5cGVzXS54bWxQSwECLQAUAAYACAAAACEAWvQsW78AAAAVAQAA&#10;CwAAAAAAAAAAAAAAAAAfAQAAX3JlbHMvLnJlbHNQSwECLQAUAAYACAAAACEAHUlKRsYAAADdAAAA&#10;DwAAAAAAAAAAAAAAAAAHAgAAZHJzL2Rvd25yZXYueG1sUEsFBgAAAAADAAMAtwAAAPoCAAAAAA==&#10;" fillcolor="red" strokecolor="red">
                  <v:stroke joinstyle="miter"/>
                </v:oval>
                <v:oval id="Ellipse 4270" o:spid="_x0000_s1033" style="position:absolute;left:1876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UG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g4&#10;ifvjm/gE5PwNAAD//wMAUEsBAi0AFAAGAAgAAAAhANvh9svuAAAAhQEAABMAAAAAAAAAAAAAAAAA&#10;AAAAAFtDb250ZW50X1R5cGVzXS54bWxQSwECLQAUAAYACAAAACEAWvQsW78AAAAVAQAACwAAAAAA&#10;AAAAAAAAAAAfAQAAX3JlbHMvLnJlbHNQSwECLQAUAAYACAAAACEACap1BsAAAADdAAAADwAAAAAA&#10;AAAAAAAAAAAHAgAAZHJzL2Rvd25yZXYueG1sUEsFBgAAAAADAAMAtwAAAPQCAAAAAA==&#10;" fillcolor="red" strokecolor="red">
                  <v:stroke joinstyle="miter"/>
                </v:oval>
                <v:oval id="Ellipse 4271" o:spid="_x0000_s1034" style="position:absolute;left:6606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" fillcolor="red" strokecolor="red">
                  <v:stroke joinstyle="miter"/>
                </v:oval>
                <v:oval id="Ellipse 4272" o:spid="_x0000_s1035" style="position:absolute;left:12896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" fillcolor="red" strokecolor="red">
                  <v:stroke joinstyle="miter"/>
                </v:oval>
                <v:oval id="Ellipse 4273" o:spid="_x0000_s1036" style="position:absolute;left:5021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Otx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hYPwF7zfxCcj5CwAA//8DAFBLAQItABQABgAIAAAAIQDb4fbL7gAAAIUBAAATAAAAAAAAAAAA&#10;AAAAAAAAAABbQ29udGVudF9UeXBlc10ueG1sUEsBAi0AFAAGAAgAAAAhAFr0LFu/AAAAFQEAAAsA&#10;AAAAAAAAAAAAAAAAHwEAAF9yZWxzLy5yZWxzUEsBAi0AFAAGAAgAAAAhAPl463HEAAAA3QAAAA8A&#10;AAAAAAAAAAAAAAAABwIAAGRycy9kb3ducmV2LnhtbFBLBQYAAAAAAwADALcAAAD4AgAAAAA=&#10;" fillcolor="red" strokecolor="red">
                  <v:stroke joinstyle="miter"/>
                </v:oval>
                <v:rect id="Rechteck 4274" o:spid="_x0000_s1037" style="position:absolute;left:7901;width:7919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" filled="f" strokecolor="#a5a5a5 [2092]"/>
                <v:rect id="Rechteck 4275" o:spid="_x0000_s1038" style="position:absolute;width:791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4576" behindDoc="0" locked="0" layoutInCell="1" allowOverlap="1" wp14:anchorId="224FA505" wp14:editId="1A221000">
                <wp:simplePos x="0" y="0"/>
                <wp:positionH relativeFrom="column">
                  <wp:posOffset>3827145</wp:posOffset>
                </wp:positionH>
                <wp:positionV relativeFrom="paragraph">
                  <wp:posOffset>332740</wp:posOffset>
                </wp:positionV>
                <wp:extent cx="782955" cy="76200"/>
                <wp:effectExtent l="0" t="0" r="17145" b="19050"/>
                <wp:wrapNone/>
                <wp:docPr id="8290" name="Gruppieren 82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82955" cy="76200"/>
                          <a:chOff x="0" y="0"/>
                          <a:chExt cx="1582034" cy="153670"/>
                        </a:xfrm>
                      </wpg:grpSpPr>
                      <wps:wsp>
                        <wps:cNvPr id="8291" name="Ellipse 8291"/>
                        <wps:cNvSpPr/>
                        <wps:spPr>
                          <a:xfrm>
                            <a:off x="821903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2" name="Ellipse 8292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3" name="Ellipse 8293"/>
                        <wps:cNvSpPr/>
                        <wps:spPr>
                          <a:xfrm>
                            <a:off x="975183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4" name="Ellipse 8294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5" name="Ellipse 8295"/>
                        <wps:cNvSpPr/>
                        <wps:spPr>
                          <a:xfrm>
                            <a:off x="112846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6" name="Ellipse 8296"/>
                        <wps:cNvSpPr/>
                        <wps:spPr>
                          <a:xfrm>
                            <a:off x="1442955" y="26428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7" name="Ellipse 8297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8" name="Ellipse 8298"/>
                        <wps:cNvSpPr/>
                        <wps:spPr>
                          <a:xfrm>
                            <a:off x="66069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99" name="Ellipse 8299"/>
                        <wps:cNvSpPr/>
                        <wps:spPr>
                          <a:xfrm>
                            <a:off x="1289674" y="23785"/>
                            <a:ext cx="106045" cy="9652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0" name="Ellipse 8300"/>
                        <wps:cNvSpPr/>
                        <wps:spPr>
                          <a:xfrm>
                            <a:off x="50212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1" name="Rechteck 8301"/>
                        <wps:cNvSpPr/>
                        <wps:spPr>
                          <a:xfrm>
                            <a:off x="790189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2" name="Rechteck 8302"/>
                        <wps:cNvSpPr/>
                        <wps:spPr>
                          <a:xfrm>
                            <a:off x="0" y="0"/>
                            <a:ext cx="791845" cy="153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CFA56A" id="Gruppieren 8290" o:spid="_x0000_s1026" style="position:absolute;margin-left:301.35pt;margin-top:26.2pt;width:61.65pt;height:6pt;z-index:251864576" coordsize="15820,1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">
                <o:lock v:ext="edit" aspectratio="t"/>
                <v:oval id="Ellipse 8291" o:spid="_x0000_s1027" style="position:absolute;left:8219;top:264;width:1060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" fillcolor="red" strokecolor="red">
                  <v:stroke joinstyle="miter"/>
                </v:oval>
                <v:oval id="Ellipse 8292" o:spid="_x0000_s1028" style="position:absolute;left:3462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" fillcolor="red" strokecolor="red">
                  <v:stroke joinstyle="miter"/>
                </v:oval>
                <v:oval id="Ellipse 8293" o:spid="_x0000_s1029" style="position:absolute;left:9751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jO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z64wG83sQnIGdPAAAA//8DAFBLAQItABQABgAIAAAAIQDb4fbL7gAAAIUBAAATAAAAAAAAAAAA&#10;AAAAAAAAAABbQ29udGVudF9UeXBlc10ueG1sUEsBAi0AFAAGAAgAAAAhAFr0LFu/AAAAFQEAAAsA&#10;AAAAAAAAAAAAAAAAHwEAAF9yZWxzLy5yZWxzUEsBAi0AFAAGAAgAAAAhAK3d+M7EAAAA3QAAAA8A&#10;AAAAAAAAAAAAAAAABwIAAGRycy9kb3ducmV2LnhtbFBLBQYAAAAAAwADALcAAAD4AgAAAAA=&#10;" fillcolor="red" strokecolor="red">
                  <v:stroke joinstyle="miter"/>
                </v:oval>
                <v:oval id="Ellipse 8294" o:spid="_x0000_s1030" style="position:absolute;left:369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GC6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Yz64wG83sQnIGdPAAAA//8DAFBLAQItABQABgAIAAAAIQDb4fbL7gAAAIUBAAATAAAAAAAAAAAA&#10;AAAAAAAAAABbQ29udGVudF9UeXBlc10ueG1sUEsBAi0AFAAGAAgAAAAhAFr0LFu/AAAAFQEAAAsA&#10;AAAAAAAAAAAAAAAAHwEAAF9yZWxzLy5yZWxzUEsBAi0AFAAGAAgAAAAhACI0YLrEAAAA3QAAAA8A&#10;AAAAAAAAAAAAAAAABwIAAGRycy9kb3ducmV2LnhtbFBLBQYAAAAAAwADALcAAAD4AgAAAAA=&#10;" fillcolor="red" strokecolor="red">
                  <v:stroke joinstyle="miter"/>
                </v:oval>
                <v:oval id="Ellipse 8295" o:spid="_x0000_s1031" style="position:absolute;left:11284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Uh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z64wG83sQnIGdPAAAA//8DAFBLAQItABQABgAIAAAAIQDb4fbL7gAAAIUBAAATAAAAAAAAAAAA&#10;AAAAAAAAAABbQ29udGVudF9UeXBlc10ueG1sUEsBAi0AFAAGAAgAAAAhAFr0LFu/AAAAFQEAAAsA&#10;AAAAAAAAAAAAAAAAHwEAAF9yZWxzLy5yZWxzUEsBAi0AFAAGAAgAAAAhAE14xSHEAAAA3QAAAA8A&#10;AAAAAAAAAAAAAAAABwIAAGRycy9kb3ducmV2LnhtbFBLBQYAAAAAAwADALcAAAD4AgAAAAA=&#10;" fillcolor="red" strokecolor="red">
                  <v:stroke joinstyle="miter"/>
                </v:oval>
                <v:oval id="Ellipse 8296" o:spid="_x0000_s1032" style="position:absolute;left:14429;top:264;width:1061;height: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ltW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2ep5Df9v4hOQmysAAAD//wMAUEsBAi0AFAAGAAgAAAAhANvh9svuAAAAhQEAABMAAAAAAAAA&#10;AAAAAAAAAAAAAFtDb250ZW50X1R5cGVzXS54bWxQSwECLQAUAAYACAAAACEAWvQsW78AAAAVAQAA&#10;CwAAAAAAAAAAAAAAAAAfAQAAX3JlbHMvLnJlbHNQSwECLQAUAAYACAAAACEAvapbVsYAAADdAAAA&#10;DwAAAAAAAAAAAAAAAAAHAgAAZHJzL2Rvd25yZXYueG1sUEsFBgAAAAADAAMAtwAAAPoCAAAAAA==&#10;" fillcolor="red" strokecolor="red">
                  <v:stroke joinstyle="miter"/>
                </v:oval>
                <v:oval id="Ellipse 8297" o:spid="_x0000_s1033" style="position:absolute;left:1876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v7N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GoPx7C6018AnL2BAAA//8DAFBLAQItABQABgAIAAAAIQDb4fbL7gAAAIUBAAATAAAAAAAAAAAA&#10;AAAAAAAAAABbQ29udGVudF9UeXBlc10ueG1sUEsBAi0AFAAGAAgAAAAhAFr0LFu/AAAAFQEAAAsA&#10;AAAAAAAAAAAAAAAAHwEAAF9yZWxzLy5yZWxzUEsBAi0AFAAGAAgAAAAhANLm/s3EAAAA3QAAAA8A&#10;AAAAAAAAAAAAAAAABwIAAGRycy9kb3ducmV2LnhtbFBLBQYAAAAAAwADALcAAAD4AgAAAAA=&#10;" fillcolor="red" strokecolor="red">
                  <v:stroke joinstyle="miter"/>
                </v:oval>
                <v:oval id="Ellipse 8298" o:spid="_x0000_s1034" style="position:absolute;left:6606;top:264;width:1062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" fillcolor="red" strokecolor="red">
                  <v:stroke joinstyle="miter"/>
                </v:oval>
                <v:oval id="Ellipse 8299" o:spid="_x0000_s1035" style="position:absolute;left:12896;top:237;width:1061;height:9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" fillcolor="red" strokecolor="red">
                  <v:stroke joinstyle="miter"/>
                </v:oval>
                <v:oval id="Ellipse 8300" o:spid="_x0000_s1036" style="position:absolute;left:5021;top:264;width:1061;height: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" fillcolor="red" strokecolor="red">
                  <v:stroke joinstyle="miter"/>
                </v:oval>
                <v:rect id="Rechteck 8301" o:spid="_x0000_s1037" style="position:absolute;left:7901;width:7919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" filled="f" strokecolor="#a5a5a5 [2092]"/>
                <v:rect id="Rechteck 8302" o:spid="_x0000_s1038" style="position:absolute;width:7918;height:1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1C72627F" wp14:editId="6ED91C5D">
                <wp:simplePos x="0" y="0"/>
                <wp:positionH relativeFrom="column">
                  <wp:posOffset>4058285</wp:posOffset>
                </wp:positionH>
                <wp:positionV relativeFrom="paragraph">
                  <wp:posOffset>659130</wp:posOffset>
                </wp:positionV>
                <wp:extent cx="210820" cy="132715"/>
                <wp:effectExtent l="0" t="0" r="17780" b="19685"/>
                <wp:wrapNone/>
                <wp:docPr id="4380" name="Gruppieren 43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10820" cy="132715"/>
                          <a:chOff x="36999" y="26428"/>
                          <a:chExt cx="427242" cy="266941"/>
                        </a:xfrm>
                      </wpg:grpSpPr>
                      <wps:wsp>
                        <wps:cNvPr id="4381" name="Ellipse 4381"/>
                        <wps:cNvSpPr/>
                        <wps:spPr>
                          <a:xfrm>
                            <a:off x="358196" y="196473"/>
                            <a:ext cx="106045" cy="96519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2" name="Ellipse 4382"/>
                        <wps:cNvSpPr/>
                        <wps:spPr>
                          <a:xfrm>
                            <a:off x="346203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4" name="Ellipse 4384"/>
                        <wps:cNvSpPr/>
                        <wps:spPr>
                          <a:xfrm>
                            <a:off x="36999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7" name="Ellipse 4387"/>
                        <wps:cNvSpPr/>
                        <wps:spPr>
                          <a:xfrm>
                            <a:off x="187637" y="26428"/>
                            <a:ext cx="106155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8" name="Ellipse 4388"/>
                        <wps:cNvSpPr/>
                        <wps:spPr>
                          <a:xfrm>
                            <a:off x="196985" y="196473"/>
                            <a:ext cx="106156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0" name="Ellipse 4390"/>
                        <wps:cNvSpPr/>
                        <wps:spPr>
                          <a:xfrm>
                            <a:off x="38417" y="196475"/>
                            <a:ext cx="106156" cy="9689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BAD31E" id="Gruppieren 4380" o:spid="_x0000_s1026" style="position:absolute;margin-left:319.55pt;margin-top:51.9pt;width:16.6pt;height:10.45pt;z-index:251748864" coordorigin="36999,26428" coordsize="427242,266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">
                <o:lock v:ext="edit" aspectratio="t"/>
                <v:oval id="Ellipse 4381" o:spid="_x0000_s1027" style="position:absolute;left:358196;top:196473;width:106045;height:96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" fillcolor="red" strokecolor="red">
                  <v:stroke joinstyle="miter"/>
                </v:oval>
                <v:oval id="Ellipse 4382" o:spid="_x0000_s1028" style="position:absolute;left:346203;top:26428;width:106155;height:96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FQ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A4GPfh9SY+ATl7AgAA//8DAFBLAQItABQABgAIAAAAIQDb4fbL7gAAAIUBAAATAAAAAAAAAAAA&#10;AAAAAAAAAABbQ29udGVudF9UeXBlc10ueG1sUEsBAi0AFAAGAAgAAAAhAFr0LFu/AAAAFQEAAAsA&#10;AAAAAAAAAAAAAAAAHwEAAF9yZWxzLy5yZWxzUEsBAi0AFAAGAAgAAAAhANUAMVDEAAAA3QAAAA8A&#10;AAAAAAAAAAAAAAAABwIAAGRycy9kb3ducmV2LnhtbFBLBQYAAAAAAwADALcAAAD4AgAAAAA=&#10;" fillcolor="red" strokecolor="red">
                  <v:stroke joinstyle="miter"/>
                </v:oval>
                <v:oval id="Ellipse 4384" o:spid="_x0000_s1029" style="position:absolute;left:36999;top:26428;width:106155;height:96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" fillcolor="red" strokecolor="red">
                  <v:stroke joinstyle="miter"/>
                </v:oval>
                <v:oval id="Ellipse 4387" o:spid="_x0000_s1030" style="position:absolute;left:187637;top:26428;width:106155;height:96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" fillcolor="red" strokecolor="red">
                  <v:stroke joinstyle="miter"/>
                </v:oval>
                <v:oval id="Ellipse 4388" o:spid="_x0000_s1031" style="position:absolute;left:196985;top:196473;width:106156;height:96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" fillcolor="red" strokecolor="red">
                  <v:stroke joinstyle="miter"/>
                </v:oval>
                <v:oval id="Ellipse 4390" o:spid="_x0000_s1032" style="position:absolute;left:38417;top:196475;width:106156;height:968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" fillcolor="red" strokecolor="red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0480" behindDoc="0" locked="0" layoutInCell="1" allowOverlap="1" wp14:anchorId="4C9F2EBA" wp14:editId="44363697">
                <wp:simplePos x="0" y="0"/>
                <wp:positionH relativeFrom="column">
                  <wp:posOffset>2936240</wp:posOffset>
                </wp:positionH>
                <wp:positionV relativeFrom="paragraph">
                  <wp:posOffset>85725</wp:posOffset>
                </wp:positionV>
                <wp:extent cx="796290" cy="839470"/>
                <wp:effectExtent l="0" t="0" r="22860" b="17780"/>
                <wp:wrapNone/>
                <wp:docPr id="8146" name="Gruppieren 8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8147" name="Gruppieren 8147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8148" name="Ellipse 814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49" name="Ellipse 814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0" name="Ellipse 815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1" name="Ellipse 815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2" name="Ellipse 815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3" name="Ellipse 815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4" name="Ellipse 815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5" name="Ellipse 815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6" name="Ellipse 815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7" name="Ellipse 815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8" name="Rechteck 815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59" name="Rechteck 815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60" name="Gruppieren 8160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8161" name="Ellipse 816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2" name="Ellipse 816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3" name="Ellipse 816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4" name="Ellipse 816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5" name="Ellipse 816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6" name="Ellipse 816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7" name="Ellipse 816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8" name="Ellipse 816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69" name="Ellipse 816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0" name="Ellipse 817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1" name="Rechteck 817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2" name="Rechteck 817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73" name="Gruppieren 8173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8174" name="Ellipse 817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5" name="Ellipse 817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6" name="Ellipse 817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7" name="Ellipse 817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8" name="Ellipse 817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79" name="Ellipse 817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0" name="Ellipse 818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1" name="Ellipse 818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2" name="Ellipse 818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3" name="Ellipse 818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4" name="Rechteck 818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5" name="Rechteck 818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86" name="Gruppieren 8186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8187" name="Ellipse 818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8" name="Ellipse 818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89" name="Ellipse 818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0" name="Ellipse 819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1" name="Ellipse 819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2" name="Ellipse 819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3" name="Ellipse 819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4" name="Ellipse 819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5" name="Ellipse 819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6" name="Ellipse 819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7" name="Rechteck 819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98" name="Rechteck 819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199" name="Gruppieren 8199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8200" name="Ellipse 820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1" name="Ellipse 820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2" name="Ellipse 820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3" name="Ellipse 820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4" name="Ellipse 820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5" name="Ellipse 820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6" name="Ellipse 820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7" name="Ellipse 820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8" name="Ellipse 820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09" name="Ellipse 820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0" name="Rechteck 821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1" name="Rechteck 821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12" name="Gruppieren 8212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8213" name="Ellipse 821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4" name="Ellipse 821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5" name="Ellipse 821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6" name="Ellipse 821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7" name="Ellipse 821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8" name="Ellipse 821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19" name="Ellipse 821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0" name="Ellipse 822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1" name="Ellipse 822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2" name="Ellipse 822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3" name="Rechteck 822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4" name="Rechteck 822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25" name="Gruppieren 8225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8226" name="Ellipse 822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7" name="Ellipse 822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8" name="Ellipse 822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29" name="Ellipse 822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0" name="Ellipse 823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1" name="Ellipse 823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2" name="Ellipse 823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3" name="Ellipse 823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4" name="Ellipse 823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5" name="Ellipse 823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6" name="Rechteck 823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37" name="Rechteck 823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38" name="Gruppieren 8238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8239" name="Ellipse 823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0" name="Ellipse 824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1" name="Ellipse 824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2" name="Ellipse 824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3" name="Ellipse 824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4" name="Ellipse 824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5" name="Ellipse 824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6" name="Ellipse 824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7" name="Ellipse 824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8" name="Ellipse 824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49" name="Rechteck 824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0" name="Rechteck 825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51" name="Gruppieren 8251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8252" name="Ellipse 825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3" name="Ellipse 825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4" name="Ellipse 825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5" name="Ellipse 825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6" name="Ellipse 825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7" name="Ellipse 825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8" name="Ellipse 825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59" name="Ellipse 825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0" name="Ellipse 826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1" name="Ellipse 826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2" name="Rechteck 826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3" name="Rechteck 826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264" name="Gruppieren 8264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8265" name="Ellipse 826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6" name="Ellipse 826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7" name="Ellipse 826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8" name="Ellipse 826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69" name="Ellipse 826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0" name="Ellipse 827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1" name="Ellipse 827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2" name="Ellipse 827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3" name="Ellipse 827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4" name="Ellipse 827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5" name="Rechteck 827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76" name="Rechteck 827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DC0E1A" id="Gruppieren 8146" o:spid="_x0000_s1026" style="position:absolute;margin-left:231.2pt;margin-top:6.75pt;width:62.7pt;height:66.1pt;z-index:251860480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">
                <v:group id="Gruppieren 8147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zU8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ji+RL+3oQnINe/AAAA//8DAFBLAQItABQABgAIAAAAIQDb4fbL7gAAAIUBAAATAAAAAAAA&#10;AAAAAAAAAAAAAABbQ29udGVudF9UeXBlc10ueG1sUEsBAi0AFAAGAAgAAAAhAFr0LFu/AAAAFQEA&#10;AAsAAAAAAAAAAAAAAAAAHwEAAF9yZWxzLy5yZWxzUEsBAi0AFAAGAAgAAAAhAG/vNTzHAAAA3QAA&#10;AA8AAAAAAAAAAAAAAAAABwIAAGRycy9kb3ducmV2LnhtbFBLBQYAAAAAAwADALcAAAD7AgAAAAA=&#10;">
                  <v:oval id="Ellipse 8148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" fillcolor="red" strokecolor="red">
                    <v:stroke joinstyle="miter"/>
                  </v:oval>
                  <v:oval id="Ellipse 8149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" fillcolor="red" strokecolor="red">
                    <v:stroke joinstyle="miter"/>
                  </v:oval>
                  <v:oval id="Ellipse 8150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" fillcolor="red" strokecolor="red">
                    <v:stroke joinstyle="miter"/>
                  </v:oval>
                  <v:oval id="Ellipse 8151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" fillcolor="red" strokecolor="red">
                    <v:stroke joinstyle="miter"/>
                  </v:oval>
                  <v:oval id="Ellipse 8152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" fillcolor="red" strokecolor="red">
                    <v:stroke joinstyle="miter"/>
                  </v:oval>
                  <v:oval id="Ellipse 8153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" fillcolor="red" strokecolor="red">
                    <v:stroke joinstyle="miter"/>
                  </v:oval>
                  <v:oval id="Ellipse 8154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" fillcolor="red" strokecolor="red">
                    <v:stroke joinstyle="miter"/>
                  </v:oval>
                  <v:oval id="Ellipse 8155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" fillcolor="red" strokecolor="red">
                    <v:stroke joinstyle="miter"/>
                  </v:oval>
                  <v:oval id="Ellipse 8156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Cw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" fillcolor="red" strokecolor="red">
                    <v:stroke joinstyle="miter"/>
                  </v:oval>
                  <v:oval id="Ellipse 8157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Ur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" fillcolor="red" strokecolor="red">
                    <v:stroke joinstyle="miter"/>
                  </v:oval>
                  <v:rect id="Rechteck 8158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" filled="f" strokecolor="#a5a5a5 [2092]"/>
                  <v:rect id="Rechteck 8159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" filled="f" strokecolor="#a5a5a5 [2092]"/>
                </v:group>
                <v:group id="Gruppieren 8160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EowwAAAN0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IqXYX94E56ATJ8AAAD//wMAUEsBAi0AFAAGAAgAAAAhANvh9svuAAAAhQEAABMAAAAAAAAAAAAA&#10;AAAAAAAAAFtDb250ZW50X1R5cGVzXS54bWxQSwECLQAUAAYACAAAACEAWvQsW78AAAAVAQAACwAA&#10;AAAAAAAAAAAAAAAfAQAAX3JlbHMvLnJlbHNQSwECLQAUAAYACAAAACEAq7PxKMMAAADdAAAADwAA&#10;AAAAAAAAAAAAAAAHAgAAZHJzL2Rvd25yZXYueG1sUEsFBgAAAAADAAMAtwAAAPcCAAAAAA==&#10;">
                  <v:oval id="Ellipse 8161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" fillcolor="red" strokecolor="red">
                    <v:stroke joinstyle="miter"/>
                  </v:oval>
                  <v:oval id="Ellipse 8162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" fillcolor="red" strokecolor="red">
                    <v:stroke joinstyle="miter"/>
                  </v:oval>
                  <v:oval id="Ellipse 8163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" fillcolor="red" strokecolor="red">
                    <v:stroke joinstyle="miter"/>
                  </v:oval>
                  <v:oval id="Ellipse 8164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" fillcolor="red" strokecolor="red">
                    <v:stroke joinstyle="miter"/>
                  </v:oval>
                  <v:oval id="Ellipse 8165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" fillcolor="red" strokecolor="red">
                    <v:stroke joinstyle="miter"/>
                  </v:oval>
                  <v:oval id="Ellipse 8166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" fillcolor="red" strokecolor="red">
                    <v:stroke joinstyle="miter"/>
                  </v:oval>
                  <v:oval id="Ellipse 8167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u+W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" fillcolor="red" strokecolor="red">
                    <v:stroke joinstyle="miter"/>
                  </v:oval>
                  <v:oval id="Ellipse 8168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vk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5gMx3Fu&#10;fBOfgJx/AQAA//8DAFBLAQItABQABgAIAAAAIQDb4fbL7gAAAIUBAAATAAAAAAAAAAAAAAAAAAAA&#10;AABbQ29udGVudF9UeXBlc10ueG1sUEsBAi0AFAAGAAgAAAAhAFr0LFu/AAAAFQEAAAsAAAAAAAAA&#10;AAAAAAAAHwEAAF9yZWxzLy5yZWxzUEsBAi0AFAAGAAgAAAAhAE2Je+S+AAAA3QAAAA8AAAAAAAAA&#10;AAAAAAAABwIAAGRycy9kb3ducmV2LnhtbFBLBQYAAAAAAwADALcAAADyAgAAAAA=&#10;" fillcolor="red" strokecolor="red">
                    <v:stroke joinstyle="miter"/>
                  </v:oval>
                  <v:oval id="Ellipse 8169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5/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1unqBX7fxCcgizsAAAD//wMAUEsBAi0AFAAGAAgAAAAhANvh9svuAAAAhQEAABMAAAAAAAAA&#10;AAAAAAAAAAAAAFtDb250ZW50X1R5cGVzXS54bWxQSwECLQAUAAYACAAAACEAWvQsW78AAAAVAQAA&#10;CwAAAAAAAAAAAAAAAAAfAQAAX3JlbHMvLnJlbHNQSwECLQAUAAYACAAAACEAIsXef8YAAADdAAAA&#10;DwAAAAAAAAAAAAAAAAAHAgAAZHJzL2Rvd25yZXYueG1sUEsFBgAAAAADAAMAtwAAAPoCAAAAAA==&#10;" fillcolor="red" strokecolor="red">
                    <v:stroke joinstyle="miter"/>
                  </v:oval>
                  <v:oval id="Ellipse 8170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" fillcolor="red" strokecolor="red">
                    <v:stroke joinstyle="miter"/>
                  </v:oval>
                  <v:rect id="Rechteck 8171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" filled="f" strokecolor="#a5a5a5 [2092]"/>
                  <v:rect id="Rechteck 8172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" filled="f" strokecolor="#a5a5a5 [2092]"/>
                </v:group>
                <v:group id="Gruppieren 8173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mC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Hryv4exOegEx/AQAA//8DAFBLAQItABQABgAIAAAAIQDb4fbL7gAAAIUBAAATAAAAAAAA&#10;AAAAAAAAAAAAAABbQ29udGVudF9UeXBlc10ueG1sUEsBAi0AFAAGAAgAAAAhAFr0LFu/AAAAFQEA&#10;AAsAAAAAAAAAAAAAAAAAHwEAAF9yZWxzLy5yZWxzUEsBAi0AFAAGAAgAAAAhAN64+YLHAAAA3QAA&#10;AA8AAAAAAAAAAAAAAAAABwIAAGRycy9kb3ducmV2LnhtbFBLBQYAAAAAAwADALcAAAD7AgAAAAA=&#10;">
                  <v:oval id="Ellipse 8174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c8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" fillcolor="red" strokecolor="red">
                    <v:stroke joinstyle="miter"/>
                  </v:oval>
                  <v:oval id="Ellipse 8175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UKn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" fillcolor="red" strokecolor="red">
                    <v:stroke joinstyle="miter"/>
                  </v:oval>
                  <v:oval id="Ellipse 8176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9zQ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" fillcolor="red" strokecolor="red">
                    <v:stroke joinstyle="miter"/>
                  </v:oval>
                  <v:oval id="Ellipse 8177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" fillcolor="red" strokecolor="red">
                    <v:stroke joinstyle="miter"/>
                  </v:oval>
                  <v:oval id="Ellipse 8178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" fillcolor="red" strokecolor="red">
                    <v:stroke joinstyle="miter"/>
                  </v:oval>
                  <v:oval id="Ellipse 8179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ii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" fillcolor="red" strokecolor="red">
                    <v:stroke joinstyle="miter"/>
                  </v:oval>
                  <v:oval id="Ellipse 8180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" fillcolor="red" strokecolor="red">
                    <v:stroke joinstyle="miter"/>
                  </v:oval>
                  <v:oval id="Ellipse 8181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" fillcolor="red" strokecolor="red">
                    <v:stroke joinstyle="miter"/>
                  </v:oval>
                  <v:oval id="Ellipse 8182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" fillcolor="red" strokecolor="red">
                    <v:stroke joinstyle="miter"/>
                  </v:oval>
                  <v:oval id="Ellipse 8183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" fillcolor="red" strokecolor="red">
                    <v:stroke joinstyle="miter"/>
                  </v:oval>
                  <v:rect id="Rechteck 8184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" filled="f" strokecolor="#a5a5a5 [2092]"/>
                  <v:rect id="Rechteck 8185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" filled="f" strokecolor="#a5a5a5 [2092]"/>
                </v:group>
                <v:group id="Gruppieren 8186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io9xQAAAN0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">
                  <v:oval id="Ellipse 8187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" fillcolor="red" strokecolor="red">
                    <v:stroke joinstyle="miter"/>
                  </v:oval>
                  <v:oval id="Ellipse 8188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" fillcolor="red" strokecolor="red">
                    <v:stroke joinstyle="miter"/>
                  </v:oval>
                  <v:oval id="Ellipse 8189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" fillcolor="red" strokecolor="red">
                    <v:stroke joinstyle="miter"/>
                  </v:oval>
                  <v:oval id="Ellipse 8190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" fillcolor="red" strokecolor="red">
                    <v:stroke joinstyle="miter"/>
                  </v:oval>
                  <v:oval id="Ellipse 8191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" fillcolor="red" strokecolor="red">
                    <v:stroke joinstyle="miter"/>
                  </v:oval>
                  <v:oval id="Ellipse 8192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" fillcolor="red" strokecolor="red">
                    <v:stroke joinstyle="miter"/>
                  </v:oval>
                  <v:oval id="Ellipse 8193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my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" fillcolor="red" strokecolor="red">
                    <v:stroke joinstyle="miter"/>
                  </v:oval>
                  <v:oval id="Ellipse 8194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" fillcolor="red" strokecolor="red">
                    <v:stroke joinstyle="miter"/>
                  </v:oval>
                  <v:oval id="Ellipse 8195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Rd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" fillcolor="red" strokecolor="red">
                    <v:stroke joinstyle="miter"/>
                  </v:oval>
                  <v:oval id="Ellipse 8196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zoq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1unLCn7fxCcgizsAAAD//wMAUEsBAi0AFAAGAAgAAAAhANvh9svuAAAAhQEAABMAAAAAAAAA&#10;AAAAAAAAAAAAAFtDb250ZW50X1R5cGVzXS54bWxQSwECLQAUAAYACAAAACEAWvQsW78AAAAVAQAA&#10;CwAAAAAAAAAAAAAAAAAfAQAAX3JlbHMvLnJlbHNQSwECLQAUAAYACAAAACEAZo86KsYAAADdAAAA&#10;DwAAAAAAAAAAAAAAAAAHAgAAZHJzL2Rvd25yZXYueG1sUEsFBgAAAAADAAMAtwAAAPoCAAAAAA==&#10;" fillcolor="red" strokecolor="red">
                    <v:stroke joinstyle="miter"/>
                  </v:oval>
                  <v:rect id="Rechteck 8197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" filled="f" strokecolor="#a5a5a5 [2092]"/>
                  <v:rect id="Rechteck 8198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" filled="f" strokecolor="#a5a5a5 [2092]"/>
                </v:group>
                <v:group id="Gruppieren 8199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">
                  <v:oval id="Ellipse 8200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" fillcolor="red" strokecolor="red">
                    <v:stroke joinstyle="miter"/>
                  </v:oval>
                  <v:oval id="Ellipse 8201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" fillcolor="red" strokecolor="red">
                    <v:stroke joinstyle="miter"/>
                  </v:oval>
                  <v:oval id="Ellipse 8202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" fillcolor="red" strokecolor="red">
                    <v:stroke joinstyle="miter"/>
                  </v:oval>
                  <v:oval id="Ellipse 8203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" fillcolor="red" strokecolor="red">
                    <v:stroke joinstyle="miter"/>
                  </v:oval>
                  <v:oval id="Ellipse 8204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" fillcolor="red" strokecolor="red">
                    <v:stroke joinstyle="miter"/>
                  </v:oval>
                  <v:oval id="Ellipse 8205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" fillcolor="red" strokecolor="red">
                    <v:stroke joinstyle="miter"/>
                  </v:oval>
                  <v:oval id="Ellipse 8206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" fillcolor="red" strokecolor="red">
                    <v:stroke joinstyle="miter"/>
                  </v:oval>
                  <v:oval id="Ellipse 8207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" fillcolor="red" strokecolor="red">
                    <v:stroke joinstyle="miter"/>
                  </v:oval>
                  <v:oval id="Ellipse 8208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/84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5iMkjg3&#10;volPQM6/AAAA//8DAFBLAQItABQABgAIAAAAIQDb4fbL7gAAAIUBAAATAAAAAAAAAAAAAAAAAAAA&#10;AABbQ29udGVudF9UeXBlc10ueG1sUEsBAi0AFAAGAAgAAAAhAFr0LFu/AAAAFQEAAAsAAAAAAAAA&#10;AAAAAAAAHwEAAF9yZWxzLy5yZWxzUEsBAi0AFAAGAAgAAAAhAEtz/zi+AAAA3QAAAA8AAAAAAAAA&#10;AAAAAAAABwIAAGRycy9kb3ducmV2LnhtbFBLBQYAAAAAAwADALcAAADyAgAAAAA=&#10;" fillcolor="red" strokecolor="red">
                    <v:stroke joinstyle="miter"/>
                  </v:oval>
                  <v:oval id="Ellipse 8209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" fillcolor="red" strokecolor="red">
                    <v:stroke joinstyle="miter"/>
                  </v:oval>
                  <v:rect id="Rechteck 8210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" filled="f" strokecolor="#a5a5a5 [2092]"/>
                  <v:rect id="Rechteck 8211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" filled="f" strokecolor="#a5a5a5 [2092]"/>
                </v:group>
                <v:group id="Gruppieren 8212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jF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">
                  <v:oval id="Ellipse 8213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" fillcolor="red" strokecolor="red">
                    <v:stroke joinstyle="miter"/>
                  </v:oval>
                  <v:oval id="Ellipse 8214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" fillcolor="red" strokecolor="red">
                    <v:stroke joinstyle="miter"/>
                  </v:oval>
                  <v:oval id="Ellipse 8215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" fillcolor="red" strokecolor="red">
                    <v:stroke joinstyle="miter"/>
                  </v:oval>
                  <v:oval id="Ellipse 8216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" fillcolor="red" strokecolor="red">
                    <v:stroke joinstyle="miter"/>
                  </v:oval>
                  <v:oval id="Ellipse 8217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" fillcolor="red" strokecolor="red">
                    <v:stroke joinstyle="miter"/>
                  </v:oval>
                  <v:oval id="Ellipse 8218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mnl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5iMhnFu&#10;fBOfgJx/AQAA//8DAFBLAQItABQABgAIAAAAIQDb4fbL7gAAAIUBAAATAAAAAAAAAAAAAAAAAAAA&#10;AABbQ29udGVudF9UeXBlc10ueG1sUEsBAi0AFAAGAAgAAAAhAFr0LFu/AAAAFQEAAAsAAAAAAAAA&#10;AAAAAAAAHwEAAF9yZWxzLy5yZWxzUEsBAi0AFAAGAAgAAAAhAM6qaeW+AAAA3QAAAA8AAAAAAAAA&#10;AAAAAAAABwIAAGRycy9kb3ducmV2LnhtbFBLBQYAAAAAAwADALcAAADyAgAAAAA=&#10;" fillcolor="red" strokecolor="red">
                    <v:stroke joinstyle="miter"/>
                  </v:oval>
                  <v:oval id="Ellipse 8219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" fillcolor="red" strokecolor="red">
                    <v:stroke joinstyle="miter"/>
                  </v:oval>
                  <v:oval id="Ellipse 8220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" fillcolor="red" strokecolor="red">
                    <v:stroke joinstyle="miter"/>
                  </v:oval>
                  <v:oval id="Ellipse 8221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" fillcolor="red" strokecolor="red">
                    <v:stroke joinstyle="miter"/>
                  </v:oval>
                  <v:oval id="Ellipse 8222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" fillcolor="red" strokecolor="red">
                    <v:stroke joinstyle="miter"/>
                  </v:oval>
                  <v:rect id="Rechteck 8223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" filled="f" strokecolor="#a5a5a5 [2092]"/>
                  <v:rect id="Rechteck 8224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" filled="f" strokecolor="#a5a5a5 [2092]"/>
                </v:group>
                <v:group id="Gruppieren 8225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4oM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mCfJFJ5vwhOQy38AAAD//wMAUEsBAi0AFAAGAAgAAAAhANvh9svuAAAAhQEAABMAAAAAAAAA&#10;AAAAAAAAAAAAAFtDb250ZW50X1R5cGVzXS54bWxQSwECLQAUAAYACAAAACEAWvQsW78AAAAVAQAA&#10;CwAAAAAAAAAAAAAAAAAfAQAAX3JlbHMvLnJlbHNQSwECLQAUAAYACAAAACEA9ouKDMYAAADdAAAA&#10;DwAAAAAAAAAAAAAAAAAHAgAAZHJzL2Rvd25yZXYueG1sUEsFBgAAAAADAAMAtwAAAPoCAAAAAA==&#10;">
                  <v:oval id="Ellipse 8226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" fillcolor="red" strokecolor="red">
                    <v:stroke joinstyle="miter"/>
                  </v:oval>
                  <v:oval id="Ellipse 8227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" fillcolor="red" strokecolor="red">
                    <v:stroke joinstyle="miter"/>
                  </v:oval>
                  <v:oval id="Ellipse 8228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" fillcolor="red" strokecolor="red">
                    <v:stroke joinstyle="miter"/>
                  </v:oval>
                  <v:oval id="Ellipse 8229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" fillcolor="red" strokecolor="red">
                    <v:stroke joinstyle="miter"/>
                  </v:oval>
                  <v:oval id="Ellipse 8230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" fillcolor="red" strokecolor="red">
                    <v:stroke joinstyle="miter"/>
                  </v:oval>
                  <v:oval id="Ellipse 8231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" fillcolor="red" strokecolor="red">
                    <v:stroke joinstyle="miter"/>
                  </v:oval>
                  <v:oval id="Ellipse 8232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" fillcolor="red" strokecolor="red">
                    <v:stroke joinstyle="miter"/>
                  </v:oval>
                  <v:oval id="Ellipse 8233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" fillcolor="red" strokecolor="red">
                    <v:stroke joinstyle="miter"/>
                  </v:oval>
                  <v:oval id="Ellipse 8234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+A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DcHwzh9SY+ATl7AgAA//8DAFBLAQItABQABgAIAAAAIQDb4fbL7gAAAIUBAAATAAAAAAAAAAAA&#10;AAAAAAAAAABbQ29udGVudF9UeXBlc10ueG1sUEsBAi0AFAAGAAgAAAAhAFr0LFu/AAAAFQEAAAsA&#10;AAAAAAAAAAAAAAAAHwEAAF9yZWxzLy5yZWxzUEsBAi0AFAAGAAgAAAAhAARSP4DEAAAA3QAAAA8A&#10;AAAAAAAAAAAAAAAABwIAAGRycy9kb3ducmV2LnhtbFBLBQYAAAAAAwADALcAAAD4AgAAAAA=&#10;" fillcolor="red" strokecolor="red">
                    <v:stroke joinstyle="miter"/>
                  </v:oval>
                  <v:oval id="Ellipse 8235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ob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Yz7gyG83sQnIGdPAAAA//8DAFBLAQItABQABgAIAAAAIQDb4fbL7gAAAIUBAAATAAAAAAAAAAAA&#10;AAAAAAAAAABbQ29udGVudF9UeXBlc10ueG1sUEsBAi0AFAAGAAgAAAAhAFr0LFu/AAAAFQEAAAsA&#10;AAAAAAAAAAAAAAAAHwEAAF9yZWxzLy5yZWxzUEsBAi0AFAAGAAgAAAAhAGsemhvEAAAA3QAAAA8A&#10;AAAAAAAAAAAAAAAABwIAAGRycy9kb3ducmV2LnhtbFBLBQYAAAAAAwADALcAAAD4AgAAAAA=&#10;" fillcolor="red" strokecolor="red">
                    <v:stroke joinstyle="miter"/>
                  </v:oval>
                  <v:rect id="Rechteck 8236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" filled="f" strokecolor="#a5a5a5 [2092]"/>
                  <v:rect id="Rechteck 8237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" filled="f" strokecolor="#a5a5a5 [2092]"/>
                </v:group>
                <v:group id="Gruppieren 8238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7NP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LGbzMDe8CU9Api8AAAD//wMAUEsBAi0AFAAGAAgAAAAhANvh9svuAAAAhQEAABMAAAAAAAAAAAAA&#10;AAAAAAAAAFtDb250ZW50X1R5cGVzXS54bWxQSwECLQAUAAYACAAAACEAWvQsW78AAAAVAQAACwAA&#10;AAAAAAAAAAAAAAAfAQAAX3JlbHMvLnJlbHNQSwECLQAUAAYACAAAACEAnVOzT8MAAADdAAAADwAA&#10;AAAAAAAAAAAAAAAHAgAAZHJzL2Rvd25yZXYueG1sUEsFBgAAAAADAAMAtwAAAPcCAAAAAA==&#10;">
                  <v:oval id="Ellipse 8239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5Ae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z6gzG83sQnIGdPAAAA//8DAFBLAQItABQABgAIAAAAIQDb4fbL7gAAAIUBAAATAAAAAAAAAAAA&#10;AAAAAAAAAABbQ29udGVudF9UeXBlc10ueG1sUEsBAi0AFAAGAAgAAAAhAFr0LFu/AAAAFQEAAAsA&#10;AAAAAAAAAAAAAAAAHwEAAF9yZWxzLy5yZWxzUEsBAi0AFAAGAAgAAAAhAOpTkB7EAAAA3QAAAA8A&#10;AAAAAAAAAAAAAAAABwIAAGRycy9kb3ducmV2LnhtbFBLBQYAAAAAAwADALcAAAD4AgAAAAA=&#10;" fillcolor="red" strokecolor="red">
                    <v:stroke joinstyle="miter"/>
                  </v:oval>
                  <v:oval id="Ellipse 8240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" fillcolor="red" strokecolor="red">
                    <v:stroke joinstyle="miter"/>
                  </v:oval>
                  <v:oval id="Ellipse 8241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" fillcolor="red" strokecolor="red">
                    <v:stroke joinstyle="miter"/>
                  </v:oval>
                  <v:oval id="Ellipse 8242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" fillcolor="red" strokecolor="red">
                    <v:stroke joinstyle="miter"/>
                  </v:oval>
                  <v:oval id="Ellipse 8243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" fillcolor="red" strokecolor="red">
                    <v:stroke joinstyle="miter"/>
                  </v:oval>
                  <v:oval id="Ellipse 8244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" fillcolor="red" strokecolor="red">
                    <v:stroke joinstyle="miter"/>
                  </v:oval>
                  <v:oval id="Ellipse 8245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Olm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z7gyG83sQnIGdPAAAA//8DAFBLAQItABQABgAIAAAAIQDb4fbL7gAAAIUBAAATAAAAAAAAAAAA&#10;AAAAAAAAAABbQ29udGVudF9UeXBlc10ueG1sUEsBAi0AFAAGAAgAAAAhAFr0LFu/AAAAFQEAAAsA&#10;AAAAAAAAAAAAAAAAHwEAAF9yZWxzLy5yZWxzUEsBAi0AFAAGAAgAAAAhADMY6WbEAAAA3QAAAA8A&#10;AAAAAAAAAAAAAAAABwIAAGRycy9kb3ducmV2LnhtbFBLBQYAAAAAAwADALcAAAD4AgAAAAA=&#10;" fillcolor="red" strokecolor="red">
                    <v:stroke joinstyle="miter"/>
                  </v:oval>
                  <v:oval id="Ellipse 8246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" fillcolor="red" strokecolor="red">
                    <v:stroke joinstyle="miter"/>
                  </v:oval>
                  <v:oval id="Ellipse 8247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KK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7gxG83sQnIGdPAAAA//8DAFBLAQItABQABgAIAAAAIQDb4fbL7gAAAIUBAAATAAAAAAAAAAAA&#10;AAAAAAAAAABbQ29udGVudF9UeXBlc10ueG1sUEsBAi0AFAAGAAgAAAAhAFr0LFu/AAAAFQEAAAsA&#10;AAAAAAAAAAAAAAAAHwEAAF9yZWxzLy5yZWxzUEsBAi0AFAAGAAgAAAAhAKyG0orEAAAA3QAAAA8A&#10;AAAAAAAAAAAAAAAABwIAAGRycy9kb3ducmV2LnhtbFBLBQYAAAAAAwADALcAAAD4AgAAAAA=&#10;" fillcolor="red" strokecolor="red">
                    <v:stroke joinstyle="miter"/>
                  </v:oval>
                  <v:oval id="Ellipse 8248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" fillcolor="red" strokecolor="red">
                    <v:stroke joinstyle="miter"/>
                  </v:oval>
                  <v:rect id="Rechteck 8249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" filled="f" strokecolor="#a5a5a5 [2092]"/>
                  <v:rect id="Rechteck 8250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" filled="f" strokecolor="#a5a5a5 [2092]"/>
                </v:group>
                <v:group id="Gruppieren 8251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9y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tJFEsP/m/AE5PoPAAD//wMAUEsBAi0AFAAGAAgAAAAhANvh9svuAAAAhQEAABMAAAAAAAAA&#10;AAAAAAAAAAAAAFtDb250ZW50X1R5cGVzXS54bWxQSwECLQAUAAYACAAAACEAWvQsW78AAAAVAQAA&#10;CwAAAAAAAAAAAAAAAAAfAQAAX3JlbHMvLnJlbHNQSwECLQAUAAYACAAAACEA0bb/csYAAADdAAAA&#10;DwAAAAAAAAAAAAAAAAAHAgAAZHJzL2Rvd25yZXYueG1sUEsFBgAAAAADAAMAtwAAAPoCAAAAAA==&#10;">
                  <v:oval id="Ellipse 8252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" fillcolor="red" strokecolor="red">
                    <v:stroke joinstyle="miter"/>
                  </v:oval>
                  <v:oval id="Ellipse 8253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" fillcolor="red" strokecolor="red">
                    <v:stroke joinstyle="miter"/>
                  </v:oval>
                  <v:oval id="Ellipse 8254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" fillcolor="red" strokecolor="red">
                    <v:stroke joinstyle="miter"/>
                  </v:oval>
                  <v:oval id="Ellipse 8255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" fillcolor="red" strokecolor="red">
                    <v:stroke joinstyle="miter"/>
                  </v:oval>
                  <v:oval id="Ellipse 8256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+HM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iOpvD+018AjL7BQAA//8DAFBLAQItABQABgAIAAAAIQDb4fbL7gAAAIUBAAATAAAAAAAAAAAA&#10;AAAAAAAAAABbQ29udGVudF9UeXBlc10ueG1sUEsBAi0AFAAGAAgAAAAhAFr0LFu/AAAAFQEAAAsA&#10;AAAAAAAAAAAAAAAAHwEAAF9yZWxzLy5yZWxzUEsBAi0AFAAGAAgAAAAhAEYT4czEAAAA3QAAAA8A&#10;AAAAAAAAAAAAAAAABwIAAGRycy9kb3ducmV2LnhtbFBLBQYAAAAAAwADALcAAAD4AgAAAAA=&#10;" fillcolor="red" strokecolor="red">
                    <v:stroke joinstyle="miter"/>
                  </v:oval>
                  <v:oval id="Ellipse 8257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0RX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DcH4zg9SY+ATl7AgAA//8DAFBLAQItABQABgAIAAAAIQDb4fbL7gAAAIUBAAATAAAAAAAAAAAA&#10;AAAAAAAAAABbQ29udGVudF9UeXBlc10ueG1sUEsBAi0AFAAGAAgAAAAhAFr0LFu/AAAAFQEAAAsA&#10;AAAAAAAAAAAAAAAAHwEAAF9yZWxzLy5yZWxzUEsBAi0AFAAGAAgAAAAhAClfRFfEAAAA3QAAAA8A&#10;AAAAAAAAAAAAAAAABwIAAGRycy9kb3ducmV2LnhtbFBLBQYAAAAAAwADALcAAAD4AgAAAAA=&#10;" fillcolor="red" strokecolor="red">
                    <v:stroke joinstyle="miter"/>
                  </v:oval>
                  <v:oval id="Ellipse 8258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" fillcolor="red" strokecolor="red">
                    <v:stroke joinstyle="miter"/>
                  </v:oval>
                  <v:oval id="Ellipse 8259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HW+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z6gzG83sQnIGdPAAAA//8DAFBLAQItABQABgAIAAAAIQDb4fbL7gAAAIUBAAATAAAAAAAAAAAA&#10;AAAAAAAAAABbQ29udGVudF9UeXBlc10ueG1sUEsBAi0AFAAGAAgAAAAhAFr0LFu/AAAAFQEAAAsA&#10;AAAAAAAAAAAAAAAAHwEAAF9yZWxzLy5yZWxzUEsBAi0AFAAGAAgAAAAhADeMdb7EAAAA3QAAAA8A&#10;AAAAAAAAAAAAAAAABwIAAGRycy9kb3ducmV2LnhtbFBLBQYAAAAAAwADALcAAAD4AgAAAAA=&#10;" fillcolor="red" strokecolor="red">
                    <v:stroke joinstyle="miter"/>
                  </v:oval>
                  <v:oval id="Ellipse 8260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hae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5iMxnF/&#10;fBOfgJx/AQAA//8DAFBLAQItABQABgAIAAAAIQDb4fbL7gAAAIUBAAATAAAAAAAAAAAAAAAAAAAA&#10;AABbQ29udGVudF9UeXBlc10ueG1sUEsBAi0AFAAGAAgAAAAhAFr0LFu/AAAAFQEAAAsAAAAAAAAA&#10;AAAAAAAAHwEAAF9yZWxzLy5yZWxzUEsBAi0AFAAGAAgAAAAhAGjaFp6+AAAA3QAAAA8AAAAAAAAA&#10;AAAAAAAABwIAAGRycy9kb3ducmV2LnhtbFBLBQYAAAAAAwADALcAAADyAgAAAAA=&#10;" fillcolor="red" strokecolor="red">
                    <v:stroke joinstyle="miter"/>
                  </v:oval>
                  <v:oval id="Ellipse 8261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" fillcolor="red" strokecolor="red">
                    <v:stroke joinstyle="miter"/>
                  </v:oval>
                  <v:rect id="Rechteck 8262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" filled="f" strokecolor="#a5a5a5 [2092]"/>
                  <v:rect id="Rechteck 8263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" filled="f" strokecolor="#a5a5a5 [2092]"/>
                </v:group>
                <v:group id="Gruppieren 8264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ZX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TEeTL3i+CU9ALv4BAAD//wMAUEsBAi0AFAAGAAgAAAAhANvh9svuAAAAhQEAABMAAAAAAAAA&#10;AAAAAAAAAAAAAFtDb250ZW50X1R5cGVzXS54bWxQSwECLQAUAAYACAAAACEAWvQsW78AAAAVAQAA&#10;CwAAAAAAAAAAAAAAAAAfAQAAX3JlbHMvLnJlbHNQSwECLQAUAAYACAAAACEAD62WV8YAAADdAAAA&#10;DwAAAAAAAAAAAAAAAAAHAgAAZHJzL2Rvd25yZXYueG1sUEsFBgAAAAADAAMAtwAAAPoCAAAAAA==&#10;">
                  <v:oval id="Ellipse 8265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" fillcolor="red" strokecolor="red">
                    <v:stroke joinstyle="miter"/>
                  </v:oval>
                  <v:oval id="Ellipse 8266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" fillcolor="red" strokecolor="red">
                    <v:stroke joinstyle="miter"/>
                  </v:oval>
                  <v:oval id="Ellipse 8267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47q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AbT6bwehOfgMyeAAAA//8DAFBLAQItABQABgAIAAAAIQDb4fbL7gAAAIUBAAATAAAAAAAAAAAA&#10;AAAAAAAAAABbQ29udGVudF9UeXBlc10ueG1sUEsBAi0AFAAGAAgAAAAhAFr0LFu/AAAAFQEAAAsA&#10;AAAAAAAAAAAAAAAAHwEAAF9yZWxzLy5yZWxzUEsBAi0AFAAGAAgAAAAhAOczjurEAAAA3QAAAA8A&#10;AAAAAAAAAAAAAAAABwIAAGRycy9kb3ducmV2LnhtbFBLBQYAAAAAAwADALcAAAD4AgAAAAA=&#10;" fillcolor="red" strokecolor="red">
                    <v:stroke joinstyle="miter"/>
                  </v:oval>
                  <v:oval id="Ellipse 8268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" fillcolor="red" strokecolor="red">
                    <v:stroke joinstyle="miter"/>
                  </v:oval>
                  <v:oval id="Ellipse 8269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L8D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2Wr9DP9v4hOQmysAAAD//wMAUEsBAi0AFAAGAAgAAAAhANvh9svuAAAAhQEAABMAAAAAAAAA&#10;AAAAAAAAAAAAAFtDb250ZW50X1R5cGVzXS54bWxQSwECLQAUAAYACAAAACEAWvQsW78AAAAVAQAA&#10;CwAAAAAAAAAAAAAAAAAfAQAAX3JlbHMvLnJlbHNQSwECLQAUAAYACAAAACEA+eC/A8YAAADdAAAA&#10;DwAAAAAAAAAAAAAAAAAHAgAAZHJzL2Rvd25yZXYueG1sUEsFBgAAAAADAAMAtwAAAPoCAAAAAA==&#10;" fillcolor="red" strokecolor="red">
                    <v:stroke joinstyle="miter"/>
                  </v:oval>
                  <v:oval id="Ellipse 8270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" fillcolor="red" strokecolor="red">
                    <v:stroke joinstyle="miter"/>
                  </v:oval>
                  <v:oval id="Ellipse 8271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" fillcolor="red" strokecolor="red">
                    <v:stroke joinstyle="miter"/>
                  </v:oval>
                  <v:oval id="Ellipse 8272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" fillcolor="red" strokecolor="red">
                    <v:stroke joinstyle="miter"/>
                  </v:oval>
                  <v:oval id="Ellipse 8273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R40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z7owG83sQnIGdPAAAA//8DAFBLAQItABQABgAIAAAAIQDb4fbL7gAAAIUBAAATAAAAAAAAAAAA&#10;AAAAAAAAAABbQ29udGVudF9UeXBlc10ueG1sUEsBAi0AFAAGAAgAAAAhAFr0LFu/AAAAFQEAAAsA&#10;AAAAAAAAAAAAAAAAHwEAAF9yZWxzLy5yZWxzUEsBAi0AFAAGAAgAAAAhAB3RHjTEAAAA3QAAAA8A&#10;AAAAAAAAAAAAAAAABwIAAGRycy9kb3ducmV2LnhtbFBLBQYAAAAAAwADALcAAAD4AgAAAAA=&#10;" fillcolor="red" strokecolor="red">
                    <v:stroke joinstyle="miter"/>
                  </v:oval>
                  <v:oval id="Ellipse 8274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ZA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7owG83sQnIGdPAAAA//8DAFBLAQItABQABgAIAAAAIQDb4fbL7gAAAIUBAAATAAAAAAAAAAAA&#10;AAAAAAAAAABbQ29udGVudF9UeXBlc10ueG1sUEsBAi0AFAAGAAgAAAAhAFr0LFu/AAAAFQEAAAsA&#10;AAAAAAAAAAAAAAAAHwEAAF9yZWxzLy5yZWxzUEsBAi0AFAAGAAgAAAAhAJI4hkDEAAAA3QAAAA8A&#10;AAAAAAAAAAAAAAAABwIAAGRycy9kb3ducmV2LnhtbFBLBQYAAAAAAwADALcAAAD4AgAAAAA=&#10;" fillcolor="red" strokecolor="red">
                    <v:stroke joinstyle="miter"/>
                  </v:oval>
                  <v:rect id="Rechteck 8275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" filled="f" strokecolor="#a5a5a5 [2092]"/>
                  <v:rect id="Rechteck 8276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 wp14:anchorId="24005037" wp14:editId="124A373F">
                <wp:simplePos x="0" y="0"/>
                <wp:positionH relativeFrom="column">
                  <wp:posOffset>2075815</wp:posOffset>
                </wp:positionH>
                <wp:positionV relativeFrom="paragraph">
                  <wp:posOffset>73660</wp:posOffset>
                </wp:positionV>
                <wp:extent cx="796290" cy="839470"/>
                <wp:effectExtent l="0" t="0" r="22860" b="17780"/>
                <wp:wrapNone/>
                <wp:docPr id="7622" name="Gruppieren 7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7623" name="Gruppieren 7623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624" name="Ellipse 762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5" name="Ellipse 762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6" name="Ellipse 762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7" name="Ellipse 762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8" name="Ellipse 762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9" name="Ellipse 762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0" name="Ellipse 763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1" name="Ellipse 763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2" name="Ellipse 763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3" name="Ellipse 763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4" name="Rechteck 763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5" name="Rechteck 763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36" name="Gruppieren 7636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637" name="Ellipse 763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8" name="Ellipse 763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39" name="Ellipse 763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0" name="Ellipse 764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1" name="Ellipse 764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2" name="Ellipse 764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3" name="Ellipse 764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4" name="Ellipse 764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5" name="Ellipse 764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6" name="Ellipse 764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7" name="Rechteck 764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8" name="Rechteck 764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49" name="Gruppieren 7649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650" name="Ellipse 765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1" name="Ellipse 765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2" name="Ellipse 765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3" name="Ellipse 765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4" name="Ellipse 765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5" name="Ellipse 765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6" name="Ellipse 765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7" name="Ellipse 765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8" name="Ellipse 765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9" name="Ellipse 765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0" name="Rechteck 766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1" name="Rechteck 766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62" name="Gruppieren 7662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663" name="Ellipse 766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4" name="Ellipse 766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5" name="Ellipse 766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6" name="Ellipse 766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7" name="Ellipse 766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8" name="Ellipse 766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69" name="Ellipse 766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0" name="Ellipse 767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1" name="Ellipse 767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2" name="Ellipse 767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3" name="Rechteck 767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4" name="Rechteck 767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75" name="Gruppieren 7675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676" name="Ellipse 767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7" name="Ellipse 767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8" name="Ellipse 767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79" name="Ellipse 767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0" name="Ellipse 768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1" name="Ellipse 768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2" name="Ellipse 768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3" name="Ellipse 768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4" name="Ellipse 768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5" name="Ellipse 768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6" name="Rechteck 768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7" name="Rechteck 768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88" name="Gruppieren 7688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689" name="Ellipse 768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0" name="Ellipse 769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1" name="Ellipse 769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2" name="Ellipse 769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3" name="Ellipse 769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4" name="Ellipse 769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5" name="Ellipse 769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6" name="Ellipse 769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7" name="Ellipse 769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8" name="Ellipse 769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9" name="Rechteck 769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0" name="Rechteck 770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01" name="Gruppieren 7701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702" name="Ellipse 770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3" name="Ellipse 770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4" name="Ellipse 770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5" name="Ellipse 770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6" name="Ellipse 770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7" name="Ellipse 770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8" name="Ellipse 770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9" name="Ellipse 770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" name="Ellipse 771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1" name="Ellipse 771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2" name="Rechteck 771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3" name="Rechteck 771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14" name="Gruppieren 7714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715" name="Ellipse 771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6" name="Ellipse 771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7" name="Ellipse 771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8" name="Ellipse 771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9" name="Ellipse 771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0" name="Ellipse 772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1" name="Ellipse 772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2" name="Ellipse 772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3" name="Ellipse 772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4" name="Ellipse 772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5" name="Rechteck 772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6" name="Rechteck 772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27" name="Gruppieren 7727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728" name="Ellipse 772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29" name="Ellipse 772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0" name="Ellipse 773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1" name="Ellipse 773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2" name="Ellipse 773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3" name="Ellipse 773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4" name="Ellipse 773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5" name="Ellipse 773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6" name="Ellipse 773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7" name="Ellipse 773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8" name="Rechteck 773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39" name="Rechteck 773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740" name="Gruppieren 7740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741" name="Ellipse 774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2" name="Ellipse 774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3" name="Ellipse 774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4" name="Ellipse 774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5" name="Ellipse 774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6" name="Ellipse 774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7" name="Ellipse 774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8" name="Ellipse 774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49" name="Ellipse 774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0" name="Ellipse 775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1" name="Rechteck 775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52" name="Rechteck 775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C12A62" id="Gruppieren 7622" o:spid="_x0000_s1026" style="position:absolute;margin-left:163.45pt;margin-top:5.8pt;width:62.7pt;height:66.1pt;z-index:251856384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">
                <v:group id="Gruppieren 7623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Ou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0MR/B6E56AXDwBAAD//wMAUEsBAi0AFAAGAAgAAAAhANvh9svuAAAAhQEAABMAAAAAAAAA&#10;AAAAAAAAAAAAAFtDb250ZW50X1R5cGVzXS54bWxQSwECLQAUAAYACAAAACEAWvQsW78AAAAVAQAA&#10;CwAAAAAAAAAAAAAAAAAfAQAAX3JlbHMvLnJlbHNQSwECLQAUAAYACAAAACEAkGKTrsYAAADdAAAA&#10;DwAAAAAAAAAAAAAAAAAHAgAAZHJzL2Rvd25yZXYueG1sUEsFBgAAAAADAAMAtwAAAPoCAAAAAA==&#10;">
                  <v:oval id="Ellipse 7624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0Q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M/SKVzfxCcgVxcAAAD//wMAUEsBAi0AFAAGAAgAAAAhANvh9svuAAAAhQEAABMAAAAAAAAA&#10;AAAAAAAAAAAAAFtDb250ZW50X1R5cGVzXS54bWxQSwECLQAUAAYACAAAACEAWvQsW78AAAAVAQAA&#10;CwAAAAAAAAAAAAAAAAAfAQAAX3JlbHMvLnJlbHNQSwECLQAUAAYACAAAACEAB8eNEMYAAADdAAAA&#10;DwAAAAAAAAAAAAAAAAAHAgAAZHJzL2Rvd25yZXYueG1sUEsFBgAAAAADAAMAtwAAAPoCAAAAAA==&#10;" fillcolor="red" strokecolor="red">
                    <v:stroke joinstyle="miter"/>
                  </v:oval>
                  <v:oval id="Ellipse 7625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iL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M/SKVzfxCcgVxcAAAD//wMAUEsBAi0AFAAGAAgAAAAhANvh9svuAAAAhQEAABMAAAAAAAAA&#10;AAAAAAAAAAAAAFtDb250ZW50X1R5cGVzXS54bWxQSwECLQAUAAYACAAAACEAWvQsW78AAAAVAQAA&#10;CwAAAAAAAAAAAAAAAAAfAQAAX3JlbHMvLnJlbHNQSwECLQAUAAYACAAAACEAaIsoi8YAAADdAAAA&#10;DwAAAAAAAAAAAAAAAAAHAgAAZHJzL2Rvd25yZXYueG1sUEsFBgAAAAADAAMAtwAAAPoCAAAAAA==&#10;" fillcolor="red" strokecolor="red">
                    <v:stroke joinstyle="miter"/>
                  </v:oval>
                  <v:oval id="Ellipse 7626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bb8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" fillcolor="red" strokecolor="red">
                    <v:stroke joinstyle="miter"/>
                  </v:oval>
                  <v:oval id="Ellipse 7627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RNn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ZOtVBv9v4hOQmysAAAD//wMAUEsBAi0AFAAGAAgAAAAhANvh9svuAAAAhQEAABMAAAAAAAAA&#10;AAAAAAAAAAAAAFtDb250ZW50X1R5cGVzXS54bWxQSwECLQAUAAYACAAAACEAWvQsW78AAAAVAQAA&#10;CwAAAAAAAAAAAAAAAAAfAQAAX3JlbHMvLnJlbHNQSwECLQAUAAYACAAAACEA9xUTZ8YAAADdAAAA&#10;DwAAAAAAAAAAAAAAAAAHAgAAZHJzL2Rvd25yZXYueG1sUEsFBgAAAAADAAMAtwAAAPoCAAAAAA==&#10;" fillcolor="red" strokecolor="red">
                    <v:stroke joinstyle="miter"/>
                  </v:oval>
                  <v:oval id="Ellipse 7628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cV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" fillcolor="red" strokecolor="red">
                    <v:stroke joinstyle="miter"/>
                  </v:oval>
                  <v:oval id="Ellipse 7629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KO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6GgzG83sQnIGf/AAAA//8DAFBLAQItABQABgAIAAAAIQDb4fbL7gAAAIUBAAATAAAAAAAAAAAA&#10;AAAAAAAAAABbQ29udGVudF9UeXBlc10ueG1sUEsBAi0AFAAGAAgAAAAhAFr0LFu/AAAAFQEAAAsA&#10;AAAAAAAAAAAAAAAAHwEAAF9yZWxzLy5yZWxzUEsBAi0AFAAGAAgAAAAhAOnGIo7EAAAA3QAAAA8A&#10;AAAAAAAAAAAAAAAABwIAAGRycy9kb3ducmV2LnhtbFBLBQYAAAAAAwADALcAAAD4AgAAAAA=&#10;" fillcolor="red" strokecolor="red">
                    <v:stroke joinstyle="miter"/>
                  </v:oval>
                  <v:oval id="Ellipse 7630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R3O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8&#10;ivvjm/gE5PwNAAD//wMAUEsBAi0AFAAGAAgAAAAhANvh9svuAAAAhQEAABMAAAAAAAAAAAAAAAAA&#10;AAAAAFtDb250ZW50X1R5cGVzXS54bWxQSwECLQAUAAYACAAAACEAWvQsW78AAAAVAQAACwAAAAAA&#10;AAAAAAAAAAAfAQAAX3JlbHMvLnJlbHNQSwECLQAUAAYACAAAACEA/SUdzsAAAADdAAAADwAAAAAA&#10;AAAAAAAAAAAHAgAAZHJzL2Rvd25yZXYueG1sUEsFBgAAAAADAAMAtwAAAPQCAAAAAA==&#10;" fillcolor="red" strokecolor="red">
                    <v:stroke joinstyle="miter"/>
                  </v:oval>
                  <v:oval id="Ellipse 7631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hV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XQyHsL7TXwCcvkCAAD//wMAUEsBAi0AFAAGAAgAAAAhANvh9svuAAAAhQEAABMAAAAAAAAAAAAA&#10;AAAAAAAAAFtDb250ZW50X1R5cGVzXS54bWxQSwECLQAUAAYACAAAACEAWvQsW78AAAAVAQAACwAA&#10;AAAAAAAAAAAAAAAfAQAAX3JlbHMvLnJlbHNQSwECLQAUAAYACAAAACEAkmm4VcMAAADdAAAADwAA&#10;AAAAAAAAAAAAAAAHAgAAZHJzL2Rvd25yZXYueG1sUEsFBgAAAAADAAMAtwAAAPcCAAAAAA==&#10;" fillcolor="red" strokecolor="red">
                    <v:stroke joinstyle="miter"/>
                  </v:oval>
                  <v:oval id="Ellipse 7632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yYi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M+mKVzfxCcgVxcAAAD//wMAUEsBAi0AFAAGAAgAAAAhANvh9svuAAAAhQEAABMAAAAAAAAA&#10;AAAAAAAAAAAAAFtDb250ZW50X1R5cGVzXS54bWxQSwECLQAUAAYACAAAACEAWvQsW78AAAAVAQAA&#10;CwAAAAAAAAAAAAAAAAAfAQAAX3JlbHMvLnJlbHNQSwECLQAUAAYACAAAACEAYrsmIsYAAADdAAAA&#10;DwAAAAAAAAAAAAAAAAAHAgAAZHJzL2Rvd25yZXYueG1sUEsFBgAAAAADAAMAtwAAAPoCAAAAAA==&#10;" fillcolor="red" strokecolor="red">
                    <v:stroke joinstyle="miter"/>
                  </v:oval>
                  <v:oval id="Ellipse 7633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" fillcolor="red" strokecolor="red">
                    <v:stroke joinstyle="miter"/>
                  </v:oval>
                  <v:rect id="Rechteck 7634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" filled="f" strokecolor="#a5a5a5 [2092]"/>
                  <v:rect id="Rechteck 7635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" filled="f" strokecolor="#a5a5a5 [2092]"/>
                </v:group>
                <v:group id="Gruppieren 7636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">
                  <v:oval id="Ellipse 7637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IW6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KWvGfy+iU9Arn4AAAD//wMAUEsBAi0AFAAGAAgAAAAhANvh9svuAAAAhQEAABMAAAAAAAAA&#10;AAAAAAAAAAAAAFtDb250ZW50X1R5cGVzXS54bWxQSwECLQAUAAYACAAAACEAWvQsW78AAAAVAQAA&#10;CwAAAAAAAAAAAAAAAAAfAQAAX3JlbHMvLnJlbHNQSwECLQAUAAYACAAAACEAcsyFusYAAADdAAAA&#10;DwAAAAAAAAAAAAAAAAAHAgAAZHJzL2Rvd25yZXYueG1sUEsFBgAAAAADAAMAtwAAAPoCAAAAAA==&#10;" fillcolor="red" strokecolor="red">
                    <v:stroke joinstyle="miter"/>
                  </v:oval>
                  <v:oval id="Ellipse 7638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HI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8&#10;inPjm/gE5PwNAAD//wMAUEsBAi0AFAAGAAgAAAAhANvh9svuAAAAhQEAABMAAAAAAAAAAAAAAAAA&#10;AAAAAFtDb250ZW50X1R5cGVzXS54bWxQSwECLQAUAAYACAAAACEAWvQsW78AAAAVAQAACwAAAAAA&#10;AAAAAAAAAAAfAQAAX3JlbHMvLnJlbHNQSwECLQAUAAYACAAAACEAA1MRyMAAAADdAAAADwAAAAAA&#10;AAAAAAAAAAAHAgAAZHJzL2Rvd25yZXYueG1sUEsFBgAAAAADAAMAtwAAAPQCAAAAAA==&#10;" fillcolor="red" strokecolor="red">
                    <v:stroke joinstyle="miter"/>
                  </v:oval>
                  <v:oval id="Ellipse 7639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7RT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" fillcolor="red" strokecolor="red">
                    <v:stroke joinstyle="miter"/>
                  </v:oval>
                  <v:oval id="Ellipse 7640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6z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8&#10;ivvjm/gE5PwNAAD//wMAUEsBAi0AFAAGAAgAAAAhANvh9svuAAAAhQEAABMAAAAAAAAAAAAAAAAA&#10;AAAAAFtDb250ZW50X1R5cGVzXS54bWxQSwECLQAUAAYACAAAACEAWvQsW78AAAAVAQAACwAAAAAA&#10;AAAAAAAAAAAfAQAAX3JlbHMvLnJlbHNQSwECLQAUAAYACAAAACEApSNus8AAAADdAAAADwAAAAAA&#10;AAAAAAAAAAAHAgAAZHJzL2Rvd25yZXYueG1sUEsFBgAAAAADAAMAtwAAAPQCAAAAAA==&#10;" fillcolor="red" strokecolor="red">
                    <v:stroke joinstyle="miter"/>
                  </v:oval>
                  <v:oval id="Ellipse 7641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so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XQyHsL7TXwCcvkCAAD//wMAUEsBAi0AFAAGAAgAAAAhANvh9svuAAAAhQEAABMAAAAAAAAAAAAA&#10;AAAAAAAAAFtDb250ZW50X1R5cGVzXS54bWxQSwECLQAUAAYACAAAACEAWvQsW78AAAAVAQAACwAA&#10;AAAAAAAAAAAAAAAfAQAAX3JlbHMvLnJlbHNQSwECLQAUAAYACAAAACEAym/LKMMAAADdAAAADwAA&#10;AAAAAAAAAAAAAAAHAgAAZHJzL2Rvd25yZXYueG1sUEsFBgAAAAADAAMAtwAAAPcCAAAAAA==&#10;" fillcolor="red" strokecolor="red">
                    <v:stroke joinstyle="miter"/>
                  </v:oval>
                  <v:oval id="Ellipse 7642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VVf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M+mKVzfxCcgVxcAAAD//wMAUEsBAi0AFAAGAAgAAAAhANvh9svuAAAAhQEAABMAAAAAAAAA&#10;AAAAAAAAAAAAAFtDb250ZW50X1R5cGVzXS54bWxQSwECLQAUAAYACAAAACEAWvQsW78AAAAVAQAA&#10;CwAAAAAAAAAAAAAAAAAfAQAAX3JlbHMvLnJlbHNQSwECLQAUAAYACAAAACEAOr1VX8YAAADdAAAA&#10;DwAAAAAAAAAAAAAAAAAHAgAAZHJzL2Rvd25yZXYueG1sUEsFBgAAAAADAAMAtwAAAPoCAAAAAA==&#10;" fillcolor="red" strokecolor="red">
                    <v:stroke joinstyle="miter"/>
                  </v:oval>
                  <v:oval id="Ellipse 7643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fDE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Fo+D2AvzfxCcjZCwAA//8DAFBLAQItABQABgAIAAAAIQDb4fbL7gAAAIUBAAATAAAAAAAAAAAA&#10;AAAAAAAAAABbQ29udGVudF9UeXBlc10ueG1sUEsBAi0AFAAGAAgAAAAhAFr0LFu/AAAAFQEAAAsA&#10;AAAAAAAAAAAAAAAAHwEAAF9yZWxzLy5yZWxzUEsBAi0AFAAGAAgAAAAhAFXx8MTEAAAA3QAAAA8A&#10;AAAAAAAAAAAAAAAABwIAAGRycy9kb3ducmV2LnhtbFBLBQYAAAAAAwADALcAAAD4AgAAAAA=&#10;" fillcolor="red" strokecolor="red">
                    <v:stroke joinstyle="miter"/>
                  </v:oval>
                  <v:oval id="Ellipse 7644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" fillcolor="red" strokecolor="red">
                    <v:stroke joinstyle="miter"/>
                  </v:oval>
                  <v:oval id="Ellipse 7645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M0r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FoOPiGvzfxCcjZCwAA//8DAFBLAQItABQABgAIAAAAIQDb4fbL7gAAAIUBAAATAAAAAAAAAAAA&#10;AAAAAAAAAABbQ29udGVudF9UeXBlc10ueG1sUEsBAi0AFAAGAAgAAAAhAFr0LFu/AAAAFQEAAAsA&#10;AAAAAAAAAAAAAAAAHwEAAF9yZWxzLy5yZWxzUEsBAi0AFAAGAAgAAAAhALVUzSvEAAAA3QAAAA8A&#10;AAAAAAAAAAAAAAAABwIAAGRycy9kb3ducmV2LnhtbFBLBQYAAAAAAwADALcAAAD4AgAAAAA=&#10;" fillcolor="red" strokecolor="red">
                    <v:stroke joinstyle="miter"/>
                  </v:oval>
                  <v:oval id="Ellipse 7646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lNc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sEk/Uzh9SY+ATn/AwAA//8DAFBLAQItABQABgAIAAAAIQDb4fbL7gAAAIUBAAATAAAAAAAAAAAA&#10;AAAAAAAAAABbQ29udGVudF9UeXBlc10ueG1sUEsBAi0AFAAGAAgAAAAhAFr0LFu/AAAAFQEAAAsA&#10;AAAAAAAAAAAAAAAAHwEAAF9yZWxzLy5yZWxzUEsBAi0AFAAGAAgAAAAhAEWGU1zEAAAA3QAAAA8A&#10;AAAAAAAAAAAAAAAABwIAAGRycy9kb3ducmV2LnhtbFBLBQYAAAAAAwADALcAAAD4AgAAAAA=&#10;" fillcolor="red" strokecolor="red">
                    <v:stroke joinstyle="miter"/>
                  </v:oval>
                  <v:rect id="Rechteck 7647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" filled="f" strokecolor="#a5a5a5 [2092]"/>
                  <v:rect id="Rechteck 7648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" filled="f" strokecolor="#a5a5a5 [2092]"/>
                </v:group>
                <v:group id="Gruppieren 7649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">
                  <v:oval id="Ellipse 7650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vhu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4&#10;FPfHN/EJyPkbAAD//wMAUEsBAi0AFAAGAAgAAAAhANvh9svuAAAAhQEAABMAAAAAAAAAAAAAAAAA&#10;AAAAAFtDb250ZW50X1R5cGVzXS54bWxQSwECLQAUAAYACAAAACEAWvQsW78AAAAVAQAACwAAAAAA&#10;AAAAAAAAAAAfAQAAX3JlbHMvLnJlbHNQSwECLQAUAAYACAAAACEAIPr4bsAAAADdAAAADwAAAAAA&#10;AAAAAAAAAAAHAgAAZHJzL2Rvd25yZXYueG1sUEsFBgAAAAADAAMAtwAAAPQCAAAAAA==&#10;" fillcolor="red" strokecolor="red">
                    <v:stroke joinstyle="miter"/>
                  </v:oval>
                  <v:oval id="Ellipse 7651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l31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wn4yG838QnIJcvAAAA//8DAFBLAQItABQABgAIAAAAIQDb4fbL7gAAAIUBAAATAAAAAAAAAAAA&#10;AAAAAAAAAABbQ29udGVudF9UeXBlc10ueG1sUEsBAi0AFAAGAAgAAAAhAFr0LFu/AAAAFQEAAAsA&#10;AAAAAAAAAAAAAAAAHwEAAF9yZWxzLy5yZWxzUEsBAi0AFAAGAAgAAAAhAE+2XfXEAAAA3QAAAA8A&#10;AAAAAAAAAAAAAAAABwIAAGRycy9kb3ducmV2LnhtbFBLBQYAAAAAAwADALcAAAD4AgAAAAA=&#10;" fillcolor="red" strokecolor="red">
                    <v:stroke joinstyle="miter"/>
                  </v:oval>
                  <v:oval id="Ellipse 7652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MOC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M+mKVzfxCcgVxcAAAD//wMAUEsBAi0AFAAGAAgAAAAhANvh9svuAAAAhQEAABMAAAAAAAAA&#10;AAAAAAAAAAAAAFtDb250ZW50X1R5cGVzXS54bWxQSwECLQAUAAYACAAAACEAWvQsW78AAAAVAQAA&#10;CwAAAAAAAAAAAAAAAAAfAQAAX3JlbHMvLnJlbHNQSwECLQAUAAYACAAAACEAv2TDgsYAAADdAAAA&#10;DwAAAAAAAAAAAAAAAAAHAgAAZHJzL2Rvd25yZXYueG1sUEsFBgAAAAADAAMAtwAAAPoCAAAAAA==&#10;" fillcolor="red" strokecolor="red">
                    <v:stroke joinstyle="miter"/>
                  </v:oval>
                  <v:oval id="Ellipse 7653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GYZ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o+D2AvzfxCcjZCwAA//8DAFBLAQItABQABgAIAAAAIQDb4fbL7gAAAIUBAAATAAAAAAAAAAAA&#10;AAAAAAAAAABbQ29udGVudF9UeXBlc10ueG1sUEsBAi0AFAAGAAgAAAAhAFr0LFu/AAAAFQEAAAsA&#10;AAAAAAAAAAAAAAAAHwEAAF9yZWxzLy5yZWxzUEsBAi0AFAAGAAgAAAAhANAoZhnEAAAA3QAAAA8A&#10;AAAAAAAAAAAAAAAABwIAAGRycy9kb3ducmV2LnhtbFBLBQYAAAAAAwADALcAAAD4AgAAAAA=&#10;" fillcolor="red" strokecolor="red">
                    <v:stroke joinstyle="miter"/>
                  </v:oval>
                  <v:oval id="Ellipse 7654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f5t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Fo+D2AvzfxCcjZCwAA//8DAFBLAQItABQABgAIAAAAIQDb4fbL7gAAAIUBAAATAAAAAAAAAAAA&#10;AAAAAAAAAABbQ29udGVudF9UeXBlc10ueG1sUEsBAi0AFAAGAAgAAAAhAFr0LFu/AAAAFQEAAAsA&#10;AAAAAAAAAAAAAAAAHwEAAF9yZWxzLy5yZWxzUEsBAi0AFAAGAAgAAAAhAF/B/m3EAAAA3QAAAA8A&#10;AAAAAAAAAAAAAAAABwIAAGRycy9kb3ducmV2LnhtbFBLBQYAAAAAAwADALcAAAD4AgAAAAA=&#10;" fillcolor="red" strokecolor="red">
                    <v:stroke joinstyle="miter"/>
                  </v:oval>
                  <v:oval id="Ellipse 7655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" fillcolor="red" strokecolor="red">
                    <v:stroke joinstyle="miter"/>
                  </v:oval>
                  <v:oval id="Ellipse 7656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WB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sEk/Uzh9SY+ATn/AwAA//8DAFBLAQItABQABgAIAAAAIQDb4fbL7gAAAIUBAAATAAAAAAAAAAAA&#10;AAAAAAAAAABbQ29udGVudF9UeXBlc10ueG1sUEsBAi0AFAAGAAgAAAAhAFr0LFu/AAAAFQEAAAsA&#10;AAAAAAAAAAAAAAAAHwEAAF9yZWxzLy5yZWxzUEsBAi0AFAAGAAgAAAAhAMBfxYHEAAAA3QAAAA8A&#10;AAAAAAAAAAAAAAAABwIAAGRycy9kb3ducmV2LnhtbFBLBQYAAAAAAwADALcAAAD4AgAAAAA=&#10;" fillcolor="red" strokecolor="red">
                    <v:stroke joinstyle="miter"/>
                  </v:oval>
                  <v:oval id="Ellipse 7657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2Aa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kKWvGfy+iU9Arn4AAAD//wMAUEsBAi0AFAAGAAgAAAAhANvh9svuAAAAhQEAABMAAAAAAAAA&#10;AAAAAAAAAAAAAFtDb250ZW50X1R5cGVzXS54bWxQSwECLQAUAAYACAAAACEAWvQsW78AAAAVAQAA&#10;CwAAAAAAAAAAAAAAAAAfAQAAX3JlbHMvLnJlbHNQSwECLQAUAAYACAAAACEArxNgGsYAAADdAAAA&#10;DwAAAAAAAAAAAAAAAAAHAgAAZHJzL2Rvd25yZXYueG1sUEsFBgAAAAADAAMAtwAAAPoCAAAAAA==&#10;" fillcolor="red" strokecolor="red">
                    <v:stroke joinstyle="miter"/>
                  </v:oval>
                  <v:oval id="Ellipse 7658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Ro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4&#10;FOfGN/EJyPkbAAD//wMAUEsBAi0AFAAGAAgAAAAhANvh9svuAAAAhQEAABMAAAAAAAAAAAAAAAAA&#10;AAAAAFtDb250ZW50X1R5cGVzXS54bWxQSwECLQAUAAYACAAAACEAWvQsW78AAAAVAQAACwAAAAAA&#10;AAAAAAAAAAAfAQAAX3JlbHMvLnJlbHNQSwECLQAUAAYACAAAACEA3oz0aMAAAADdAAAADwAAAAAA&#10;AAAAAAAAAAAHAgAAZHJzL2Rvd25yZXYueG1sUEsFBgAAAAADAAMAtwAAAPQCAAAAAA==&#10;" fillcolor="red" strokecolor="red">
                    <v:stroke joinstyle="miter"/>
                  </v:oval>
                  <v:oval id="Ellipse 7659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FHz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" fillcolor="red" strokecolor="red">
                    <v:stroke joinstyle="miter"/>
                  </v:oval>
                  <v:rect id="Rechteck 7660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" filled="f" strokecolor="#a5a5a5 [2092]"/>
                  <v:rect id="Rechteck 7661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" filled="f" strokecolor="#a5a5a5 [2092]"/>
                </v:group>
                <v:group id="Gruppieren 7662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I/1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8JEkE3i8CU9ALu4AAAD//wMAUEsBAi0AFAAGAAgAAAAhANvh9svuAAAAhQEAABMAAAAAAAAA&#10;AAAAAAAAAAAAAFtDb250ZW50X1R5cGVzXS54bWxQSwECLQAUAAYACAAAACEAWvQsW78AAAAVAQAA&#10;CwAAAAAAAAAAAAAAAAAfAQAAX3JlbHMvLnJlbHNQSwECLQAUAAYACAAAACEAaUSP9cYAAADdAAAA&#10;DwAAAAAAAAAAAAAAAAAHAgAAZHJzL2Rvd25yZXYueG1sUEsFBgAAAAADAAMAtwAAAPoCAAAAAA==&#10;">
                  <v:oval id="Ellipse 7663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yk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sEkTT/h9SY+ATn/AwAA//8DAFBLAQItABQABgAIAAAAIQDb4fbL7gAAAIUBAAATAAAAAAAAAAAA&#10;AAAAAAAAAABbQ29udGVudF9UeXBlc10ueG1sUEsBAi0AFAAGAAgAAAAhAFr0LFu/AAAAFQEAAAsA&#10;AAAAAAAAAAAAAAAAHwEAAF9yZWxzLy5yZWxzUEsBAi0AFAAGAAgAAAAhAB5ErKTEAAAA3QAAAA8A&#10;AAAAAAAAAAAAAAAABwIAAGRycy9kb3ducmV2LnhtbFBLBQYAAAAAAwADALcAAAD4AgAAAAA=&#10;" fillcolor="red" strokecolor="red">
                    <v:stroke joinstyle="miter"/>
                  </v:oval>
                  <v:oval id="Ellipse 7664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TTQ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sEkTT/h9SY+ATn/AwAA//8DAFBLAQItABQABgAIAAAAIQDb4fbL7gAAAIUBAAATAAAAAAAAAAAA&#10;AAAAAAAAAABbQ29udGVudF9UeXBlc10ueG1sUEsBAi0AFAAGAAgAAAAhAFr0LFu/AAAAFQEAAAsA&#10;AAAAAAAAAAAAAAAAHwEAAF9yZWxzLy5yZWxzUEsBAi0AFAAGAAgAAAAhAJGtNNDEAAAA3QAAAA8A&#10;AAAAAAAAAAAAAAAABwIAAGRycy9kb3ducmV2LnhtbFBLBQYAAAAAAwADALcAAAD4AgAAAAA=&#10;" fillcolor="red" strokecolor="red">
                    <v:stroke joinstyle="miter"/>
                  </v:oval>
                  <v:oval id="Ellipse 7665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4ZFL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sEkTT/h9SY+ATn/AwAA//8DAFBLAQItABQABgAIAAAAIQDb4fbL7gAAAIUBAAATAAAAAAAAAAAA&#10;AAAAAAAAAABbQ29udGVudF9UeXBlc10ueG1sUEsBAi0AFAAGAAgAAAAhAFr0LFu/AAAAFQEAAAsA&#10;AAAAAAAAAAAAAAAAHwEAAF9yZWxzLy5yZWxzUEsBAi0AFAAGAAgAAAAhAP7hkUvEAAAA3QAAAA8A&#10;AAAAAAAAAAAAAAAABwIAAGRycy9kb3ducmV2LnhtbFBLBQYAAAAAAwADALcAAAD4AgAAAAA=&#10;" fillcolor="red" strokecolor="red">
                    <v:stroke joinstyle="miter"/>
                  </v:oval>
                  <v:oval id="Ellipse 7666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" fillcolor="red" strokecolor="red">
                    <v:stroke joinstyle="miter"/>
                  </v:oval>
                  <v:oval id="Ellipse 7667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" fillcolor="red" strokecolor="red">
                    <v:stroke joinstyle="miter"/>
                  </v:oval>
                  <v:oval id="Ellipse 7668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" fillcolor="red" strokecolor="red">
                    <v:stroke joinstyle="miter"/>
                  </v:oval>
                  <v:oval id="Ellipse 7669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tO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" fillcolor="red" strokecolor="red">
                    <v:stroke joinstyle="miter"/>
                  </v:oval>
                  <v:oval id="Ellipse 7670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" fillcolor="red" strokecolor="red">
                    <v:stroke joinstyle="miter"/>
                  </v:oval>
                  <v:oval id="Ellipse 7671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" fillcolor="red" strokecolor="red">
                    <v:stroke joinstyle="miter"/>
                  </v:oval>
                  <v:oval id="Ellipse 7672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Z/i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ZOtsBf9v4hOQmysAAAD//wMAUEsBAi0AFAAGAAgAAAAhANvh9svuAAAAhQEAABMAAAAAAAAA&#10;AAAAAAAAAAAAAFtDb250ZW50X1R5cGVzXS54bWxQSwECLQAUAAYACAAAACEAWvQsW78AAAAVAQAA&#10;CwAAAAAAAAAAAAAAAAAfAQAAX3JlbHMvLnJlbHNQSwECLQAUAAYACAAAACEA9NGf4sYAAADdAAAA&#10;DwAAAAAAAAAAAAAAAAAHAgAAZHJzL2Rvd25yZXYueG1sUEsFBgAAAAADAAMAtwAAAPoCAAAAAA==&#10;" fillcolor="red" strokecolor="red">
                    <v:stroke joinstyle="miter"/>
                  </v:oval>
                  <v:rect id="Rechteck 7673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" filled="f" strokecolor="#a5a5a5 [2092]"/>
                  <v:rect id="Rechteck 7674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" filled="f" strokecolor="#a5a5a5 [2092]"/>
                </v:group>
                <v:group id="Gruppieren 7675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">
                  <v:oval id="Ellipse 7676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" fillcolor="red" strokecolor="red">
                    <v:stroke joinstyle="miter"/>
                  </v:oval>
                  <v:oval id="Ellipse 7677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" fillcolor="red" strokecolor="red">
                    <v:stroke joinstyle="miter"/>
                  </v:oval>
                  <v:oval id="Ellipse 7678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" fillcolor="red" strokecolor="red">
                    <v:stroke joinstyle="miter"/>
                  </v:oval>
                  <v:oval id="Ellipse 7679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Q2T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YxH4yn8vYlPQC7eAAAA//8DAFBLAQItABQABgAIAAAAIQDb4fbL7gAAAIUBAAATAAAAAAAAAAAA&#10;AAAAAAAAAABbQ29udGVudF9UeXBlc10ueG1sUEsBAi0AFAAGAAgAAAAhAFr0LFu/AAAAFQEAAAsA&#10;AAAAAAAAAAAAAAAAHwEAAF9yZWxzLy5yZWxzUEsBAi0AFAAGAAgAAAAhAPp1DZPEAAAA3QAAAA8A&#10;AAAAAAAAAAAAAAAABwIAAGRycy9kb3ducmV2LnhtbFBLBQYAAAAAAwADALcAAAD4AgAAAAA=&#10;" fillcolor="red" strokecolor="red">
                    <v:stroke joinstyle="miter"/>
                  </v:oval>
                  <v:oval id="Ellipse 7680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" fillcolor="red" strokecolor="red">
                    <v:stroke joinstyle="miter"/>
                  </v:oval>
                  <v:oval id="Ellipse 7681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nGy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" fillcolor="red" strokecolor="red">
                    <v:stroke joinstyle="miter"/>
                  </v:oval>
                  <v:oval id="Ellipse 7682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O/F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CdzMbwehOfgMyeAAAA//8DAFBLAQItABQABgAIAAAAIQDb4fbL7gAAAIUBAAATAAAAAAAAAAAA&#10;AAAAAAAAAABbQ29udGVudF9UeXBlc10ueG1sUEsBAi0AFAAGAAgAAAAhAFr0LFu/AAAAFQEAAAsA&#10;AAAAAAAAAAAAAAAAHwEAAF9yZWxzLy5yZWxzUEsBAi0AFAAGAAgAAAAhAMEE78XEAAAA3QAAAA8A&#10;AAAAAAAAAAAAAAAABwIAAGRycy9kb3ducmV2LnhtbFBLBQYAAAAAAwADALcAAAD4AgAAAAA=&#10;" fillcolor="red" strokecolor="red">
                    <v:stroke joinstyle="miter"/>
                  </v:oval>
                  <v:oval id="Ellipse 7683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" fillcolor="red" strokecolor="red">
                    <v:stroke joinstyle="miter"/>
                  </v:oval>
                  <v:oval id="Ellipse 7684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" fillcolor="red" strokecolor="red">
                    <v:stroke joinstyle="miter"/>
                  </v:oval>
                  <v:oval id="Ellipse 7685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Xex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zNPFG/y+iU9Arn8AAAD//wMAUEsBAi0AFAAGAAgAAAAhANvh9svuAAAAhQEAABMAAAAAAAAA&#10;AAAAAAAAAAAAAFtDb250ZW50X1R5cGVzXS54bWxQSwECLQAUAAYACAAAACEAWvQsW78AAAAVAQAA&#10;CwAAAAAAAAAAAAAAAAAfAQAAX3JlbHMvLnJlbHNQSwECLQAUAAYACAAAACEATu13scYAAADdAAAA&#10;DwAAAAAAAAAAAAAAAAAHAgAAZHJzL2Rvd25yZXYueG1sUEsFBgAAAAADAAMAtwAAAPoCAAAAAA==&#10;" fillcolor="red" strokecolor="red">
                    <v:stroke joinstyle="miter"/>
                  </v:oval>
                  <v:rect id="Rechteck 7686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" filled="f" strokecolor="#a5a5a5 [2092]"/>
                  <v:rect id="Rechteck 7687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" filled="f" strokecolor="#a5a5a5 [2092]"/>
                </v:group>
                <v:group id="Gruppieren 7688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">
                  <v:oval id="Ellipse 7689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20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6GozG83sQnIGf/AAAA//8DAFBLAQItABQABgAIAAAAIQDb4fbL7gAAAIUBAAATAAAAAAAAAAAA&#10;AAAAAAAAAABbQ29udGVudF9UeXBlc10ueG1sUEsBAi0AFAAGAAgAAAAhAFr0LFu/AAAAFQEAAAsA&#10;AAAAAAAAAAAAAAAAHwEAAF9yZWxzLy5yZWxzUEsBAi0AFAAGAAgAAAAhAM+gfbTEAAAA3QAAAA8A&#10;AAAAAAAAAAAAAAAABwIAAGRycy9kb3ducmV2LnhtbFBLBQYAAAAAAwADALcAAAD4AgAAAAA=&#10;" fillcolor="red" strokecolor="red">
                    <v:stroke joinstyle="miter"/>
                  </v:oval>
                  <v:oval id="Ellipse 7690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0L0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" fillcolor="red" strokecolor="red">
                    <v:stroke joinstyle="miter"/>
                  </v:oval>
                  <v:oval id="Ellipse 7691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+dv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6G4z683sQnIGf/AAAA//8DAFBLAQItABQABgAIAAAAIQDb4fbL7gAAAIUBAAATAAAAAAAAAAAA&#10;AAAAAAAAAABbQ29udGVudF9UeXBlc10ueG1sUEsBAi0AFAAGAAgAAAAhAFr0LFu/AAAAFQEAAAsA&#10;AAAAAAAAAAAAAAAAHwEAAF9yZWxzLy5yZWxzUEsBAi0AFAAGAAgAAAAhALQP52/EAAAA3QAAAA8A&#10;AAAAAAAAAAAAAAAABwIAAGRycy9kb3ducmV2LnhtbFBLBQYAAAAAAwADALcAAAD4AgAAAAA=&#10;" fillcolor="red" strokecolor="red">
                    <v:stroke joinstyle="miter"/>
                  </v:oval>
                  <v:oval id="Ellipse 7692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XkY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6G4wG83sQnIGf/AAAA//8DAFBLAQItABQABgAIAAAAIQDb4fbL7gAAAIUBAAATAAAAAAAAAAAA&#10;AAAAAAAAAABbQ29udGVudF9UeXBlc10ueG1sUEsBAi0AFAAGAAgAAAAhAFr0LFu/AAAAFQEAAAsA&#10;AAAAAAAAAAAAAAAAHwEAAF9yZWxzLy5yZWxzUEsBAi0AFAAGAAgAAAAhAETdeRjEAAAA3QAAAA8A&#10;AAAAAAAAAAAAAAAABwIAAGRycy9kb3ducmV2LnhtbFBLBQYAAAAAAwADALcAAAD4AgAAAAA=&#10;" fillcolor="red" strokecolor="red">
                    <v:stroke joinstyle="miter"/>
                  </v:oval>
                  <v:oval id="Ellipse 7693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yD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" fillcolor="red" strokecolor="red">
                    <v:stroke joinstyle="miter"/>
                  </v:oval>
                  <v:oval id="Ellipse 7694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T3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" fillcolor="red" strokecolor="red">
                    <v:stroke joinstyle="miter"/>
                  </v:oval>
                  <v:oval id="Ellipse 7695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OFs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" fillcolor="red" strokecolor="red">
                    <v:stroke joinstyle="miter"/>
                  </v:oval>
                  <v:oval id="Ellipse 7696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n8b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" fillcolor="red" strokecolor="red">
                    <v:stroke joinstyle="miter"/>
                  </v:oval>
                  <v:oval id="Ellipse 7697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tqA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YxH0zH8vYlPQC7eAAAA//8DAFBLAQItABQABgAIAAAAIQDb4fbL7gAAAIUBAAATAAAAAAAAAAAA&#10;AAAAAAAAAABbQ29udGVudF9UeXBlc10ueG1sUEsBAi0AFAAGAAgAAAAhAFr0LFu/AAAAFQEAAAsA&#10;AAAAAAAAAAAAAAAAHwEAAF9yZWxzLy5yZWxzUEsBAi0AFAAGAAgAAAAhAFSq2oDEAAAA3QAAAA8A&#10;AAAAAAAAAAAAAAAABwIAAGRycy9kb3ducmV2LnhtbFBLBQYAAAAAAwADALcAAAD4AgAAAAA=&#10;" fillcolor="red" strokecolor="red">
                    <v:stroke joinstyle="miter"/>
                  </v:oval>
                  <v:oval id="Ellipse 7698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U7y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" fillcolor="red" strokecolor="red">
                    <v:stroke joinstyle="miter"/>
                  </v:oval>
                  <v:rect id="Rechteck 7699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" filled="f" strokecolor="#a5a5a5 [2092]"/>
                  <v:rect id="Rechteck 7700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" filled="f" strokecolor="#a5a5a5 [2092]"/>
                </v:group>
                <v:group id="Gruppieren 7701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Pu/xgAAAN0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2iGJ5vwhOQi38AAAD//wMAUEsBAi0AFAAGAAgAAAAhANvh9svuAAAAhQEAABMAAAAAAAAA&#10;AAAAAAAAAAAAAFtDb250ZW50X1R5cGVzXS54bWxQSwECLQAUAAYACAAAACEAWvQsW78AAAAVAQAA&#10;CwAAAAAAAAAAAAAAAAAfAQAAX3JlbHMvLnJlbHNQSwECLQAUAAYACAAAACEAMqj7v8YAAADdAAAA&#10;DwAAAAAAAAAAAAAAAAAHAgAAZHJzL2Rvd25yZXYueG1sUEsFBgAAAAADAAMAtwAAAPoCAAAAAA==&#10;">
                  <v:oval id="Ellipse 7702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" fillcolor="red" strokecolor="red">
                    <v:stroke joinstyle="miter"/>
                  </v:oval>
                  <v:oval id="Ellipse 7703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" fillcolor="red" strokecolor="red">
                    <v:stroke joinstyle="miter"/>
                  </v:oval>
                  <v:oval id="Ellipse 7704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" fillcolor="red" strokecolor="red">
                    <v:stroke joinstyle="miter"/>
                  </v:oval>
                  <v:oval id="Ellipse 7705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" fillcolor="red" strokecolor="red">
                    <v:stroke joinstyle="miter"/>
                  </v:oval>
                  <v:oval id="Ellipse 7706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" fillcolor="red" strokecolor="red">
                    <v:stroke joinstyle="miter"/>
                  </v:oval>
                  <v:oval id="Ellipse 7707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" fillcolor="red" strokecolor="red">
                    <v:stroke joinstyle="miter"/>
                  </v:oval>
                  <v:oval id="Ellipse 7708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To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Fi&#10;kcS58U18AjJ7AgAA//8DAFBLAQItABQABgAIAAAAIQDb4fbL7gAAAIUBAAATAAAAAAAAAAAAAAAA&#10;AAAAAABbQ29udGVudF9UeXBlc10ueG1sUEsBAi0AFAAGAAgAAAAhAFr0LFu/AAAAFQEAAAsAAAAA&#10;AAAAAAAAAAAAHwEAAF9yZWxzLy5yZWxzUEsBAi0AFAAGAAgAAAAhALve1OjBAAAA3QAAAA8AAAAA&#10;AAAAAAAAAAAABwIAAGRycy9kb3ducmV2LnhtbFBLBQYAAAAAAwADALcAAAD1AgAAAAA=&#10;" fillcolor="red" strokecolor="red">
                    <v:stroke joinstyle="miter"/>
                  </v:oval>
                  <v:oval id="Ellipse 7709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" fillcolor="red" strokecolor="red">
                    <v:stroke joinstyle="miter"/>
                  </v:oval>
                  <v:oval id="Ellipse 7710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" fillcolor="red" strokecolor="red">
                    <v:stroke joinstyle="miter"/>
                  </v:oval>
                  <v:oval id="Ellipse 7711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" fillcolor="red" strokecolor="red">
                    <v:stroke joinstyle="miter"/>
                  </v:oval>
                  <v:rect id="Rechteck 7712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" filled="f" strokecolor="#a5a5a5 [2092]"/>
                  <v:rect id="Rechteck 7713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" filled="f" strokecolor="#a5a5a5 [2092]"/>
                </v:group>
                <v:group id="Gruppieren 7714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76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eA5/b8ITkKtfAAAA//8DAFBLAQItABQABgAIAAAAIQDb4fbL7gAAAIUBAAATAAAAAAAA&#10;AAAAAAAAAAAAAABbQ29udGVudF9UeXBlc10ueG1sUEsBAi0AFAAGAAgAAAAhAFr0LFu/AAAAFQEA&#10;AAsAAAAAAAAAAAAAAAAAHwEAAF9yZWxzLy5yZWxzUEsBAi0AFAAGAAgAAAAhAKcGzvrHAAAA3QAA&#10;AA8AAAAAAAAAAAAAAAAABwIAAGRycy9kb3ducmV2LnhtbFBLBQYAAAAAAwADALcAAAD7AgAAAAA=&#10;">
                  <v:oval id="Ellipse 7715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u2r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" fillcolor="red" strokecolor="red">
                    <v:stroke joinstyle="miter"/>
                  </v:oval>
                  <v:oval id="Ellipse 7716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" fillcolor="red" strokecolor="red">
                    <v:stroke joinstyle="miter"/>
                  </v:oval>
                  <v:oval id="Ellipse 7717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" fillcolor="red" strokecolor="red">
                    <v:stroke joinstyle="miter"/>
                  </v:oval>
                  <v:oval id="Ellipse 7718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" fillcolor="red" strokecolor="red">
                    <v:stroke joinstyle="miter"/>
                  </v:oval>
                  <v:oval id="Ellipse 7719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" fillcolor="red" strokecolor="red">
                    <v:stroke joinstyle="miter"/>
                  </v:oval>
                  <v:oval id="Ellipse 7720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" fillcolor="red" strokecolor="red">
                    <v:stroke joinstyle="miter"/>
                  </v:oval>
                  <v:oval id="Ellipse 7721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" fillcolor="red" strokecolor="red">
                    <v:stroke joinstyle="miter"/>
                  </v:oval>
                  <v:oval id="Ellipse 7722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" fillcolor="red" strokecolor="red">
                    <v:stroke joinstyle="miter"/>
                  </v:oval>
                  <v:oval id="Ellipse 7723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xr5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xG/QG83sQnIGdPAAAA//8DAFBLAQItABQABgAIAAAAIQDb4fbL7gAAAIUBAAATAAAAAAAAAAAA&#10;AAAAAAAAAABbQ29udGVudF9UeXBlc10ueG1sUEsBAi0AFAAGAAgAAAAhAFr0LFu/AAAAFQEAAAsA&#10;AAAAAAAAAAAAAAAAHwEAAF9yZWxzLy5yZWxzUEsBAi0AFAAGAAgAAAAhAP7PGvnEAAAA3QAAAA8A&#10;AAAAAAAAAAAAAAAABwIAAGRycy9kb3ducmV2LnhtbFBLBQYAAAAAAwADALcAAAD4AgAAAAA=&#10;" fillcolor="red" strokecolor="red">
                    <v:stroke joinstyle="miter"/>
                  </v:oval>
                  <v:oval id="Ellipse 7724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KN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xG/QG83sQnIGdPAAAA//8DAFBLAQItABQABgAIAAAAIQDb4fbL7gAAAIUBAAATAAAAAAAAAAAA&#10;AAAAAAAAAABbQ29udGVudF9UeXBlc10ueG1sUEsBAi0AFAAGAAgAAAAhAFr0LFu/AAAAFQEAAAsA&#10;AAAAAAAAAAAAAAAAHwEAAF9yZWxzLy5yZWxzUEsBAi0AFAAGAAgAAAAhAHEmgo3EAAAA3QAAAA8A&#10;AAAAAAAAAAAAAAAABwIAAGRycy9kb3ducmV2LnhtbFBLBQYAAAAAAwADALcAAAD4AgAAAAA=&#10;" fillcolor="red" strokecolor="red">
                    <v:stroke joinstyle="miter"/>
                  </v:oval>
                  <v:rect id="Rechteck 7725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" filled="f" strokecolor="#a5a5a5 [2092]"/>
                  <v:rect id="Rechteck 7726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" filled="f" strokecolor="#a5a5a5 [2092]"/>
                </v:group>
                <v:group id="Gruppieren 7727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">
                  <v:oval id="Ellipse 7728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" fillcolor="red" strokecolor="red">
                    <v:stroke joinstyle="miter"/>
                  </v:oval>
                  <v:oval id="Ellipse 7729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" fillcolor="red" strokecolor="red">
                    <v:stroke joinstyle="miter"/>
                  </v:oval>
                  <v:oval id="Ellipse 7730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" fillcolor="red" strokecolor="red">
                    <v:stroke joinstyle="miter"/>
                  </v:oval>
                  <v:oval id="Ellipse 7731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LfI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" fillcolor="red" strokecolor="red">
                    <v:stroke joinstyle="miter"/>
                  </v:oval>
                  <v:oval id="Ellipse 7732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im/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xGgz683sQnIGdPAAAA//8DAFBLAQItABQABgAIAAAAIQDb4fbL7gAAAIUBAAATAAAAAAAAAAAA&#10;AAAAAAAAAABbQ29udGVudF9UeXBlc10ueG1sUEsBAi0AFAAGAAgAAAAhAFr0LFu/AAAAFQEAAAsA&#10;AAAAAAAAAAAAAAAAHwEAAF9yZWxzLy5yZWxzUEsBAi0AFAAGAAgAAAAhABRaKb/EAAAA3QAAAA8A&#10;AAAAAAAAAAAAAAAABwIAAGRycy9kb3ducmV2LnhtbFBLBQYAAAAAAwADALcAAAD4AgAAAAA=&#10;" fillcolor="red" strokecolor="red">
                    <v:stroke joinstyle="miter"/>
                  </v:oval>
                  <v:oval id="Ellipse 7733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wk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aj4RBeb+ITkLN/AAAA//8DAFBLAQItABQABgAIAAAAIQDb4fbL7gAAAIUBAAATAAAAAAAAAAAA&#10;AAAAAAAAAABbQ29udGVudF9UeXBlc10ueG1sUEsBAi0AFAAGAAgAAAAhAFr0LFu/AAAAFQEAAAsA&#10;AAAAAAAAAAAAAAAAHwEAAF9yZWxzLy5yZWxzUEsBAi0AFAAGAAgAAAAhAHsWjCTEAAAA3QAAAA8A&#10;AAAAAAAAAAAAAAAABwIAAGRycy9kb3ducmV2LnhtbFBLBQYAAAAAAwADALcAAAD4AgAAAAA=&#10;" fillcolor="red" strokecolor="red">
                    <v:stroke joinstyle="miter"/>
                  </v:oval>
                  <v:oval id="Ellipse 7734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" fillcolor="red" strokecolor="red">
                    <v:stroke joinstyle="miter"/>
                  </v:oval>
                  <v:oval id="Ellipse 7735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" fillcolor="red" strokecolor="red">
                    <v:stroke joinstyle="miter"/>
                  </v:oval>
                  <v:oval id="Ellipse 7736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S+8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GWvKfy+iU9Arn4AAAD//wMAUEsBAi0AFAAGAAgAAAAhANvh9svuAAAAhQEAABMAAAAAAAAA&#10;AAAAAAAAAAAAAFtDb250ZW50X1R5cGVzXS54bWxQSwECLQAUAAYACAAAACEAWvQsW78AAAAVAQAA&#10;CwAAAAAAAAAAAAAAAAAfAQAAX3JlbHMvLnJlbHNQSwECLQAUAAYACAAAACEAa2EvvMYAAADdAAAA&#10;DwAAAAAAAAAAAAAAAAAHAgAAZHJzL2Rvd25yZXYueG1sUEsFBgAAAAADAAMAtwAAAPoCAAAAAA==&#10;" fillcolor="red" strokecolor="red">
                    <v:stroke joinstyle="miter"/>
                  </v:oval>
                  <v:oval id="Ellipse 7737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" fillcolor="red" strokecolor="red">
                    <v:stroke joinstyle="miter"/>
                  </v:oval>
                  <v:rect id="Rechteck 7738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" filled="f" strokecolor="#a5a5a5 [2092]"/>
                  <v:rect id="Rechteck 7739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" filled="f" strokecolor="#a5a5a5 [2092]"/>
                </v:group>
                <v:group id="Gruppieren 7740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ufk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YvFa9gf3oQnINd/AAAA//8DAFBLAQItABQABgAIAAAAIQDb4fbL7gAAAIUBAAATAAAAAAAAAAAA&#10;AAAAAAAAAABbQ29udGVudF9UeXBlc10ueG1sUEsBAi0AFAAGAAgAAAAhAFr0LFu/AAAAFQEAAAsA&#10;AAAAAAAAAAAAAAAAHwEAAF9yZWxzLy5yZWxzUEsBAi0AFAAGAAgAAAAhAMuO5+TEAAAA3QAAAA8A&#10;AAAAAAAAAAAAAAAABwIAAGRycy9kb3ducmV2LnhtbFBLBQYAAAAAAwADALcAAAD4AgAAAAA=&#10;">
                  <v:oval id="Ellipse 7741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sS1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" fillcolor="red" strokecolor="red">
                    <v:stroke joinstyle="miter"/>
                  </v:oval>
                  <v:oval id="Ellipse 7742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rC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xGgz683sQnIGdPAAAA//8DAFBLAQItABQABgAIAAAAIQDb4fbL7gAAAIUBAAATAAAAAAAAAAAA&#10;AAAAAAAAAABbQ29udGVudF9UeXBlc10ueG1sUEsBAi0AFAAGAAgAAAAhAFr0LFu/AAAAFQEAAAsA&#10;AAAAAAAAAAAAAAAAHwEAAF9yZWxzLy5yZWxzUEsBAi0AFAAGAAgAAAAhAExcWsLEAAAA3QAAAA8A&#10;AAAAAAAAAAAAAAAABwIAAGRycy9kb3ducmV2LnhtbFBLBQYAAAAAAwADALcAAAD4AgAAAAA=&#10;" fillcolor="red" strokecolor="red">
                    <v:stroke joinstyle="miter"/>
                  </v:oval>
                  <v:oval id="Ellipse 7743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" fillcolor="red" strokecolor="red">
                    <v:stroke joinstyle="miter"/>
                  </v:oval>
                  <v:oval id="Ellipse 7744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ct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aj4RBeb+ITkLN/AAAA//8DAFBLAQItABQABgAIAAAAIQDb4fbL7gAAAIUBAAATAAAAAAAAAAAA&#10;AAAAAAAAAABbQ29udGVudF9UeXBlc10ueG1sUEsBAi0AFAAGAAgAAAAhAFr0LFu/AAAAFQEAAAsA&#10;AAAAAAAAAAAAAAAAHwEAAF9yZWxzLy5yZWxzUEsBAi0AFAAGAAgAAAAhAKz5Zy3EAAAA3QAAAA8A&#10;AAAAAAAAAAAAAAAABwIAAGRycy9kb3ducmV2LnhtbFBLBQYAAAAAAwADALcAAAD4AgAAAAA=&#10;" fillcolor="red" strokecolor="red">
                    <v:stroke joinstyle="miter"/>
                  </v:oval>
                  <v:oval id="Ellipse 7745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" fillcolor="red" strokecolor="red">
                    <v:stroke joinstyle="miter"/>
                  </v:oval>
                  <v:oval id="Ellipse 7746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" fillcolor="red" strokecolor="red">
                    <v:stroke joinstyle="miter"/>
                  </v:oval>
                  <v:oval id="Ellipse 7747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" fillcolor="red" strokecolor="red">
                    <v:stroke joinstyle="miter"/>
                  </v:oval>
                  <v:oval id="Ellipse 7748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" fillcolor="red" strokecolor="red">
                    <v:stroke joinstyle="miter"/>
                  </v:oval>
                  <v:oval id="Ellipse 7749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Miz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hcDCGvzfxCcjZCwAA//8DAFBLAQItABQABgAIAAAAIQDb4fbL7gAAAIUBAAATAAAAAAAAAAAA&#10;AAAAAAAAAABbQ29udGVudF9UeXBlc10ueG1sUEsBAi0AFAAGAAgAAAAhAFr0LFu/AAAAFQEAAAsA&#10;AAAAAAAAAAAAAAAAHwEAAF9yZWxzLy5yZWxzUEsBAi0AFAAGAAgAAAAhAEL4yLPEAAAA3QAAAA8A&#10;AAAAAAAAAAAAAAAABwIAAGRycy9kb3ducmV2LnhtbFBLBQYAAAAAAwADALcAAAD4AgAAAAA=&#10;" fillcolor="red" strokecolor="red">
                    <v:stroke joinstyle="miter"/>
                  </v:oval>
                  <v:oval id="Ellipse 7750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" fillcolor="red" strokecolor="red">
                    <v:stroke joinstyle="miter"/>
                  </v:oval>
                  <v:rect id="Rechteck 7751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" filled="f" strokecolor="#a5a5a5 [2092]"/>
                  <v:rect id="Rechteck 7752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3312" behindDoc="0" locked="0" layoutInCell="1" allowOverlap="1" wp14:anchorId="18D7B97C" wp14:editId="7E5EB4C7">
                <wp:simplePos x="0" y="0"/>
                <wp:positionH relativeFrom="column">
                  <wp:posOffset>1216660</wp:posOffset>
                </wp:positionH>
                <wp:positionV relativeFrom="paragraph">
                  <wp:posOffset>73660</wp:posOffset>
                </wp:positionV>
                <wp:extent cx="796290" cy="839470"/>
                <wp:effectExtent l="0" t="0" r="22860" b="17780"/>
                <wp:wrapNone/>
                <wp:docPr id="7360" name="Gruppieren 7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7361" name="Gruppieren 7361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362" name="Ellipse 736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3" name="Ellipse 736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4" name="Ellipse 736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5" name="Ellipse 736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6" name="Ellipse 736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7" name="Ellipse 736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8" name="Ellipse 736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69" name="Ellipse 736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0" name="Ellipse 737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1" name="Ellipse 737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2" name="Rechteck 737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3" name="Rechteck 737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74" name="Gruppieren 7374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375" name="Ellipse 737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6" name="Ellipse 737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7" name="Ellipse 737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8" name="Ellipse 737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79" name="Ellipse 737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0" name="Ellipse 738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1" name="Ellipse 738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2" name="Ellipse 738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3" name="Ellipse 738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4" name="Ellipse 738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" name="Rechteck 738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6" name="Rechteck 738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87" name="Gruppieren 7387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388" name="Ellipse 738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9" name="Ellipse 738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0" name="Ellipse 739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1" name="Ellipse 739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2" name="Ellipse 739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3" name="Ellipse 739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4" name="Ellipse 739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5" name="Ellipse 739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6" name="Ellipse 739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7" name="Ellipse 739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8" name="Rechteck 739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99" name="Rechteck 739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00" name="Gruppieren 7400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401" name="Ellipse 740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2" name="Ellipse 740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3" name="Ellipse 740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4" name="Ellipse 740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5" name="Ellipse 740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6" name="Ellipse 740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7" name="Ellipse 740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8" name="Ellipse 740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09" name="Ellipse 740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0" name="Ellipse 741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1" name="Rechteck 741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2" name="Rechteck 741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13" name="Gruppieren 7413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414" name="Ellipse 741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5" name="Ellipse 741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6" name="Ellipse 741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7" name="Ellipse 741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8" name="Ellipse 741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19" name="Ellipse 741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0" name="Ellipse 742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1" name="Ellipse 742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2" name="Ellipse 742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3" name="Ellipse 742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4" name="Rechteck 742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5" name="Rechteck 742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26" name="Gruppieren 7426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427" name="Ellipse 742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8" name="Ellipse 742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29" name="Ellipse 742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0" name="Ellipse 743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1" name="Ellipse 743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2" name="Ellipse 743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3" name="Ellipse 743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4" name="Ellipse 743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5" name="Ellipse 743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6" name="Ellipse 743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7" name="Rechteck 743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38" name="Rechteck 743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39" name="Gruppieren 7439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440" name="Ellipse 744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1" name="Ellipse 744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2" name="Ellipse 744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3" name="Ellipse 744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4" name="Ellipse 744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5" name="Ellipse 744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6" name="Ellipse 744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7" name="Ellipse 744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8" name="Ellipse 744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49" name="Ellipse 744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0" name="Rechteck 745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1" name="Rechteck 745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52" name="Gruppieren 7452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453" name="Ellipse 745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4" name="Ellipse 745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5" name="Ellipse 745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6" name="Ellipse 745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7" name="Ellipse 745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8" name="Ellipse 745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9" name="Ellipse 745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0" name="Ellipse 746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1" name="Ellipse 746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2" name="Ellipse 746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3" name="Rechteck 746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4" name="Rechteck 746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65" name="Gruppieren 7465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466" name="Ellipse 746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7" name="Ellipse 746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8" name="Ellipse 746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69" name="Ellipse 746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0" name="Ellipse 747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1" name="Ellipse 747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2" name="Ellipse 747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3" name="Ellipse 747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4" name="Ellipse 747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5" name="Ellipse 747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6" name="Rechteck 747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77" name="Rechteck 747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78" name="Gruppieren 7478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479" name="Ellipse 747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0" name="Ellipse 748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1" name="Ellipse 748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2" name="Ellipse 748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3" name="Ellipse 748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4" name="Ellipse 748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5" name="Ellipse 748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6" name="Ellipse 748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7" name="Ellipse 748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8" name="Ellipse 748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89" name="Rechteck 748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0" name="Rechteck 749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0DBF75" id="Gruppieren 7360" o:spid="_x0000_s1026" style="position:absolute;margin-left:95.8pt;margin-top:5.8pt;width:62.7pt;height:66.1pt;z-index:25185331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">
                <v:group id="Gruppieren 7361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LIG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vCSrGL4fROegNz+AAAA//8DAFBLAQItABQABgAIAAAAIQDb4fbL7gAAAIUBAAATAAAAAAAA&#10;AAAAAAAAAAAAAABbQ29udGVudF9UeXBlc10ueG1sUEsBAi0AFAAGAAgAAAAhAFr0LFu/AAAAFQEA&#10;AAsAAAAAAAAAAAAAAAAAHwEAAF9yZWxzLy5yZWxzUEsBAi0AFAAGAAgAAAAhAPT4sgbHAAAA3QAA&#10;AA8AAAAAAAAAAAAAAAAABwIAAGRycy9kb3ducmV2LnhtbFBLBQYAAAAAAwADALcAAAD7AgAAAAA=&#10;">
                  <v:oval id="Ellipse 7362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qq7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E9nKVzfxCcgVxcAAAD//wMAUEsBAi0AFAAGAAgAAAAhANvh9svuAAAAhQEAABMAAAAAAAAA&#10;AAAAAAAAAAAAAFtDb250ZW50X1R5cGVzXS54bWxQSwECLQAUAAYACAAAACEAWvQsW78AAAAVAQAA&#10;CwAAAAAAAAAAAAAAAAAfAQAAX3JlbHMvLnJlbHNQSwECLQAUAAYACAAAACEAHGaqu8YAAADdAAAA&#10;DwAAAAAAAAAAAAAAAAAHAgAAZHJzL2Rvd25yZXYueG1sUEsFBgAAAAADAAMAtwAAAPoCAAAAAA==&#10;" fillcolor="red" strokecolor="red">
                    <v:stroke joinstyle="miter"/>
                  </v:oval>
                  <v:oval id="Ellipse 7363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" fillcolor="red" strokecolor="red">
                    <v:stroke joinstyle="miter"/>
                  </v:oval>
                  <v:oval id="Ellipse 7364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5dU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FoMPyGvzfxCcjZCwAA//8DAFBLAQItABQABgAIAAAAIQDb4fbL7gAAAIUBAAATAAAAAAAAAAAA&#10;AAAAAAAAAABbQ29udGVudF9UeXBlc10ueG1sUEsBAi0AFAAGAAgAAAAhAFr0LFu/AAAAFQEAAAsA&#10;AAAAAAAAAAAAAAAAHwEAAF9yZWxzLy5yZWxzUEsBAi0AFAAGAAgAAAAhAPzDl1TEAAAA3QAAAA8A&#10;AAAAAAAAAAAAAAAABwIAAGRycy9kb3ducmV2LnhtbFBLBQYAAAAAAwADALcAAAD4AgAAAAA=&#10;" fillcolor="red" strokecolor="red">
                    <v:stroke joinstyle="miter"/>
                  </v:oval>
                  <v:oval id="Ellipse 7365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LP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oMPyGvzfxCcjZCwAA//8DAFBLAQItABQABgAIAAAAIQDb4fbL7gAAAIUBAAATAAAAAAAAAAAA&#10;AAAAAAAAAABbQ29udGVudF9UeXBlc10ueG1sUEsBAi0AFAAGAAgAAAAhAFr0LFu/AAAAFQEAAAsA&#10;AAAAAAAAAAAAAAAAHwEAAF9yZWxzLy5yZWxzUEsBAi0AFAAGAAgAAAAhAJOPMs/EAAAA3QAAAA8A&#10;AAAAAAAAAAAAAAAABwIAAGRycy9kb3ducmV2LnhtbFBLBQYAAAAAAwADALcAAAD4AgAAAAA=&#10;" fillcolor="red" strokecolor="red">
                    <v:stroke joinstyle="miter"/>
                  </v:oval>
                  <v:oval id="Ellipse 7366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" fillcolor="red" strokecolor="red">
                    <v:stroke joinstyle="miter"/>
                  </v:oval>
                  <v:oval id="Ellipse 7367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Qkj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L2mGfy+iU9Arn4AAAD//wMAUEsBAi0AFAAGAAgAAAAhANvh9svuAAAAhQEAABMAAAAAAAAA&#10;AAAAAAAAAAAAAFtDb250ZW50X1R5cGVzXS54bWxQSwECLQAUAAYACAAAACEAWvQsW78AAAAVAQAA&#10;CwAAAAAAAAAAAAAAAAAfAQAAX3JlbHMvLnJlbHNQSwECLQAUAAYACAAAACEADBEJI8YAAADdAAAA&#10;DwAAAAAAAAAAAAAAAAAHAgAAZHJzL2Rvd25yZXYueG1sUEsFBgAAAAADAAMAtwAAAPoCAAAAAA==&#10;" fillcolor="red" strokecolor="red">
                    <v:stroke joinstyle="miter"/>
                  </v:oval>
                  <v:oval id="Ellipse 7368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p1R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0&#10;jnPjm/gE5PwNAAD//wMAUEsBAi0AFAAGAAgAAAAhANvh9svuAAAAhQEAABMAAAAAAAAAAAAAAAAA&#10;AAAAAFtDb250ZW50X1R5cGVzXS54bWxQSwECLQAUAAYACAAAACEAWvQsW78AAAAVAQAACwAAAAAA&#10;AAAAAAAAAAAfAQAAX3JlbHMvLnJlbHNQSwECLQAUAAYACAAAACEAfY6dUcAAAADdAAAADwAAAAAA&#10;AAAAAAAAAAAHAgAAZHJzL2Rvd25yZXYueG1sUEsFBgAAAAADAAMAtwAAAPQCAAAAAA==&#10;" fillcolor="red" strokecolor="red">
                    <v:stroke joinstyle="miter"/>
                  </v:oval>
                  <v:oval id="Ellipse 7369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jjK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" fillcolor="red" strokecolor="red">
                    <v:stroke joinstyle="miter"/>
                  </v:oval>
                  <v:oval id="Ellipse 7370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" fillcolor="red" strokecolor="red">
                    <v:stroke joinstyle="miter"/>
                  </v:oval>
                  <v:oval id="Ellipse 7371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IR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" fillcolor="red" strokecolor="red">
                    <v:stroke joinstyle="miter"/>
                  </v:oval>
                  <v:rect id="Rechteck 7372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" filled="f" strokecolor="#a5a5a5 [2092]"/>
                  <v:rect id="Rechteck 7373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" filled="f" strokecolor="#a5a5a5 [2092]"/>
                </v:group>
                <v:group id="Gruppieren 7374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dD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Q8/YC/N+EJyOUvAAAA//8DAFBLAQItABQABgAIAAAAIQDb4fbL7gAAAIUBAAATAAAAAAAA&#10;AAAAAAAAAAAAAABbQ29udGVudF9UeXBlc10ueG1sUEsBAi0AFAAGAAgAAAAhAFr0LFu/AAAAFQEA&#10;AAsAAAAAAAAAAAAAAAAAHwEAAF9yZWxzLy5yZWxzUEsBAi0AFAAGAAgAAAAhAGFWh0PHAAAA3QAA&#10;AA8AAAAAAAAAAAAAAAAABwIAAGRycy9kb3ducmV2LnhtbFBLBQYAAAAAAwADALcAAAD7AgAAAAA=&#10;">
                  <v:oval id="Ellipse 7375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" fillcolor="red" strokecolor="red">
                    <v:stroke joinstyle="miter"/>
                  </v:oval>
                  <v:oval id="Ellipse 7376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" fillcolor="red" strokecolor="red">
                    <v:stroke joinstyle="miter"/>
                  </v:oval>
                  <v:oval id="Ellipse 7377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" fillcolor="red" strokecolor="red">
                    <v:stroke joinstyle="miter"/>
                  </v:oval>
                  <v:oval id="Ellipse 7378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" fillcolor="red" strokecolor="red">
                    <v:stroke joinstyle="miter"/>
                  </v:oval>
                  <v:oval id="Ellipse 7379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" fillcolor="red" strokecolor="red">
                    <v:stroke joinstyle="miter"/>
                  </v:oval>
                  <v:oval id="Ellipse 7380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" fillcolor="red" strokecolor="red">
                    <v:stroke joinstyle="miter"/>
                  </v:oval>
                  <v:oval id="Ellipse 7381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NI2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" fillcolor="red" strokecolor="red">
                    <v:stroke joinstyle="miter"/>
                  </v:oval>
                  <v:oval id="Ellipse 7382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xB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wG4z683sQnIGdPAAAA//8DAFBLAQItABQABgAIAAAAIQDb4fbL7gAAAIUBAAATAAAAAAAAAAAA&#10;AAAAAAAAAABbQ29udGVudF9UeXBlc10ueG1sUEsBAi0AFAAGAAgAAAAhAFr0LFu/AAAAFQEAAAsA&#10;AAAAAAAAAAAAAAAAHwEAAF9yZWxzLy5yZWxzUEsBAi0AFAAGAAgAAAAhAKxqTEHEAAAA3QAAAA8A&#10;AAAAAAAAAAAAAAAABwIAAGRycy9kb3ducmV2LnhtbFBLBQYAAAAAAwADALcAAAD4AgAAAAA=&#10;" fillcolor="red" strokecolor="red">
                    <v:stroke joinstyle="miter"/>
                  </v:oval>
                  <v:oval id="Ellipse 7383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" fillcolor="red" strokecolor="red">
                    <v:stroke joinstyle="miter"/>
                  </v:oval>
                  <v:oval id="Ellipse 7384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" fillcolor="red" strokecolor="red">
                    <v:stroke joinstyle="miter"/>
                  </v:oval>
                  <v:rect id="Rechteck 7385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" filled="f" strokecolor="#a5a5a5 [2092]"/>
                  <v:rect id="Rechteck 7386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" filled="f" strokecolor="#a5a5a5 [2092]"/>
                </v:group>
                <v:group id="Gruppieren 7387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">
                  <v:oval id="Ellipse 7388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" fillcolor="red" strokecolor="red">
                    <v:stroke joinstyle="miter"/>
                  </v:oval>
                  <v:oval id="Ellipse 7389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" fillcolor="red" strokecolor="red">
                    <v:stroke joinstyle="miter"/>
                  </v:oval>
                  <v:oval id="Ellipse 7390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" fillcolor="red" strokecolor="red">
                    <v:stroke joinstyle="miter"/>
                  </v:oval>
                  <v:oval id="Ellipse 7391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" fillcolor="red" strokecolor="red">
                    <v:stroke joinstyle="miter"/>
                  </v:oval>
                  <v:oval id="Ellipse 7392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9qc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" fillcolor="red" strokecolor="red">
                    <v:stroke joinstyle="miter"/>
                  </v:oval>
                  <v:oval id="Ellipse 7393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" fillcolor="red" strokecolor="red">
                    <v:stroke joinstyle="miter"/>
                  </v:oval>
                  <v:oval id="Ellipse 7394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udz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xoPpEJ5v4hOQiwcAAAD//wMAUEsBAi0AFAAGAAgAAAAhANvh9svuAAAAhQEAABMAAAAAAAAA&#10;AAAAAAAAAAAAAFtDb250ZW50X1R5cGVzXS54bWxQSwECLQAUAAYACAAAACEAWvQsW78AAAAVAQAA&#10;CwAAAAAAAAAAAAAAAAAfAQAAX3JlbHMvLnJlbHNQSwECLQAUAAYACAAAACEAyRbnc8YAAADdAAAA&#10;DwAAAAAAAAAAAAAAAAAHAgAAZHJzL2Rvd25yZXYueG1sUEsFBgAAAAADAAMAtwAAAPoCAAAAAA==&#10;" fillcolor="red" strokecolor="red">
                    <v:stroke joinstyle="miter"/>
                  </v:oval>
                  <v:oval id="Ellipse 7395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kLo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" fillcolor="red" strokecolor="red">
                    <v:stroke joinstyle="miter"/>
                  </v:oval>
                  <v:oval id="Ellipse 7396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yf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" fillcolor="red" strokecolor="red">
                    <v:stroke joinstyle="miter"/>
                  </v:oval>
                  <v:oval id="Ellipse 7397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" fillcolor="red" strokecolor="red">
                    <v:stroke joinstyle="miter"/>
                  </v:oval>
                  <v:rect id="Rechteck 7398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" filled="f" strokecolor="#a5a5a5 [2092]"/>
                  <v:rect id="Rechteck 7399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" filled="f" strokecolor="#a5a5a5 [2092]"/>
                </v:group>
                <v:group id="Gruppieren 7400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">
                  <v:oval id="Ellipse 7401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" fillcolor="red" strokecolor="red">
                    <v:stroke joinstyle="miter"/>
                  </v:oval>
                  <v:oval id="Ellipse 7402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" fillcolor="red" strokecolor="red">
                    <v:stroke joinstyle="miter"/>
                  </v:oval>
                  <v:oval id="Ellipse 7403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yfl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MPmC95v4BOT8BQAA//8DAFBLAQItABQABgAIAAAAIQDb4fbL7gAAAIUBAAATAAAAAAAAAAAA&#10;AAAAAAAAAABbQ29udGVudF9UeXBlc10ueG1sUEsBAi0AFAAGAAgAAAAhAFr0LFu/AAAAFQEAAAsA&#10;AAAAAAAAAAAAAAAAHwEAAF9yZWxzLy5yZWxzUEsBAi0AFAAGAAgAAAAhAG5fJ+XEAAAA3QAAAA8A&#10;AAAAAAAAAAAAAAAABwIAAGRycy9kb3ducmV2LnhtbFBLBQYAAAAAAwADALcAAAD4AgAAAAA=&#10;" fillcolor="red" strokecolor="red">
                    <v:stroke joinstyle="miter"/>
                  </v:oval>
                  <v:oval id="Ellipse 7404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" fillcolor="red" strokecolor="red">
                    <v:stroke joinstyle="miter"/>
                  </v:oval>
                  <v:oval id="Ellipse 7405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" fillcolor="red" strokecolor="red">
                    <v:stroke joinstyle="miter"/>
                  </v:oval>
                  <v:oval id="Ellipse 7406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" fillcolor="red" strokecolor="red">
                    <v:stroke joinstyle="miter"/>
                  </v:oval>
                  <v:oval id="Ellipse 7407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" fillcolor="red" strokecolor="red">
                    <v:stroke joinstyle="miter"/>
                  </v:oval>
                  <v:oval id="Ellipse 7408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" fillcolor="red" strokecolor="red">
                    <v:stroke joinstyle="miter"/>
                  </v:oval>
                  <v:oval id="Ellipse 7409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AP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" fillcolor="red" strokecolor="red">
                    <v:stroke joinstyle="miter"/>
                  </v:oval>
                  <v:oval id="Ellipse 7410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C9P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0&#10;iPvjm/gE5PwNAAD//wMAUEsBAi0AFAAGAAgAAAAhANvh9svuAAAAhQEAABMAAAAAAAAAAAAAAAAA&#10;AAAAAFtDb250ZW50X1R5cGVzXS54bWxQSwECLQAUAAYACAAAACEAWvQsW78AAAAVAQAACwAAAAAA&#10;AAAAAAAAAAAfAQAAX3JlbHMvLnJlbHNQSwECLQAUAAYACAAAACEAG1QvT8AAAADdAAAADwAAAAAA&#10;AAAAAAAAAAAHAgAAZHJzL2Rvd25yZXYueG1sUEsFBgAAAAADAAMAtwAAAPQCAAAAAA==&#10;" fillcolor="red" strokecolor="red">
                    <v:stroke joinstyle="miter"/>
                  </v:oval>
                  <v:rect id="Rechteck 7411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" filled="f" strokecolor="#a5a5a5 [2092]"/>
                  <v:rect id="Rechteck 7412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" filled="f" strokecolor="#a5a5a5 [2092]"/>
                </v:group>
                <v:group id="Gruppieren 7413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jfy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/GE/h7E56AXD0BAAD//wMAUEsBAi0AFAAGAAgAAAAhANvh9svuAAAAhQEAABMAAAAAAAAA&#10;AAAAAAAAAAAAAFtDb250ZW50X1R5cGVzXS54bWxQSwECLQAUAAYACAAAACEAWvQsW78AAAAVAQAA&#10;CwAAAAAAAAAAAAAAAAAfAQAAX3JlbHMvLnJlbHNQSwECLQAUAAYACAAAACEA88o38sYAAADdAAAA&#10;DwAAAAAAAAAAAAAAAAAHAgAAZHJzL2Rvd25yZXYueG1sUEsFBgAAAAADAAMAtwAAAPoCAAAAAA==&#10;">
                  <v:oval id="Ellipse 7414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lM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bD/hBeb+ITkLN/AAAA//8DAFBLAQItABQABgAIAAAAIQDb4fbL7gAAAIUBAAATAAAAAAAAAAAA&#10;AAAAAAAAAABbQ29udGVudF9UeXBlc10ueG1sUEsBAi0AFAAGAAgAAAAhAFr0LFu/AAAAFQEAAAsA&#10;AAAAAAAAAAAAAAAAHwEAAF9yZWxzLy5yZWxzUEsBAi0AFAAGAAgAAAAhAGRvKUzEAAAA3QAAAA8A&#10;AAAAAAAAAAAAAAAABwIAAGRycy9kb3ducmV2LnhtbFBLBQYAAAAAAwADALcAAAD4AgAAAAA=&#10;" fillcolor="red" strokecolor="red">
                    <v:stroke joinstyle="miter"/>
                  </v:oval>
                  <v:oval id="Ellipse 7415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" fillcolor="red" strokecolor="red">
                    <v:stroke joinstyle="miter"/>
                  </v:oval>
                  <v:oval id="Ellipse 7416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RKg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XQ8nMD7TXwCcvkCAAD//wMAUEsBAi0AFAAGAAgAAAAhANvh9svuAAAAhQEAABMAAAAAAAAAAAAA&#10;AAAAAAAAAFtDb250ZW50X1R5cGVzXS54bWxQSwECLQAUAAYACAAAACEAWvQsW78AAAAVAQAACwAA&#10;AAAAAAAAAAAAAAAfAQAAX3JlbHMvLnJlbHNQSwECLQAUAAYACAAAACEA+/ESoMMAAADdAAAADwAA&#10;AAAAAAAAAAAAAAAHAgAAZHJzL2Rvd25yZXYueG1sUEsFBgAAAAADAAMAtwAAAPcCAAAAAA==&#10;" fillcolor="red" strokecolor="red">
                    <v:stroke joinstyle="miter"/>
                  </v:oval>
                  <v:oval id="Ellipse 7417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c7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" fillcolor="red" strokecolor="red">
                    <v:stroke joinstyle="miter"/>
                  </v:oval>
                  <v:oval id="Ellipse 7418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iNJ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0&#10;iHPjm/gE5PwNAAD//wMAUEsBAi0AFAAGAAgAAAAhANvh9svuAAAAhQEAABMAAAAAAAAAAAAAAAAA&#10;AAAAAFtDb250ZW50X1R5cGVzXS54bWxQSwECLQAUAAYACAAAACEAWvQsW78AAAAVAQAACwAAAAAA&#10;AAAAAAAAAAAfAQAAX3JlbHMvLnJlbHNQSwECLQAUAAYACAAAACEA5SIjScAAAADdAAAADwAAAAAA&#10;AAAAAAAAAAAHAgAAZHJzL2Rvd25yZXYueG1sUEsFBgAAAAADAAMAtwAAAPQCAAAAAA==&#10;" fillcolor="red" strokecolor="red">
                    <v:stroke joinstyle="miter"/>
                  </v:oval>
                  <v:oval id="Ellipse 7419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" fillcolor="red" strokecolor="red">
                    <v:stroke joinstyle="miter"/>
                  </v:oval>
                  <v:oval id="Ellipse 7420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Xy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0&#10;jPvjm/gE5PwNAAD//wMAUEsBAi0AFAAGAAgAAAAhANvh9svuAAAAhQEAABMAAAAAAAAAAAAAAAAA&#10;AAAAAFtDb250ZW50X1R5cGVzXS54bWxQSwECLQAUAAYACAAAACEAWvQsW78AAAAVAQAACwAAAAAA&#10;AAAAAAAAAAAfAQAAX3JlbHMvLnJlbHNQSwECLQAUAAYACAAAACEA1Tjl8sAAAADdAAAADwAAAAAA&#10;AAAAAAAAAAAHAgAAZHJzL2Rvd25yZXYueG1sUEsFBgAAAAADAAMAtwAAAPQCAAAAAA==&#10;" fillcolor="red" strokecolor="red">
                    <v:stroke joinstyle="miter"/>
                  </v:oval>
                  <v:oval id="Ellipse 7421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" fillcolor="red" strokecolor="red">
                    <v:stroke joinstyle="miter"/>
                  </v:oval>
                  <v:oval id="Ellipse 7422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" fillcolor="red" strokecolor="red">
                    <v:stroke joinstyle="miter"/>
                  </v:oval>
                  <v:oval id="Ellipse 7423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uF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cPAF7zfxCcj5CwAA//8DAFBLAQItABQABgAIAAAAIQDb4fbL7gAAAIUBAAATAAAAAAAAAAAA&#10;AAAAAAAAAABbQ29udGVudF9UeXBlc10ueG1sUEsBAi0AFAAGAAgAAAAhAFr0LFu/AAAAFQEAAAsA&#10;AAAAAAAAAAAAAAAAHwEAAF9yZWxzLy5yZWxzUEsBAi0AFAAGAAgAAAAhACXqe4XEAAAA3QAAAA8A&#10;AAAAAAAAAAAAAAAABwIAAGRycy9kb3ducmV2LnhtbFBLBQYAAAAAAwADALcAAAD4AgAAAAA=&#10;" fillcolor="red" strokecolor="red">
                    <v:stroke joinstyle="miter"/>
                  </v:oval>
                  <v:rect id="Rechteck 7424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" filled="f" strokecolor="#a5a5a5 [2092]"/>
                  <v:rect id="Rechteck 7425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" filled="f" strokecolor="#a5a5a5 [2092]"/>
                </v:group>
                <v:group id="Gruppieren 7426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V7X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RzNIa/N+EJyMUvAAAA//8DAFBLAQItABQABgAIAAAAIQDb4fbL7gAAAIUBAAATAAAAAAAA&#10;AAAAAAAAAAAAAABbQ29udGVudF9UeXBlc10ueG1sUEsBAi0AFAAGAAgAAAAhAFr0LFu/AAAAFQEA&#10;AAsAAAAAAAAAAAAAAAAAHwEAAF9yZWxzLy5yZWxzUEsBAi0AFAAGAAgAAAAhAC3RXtfHAAAA3QAA&#10;AA8AAAAAAAAAAAAAAAAABwIAAGRycy9kb3ducmV2LnhtbFBLBQYAAAAAAwADALcAAAD7AgAAAAA=&#10;">
                  <v:oval id="Ellipse 7427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2G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wG/RG83sQnIGdPAAAA//8DAFBLAQItABQABgAIAAAAIQDb4fbL7gAAAIUBAAATAAAAAAAAAAAA&#10;AAAAAAAAAABbQ29udGVudF9UeXBlc10ueG1sUEsBAi0AFAAGAAgAAAAhAFr0LFu/AAAAFQEAAAsA&#10;AAAAAAAAAAAAAAAAHwEAAF9yZWxzLy5yZWxzUEsBAi0AFAAGAAgAAAAhAFrRfYbEAAAA3QAAAA8A&#10;AAAAAAAAAAAAAAAABwIAAGRycy9kb3ducmV2LnhtbFBLBQYAAAAAAwADALcAAAD4AgAAAAA=&#10;" fillcolor="red" strokecolor="red">
                    <v:stroke joinstyle="miter"/>
                  </v:oval>
                  <v:oval id="Ellipse 7428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un0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0&#10;jHPjm/gE5PwNAAD//wMAUEsBAi0AFAAGAAgAAAAhANvh9svuAAAAhQEAABMAAAAAAAAAAAAAAAAA&#10;AAAAAFtDb250ZW50X1R5cGVzXS54bWxQSwECLQAUAAYACAAAACEAWvQsW78AAAAVAQAACwAAAAAA&#10;AAAAAAAAAAAfAQAAX3JlbHMvLnJlbHNQSwECLQAUAAYACAAAACEAK07p9MAAAADdAAAADwAAAAAA&#10;AAAAAAAAAAAHAgAAZHJzL2Rvd25yZXYueG1sUEsFBgAAAAADAAMAtwAAAPQCAAAAAA==&#10;" fillcolor="red" strokecolor="red">
                    <v:stroke joinstyle="miter"/>
                  </v:oval>
                  <v:oval id="Ellipse 7429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kxv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" fillcolor="red" strokecolor="red">
                    <v:stroke joinstyle="miter"/>
                  </v:oval>
                  <v:oval id="Ellipse 7430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" fillcolor="red" strokecolor="red">
                    <v:stroke joinstyle="miter"/>
                  </v:oval>
                  <v:oval id="Ellipse 7431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" fillcolor="red" strokecolor="red">
                    <v:stroke joinstyle="miter"/>
                  </v:oval>
                  <v:oval id="Ellipse 7432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jD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8GsA7zfxCcj5CwAA//8DAFBLAQItABQABgAIAAAAIQDb4fbL7gAAAIUBAAATAAAAAAAAAAAA&#10;AAAAAAAAAABbQ29udGVudF9UeXBlc10ueG1sUEsBAi0AFAAGAAgAAAAhAFr0LFu/AAAAFQEAAAsA&#10;AAAAAAAAAAAAAAAAHwEAAF9yZWxzLy5yZWxzUEsBAi0AFAAGAAgAAAAhAM9/SMPEAAAA3QAAAA8A&#10;AAAAAAAAAAAAAAAABwIAAGRycy9kb3ducmV2LnhtbFBLBQYAAAAAAwADALcAAAD4AgAAAAA=&#10;" fillcolor="red" strokecolor="red">
                    <v:stroke joinstyle="miter"/>
                  </v:oval>
                  <v:oval id="Ellipse 7433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" fillcolor="red" strokecolor="red">
                    <v:stroke joinstyle="miter"/>
                  </v:oval>
                  <v:oval id="Ellipse 7434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" fillcolor="red" strokecolor="red">
                    <v:stroke joinstyle="miter"/>
                  </v:oval>
                  <v:oval id="Ellipse 7435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" fillcolor="red" strokecolor="red">
                    <v:stroke joinstyle="miter"/>
                  </v:oval>
                  <v:oval id="Ellipse 7436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" fillcolor="red" strokecolor="red">
                    <v:stroke joinstyle="miter"/>
                  </v:oval>
                  <v:rect id="Rechteck 7437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" filled="f" strokecolor="#a5a5a5 [2092]"/>
                  <v:rect id="Rechteck 7438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" filled="f" strokecolor="#a5a5a5 [2092]"/>
                </v:group>
                <v:group id="Gruppieren 7439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1x4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o+38Qweb8ITkMs7AAAA//8DAFBLAQItABQABgAIAAAAIQDb4fbL7gAAAIUBAAATAAAAAAAA&#10;AAAAAAAAAAAAAABbQ29udGVudF9UeXBlc10ueG1sUEsBAi0AFAAGAAgAAAAhAFr0LFu/AAAAFQEA&#10;AAsAAAAAAAAAAAAAAAAAHwEAAF9yZWxzLy5yZWxzUEsBAi0AFAAGAAgAAAAhANmXXHjHAAAA3QAA&#10;AA8AAAAAAAAAAAAAAAAABwIAAGRycy9kb3ducmV2LnhtbFBLBQYAAAAAAwADALcAAAD7AgAAAAA=&#10;">
                  <v:oval id="Ellipse 7440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" fillcolor="red" strokecolor="red">
                    <v:stroke joinstyle="miter"/>
                  </v:oval>
                  <v:oval id="Ellipse 7441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6XJ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bDYR9eb+ITkLN/AAAA//8DAFBLAQItABQABgAIAAAAIQDb4fbL7gAAAIUBAAATAAAAAAAAAAAA&#10;AAAAAAAAAABbQ29udGVudF9UeXBlc10ueG1sUEsBAi0AFAAGAAgAAAAhAFr0LFu/AAAAFQEAAAsA&#10;AAAAAAAAAAAAAAAAHwEAAF9yZWxzLy5yZWxzUEsBAi0AFAAGAAgAAAAhAGerpcnEAAAA3QAAAA8A&#10;AAAAAAAAAAAAAAAABwIAAGRycy9kb3ducmV2LnhtbFBLBQYAAAAAAwADALcAAAD4AgAAAAA=&#10;" fillcolor="red" strokecolor="red">
                    <v:stroke joinstyle="miter"/>
                  </v:oval>
                  <v:oval id="Ellipse 7442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u+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bD4QBeb+ITkLN/AAAA//8DAFBLAQItABQABgAIAAAAIQDb4fbL7gAAAIUBAAATAAAAAAAAAAAA&#10;AAAAAAAAAABbQ29udGVudF9UeXBlc10ueG1sUEsBAi0AFAAGAAgAAAAhAFr0LFu/AAAAFQEAAAsA&#10;AAAAAAAAAAAAAAAAHwEAAF9yZWxzLy5yZWxzUEsBAi0AFAAGAAgAAAAhAJd5O77EAAAA3QAAAA8A&#10;AAAAAAAAAAAAAAAABwIAAGRycy9kb3ducmV2LnhtbFBLBQYAAAAAAwADALcAAAD4AgAAAAA=&#10;" fillcolor="red" strokecolor="red">
                    <v:stroke joinstyle="miter"/>
                  </v:oval>
                  <v:oval id="Ellipse 7443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" fillcolor="red" strokecolor="red">
                    <v:stroke joinstyle="miter"/>
                  </v:oval>
                  <v:oval id="Ellipse 7444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" fillcolor="red" strokecolor="red">
                    <v:stroke joinstyle="miter"/>
                  </v:oval>
                  <v:oval id="Ellipse 7445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" fillcolor="red" strokecolor="red">
                    <v:stroke joinstyle="miter"/>
                  </v:oval>
                  <v:oval id="Ellipse 7446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" fillcolor="red" strokecolor="red">
                    <v:stroke joinstyle="miter"/>
                  </v:oval>
                  <v:oval id="Ellipse 7447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pgm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bD4Qheb+ITkLN/AAAA//8DAFBLAQItABQABgAIAAAAIQDb4fbL7gAAAIUBAAATAAAAAAAAAAAA&#10;AAAAAAAAAABbQ29udGVudF9UeXBlc10ueG1sUEsBAi0AFAAGAAgAAAAhAFr0LFu/AAAAFQEAAAsA&#10;AAAAAAAAAAAAAAAAHwEAAF9yZWxzLy5yZWxzUEsBAi0AFAAGAAgAAAAhAIcOmCbEAAAA3QAAAA8A&#10;AAAAAAAAAAAAAAAABwIAAGRycy9kb3ducmV2LnhtbFBLBQYAAAAAAwADALcAAAD4AgAAAAA=&#10;" fillcolor="red" strokecolor="red">
                    <v:stroke joinstyle="miter"/>
                  </v:oval>
                  <v:oval id="Ellipse 7448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" fillcolor="red" strokecolor="red">
                    <v:stroke joinstyle="miter"/>
                  </v:oval>
                  <v:oval id="Ellipse 7449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" fillcolor="red" strokecolor="red">
                    <v:stroke joinstyle="miter"/>
                  </v:oval>
                  <v:rect id="Rechteck 7450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" filled="f" strokecolor="#a5a5a5 [2092]"/>
                  <v:rect id="Rechteck 7451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" filled="f" strokecolor="#a5a5a5 [2092]"/>
                </v:group>
                <v:group id="Gruppieren 7452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Cup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H+Oh/B8E56AnP8BAAD//wMAUEsBAi0AFAAGAAgAAAAhANvh9svuAAAAhQEAABMAAAAAAAAA&#10;AAAAAAAAAAAAAFtDb250ZW50X1R5cGVzXS54bWxQSwECLQAUAAYACAAAACEAWvQsW78AAAAVAQAA&#10;CwAAAAAAAAAAAAAAAAAfAQAAX3JlbHMvLnJlbHNQSwECLQAUAAYACAAAACEACuwrqcYAAADdAAAA&#10;DwAAAAAAAAAAAAAAAAAHAgAAZHJzL2Rvd25yZXYueG1sUEsFBgAAAAADAAMAtwAAAPoCAAAAAA==&#10;">
                  <v:oval id="Ellipse 7453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" fillcolor="red" strokecolor="red">
                    <v:stroke joinstyle="miter"/>
                  </v:oval>
                  <v:oval id="Ellipse 7454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" fillcolor="red" strokecolor="red">
                    <v:stroke joinstyle="miter"/>
                  </v:oval>
                  <v:oval id="Ellipse 7455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" fillcolor="red" strokecolor="red">
                    <v:stroke joinstyle="miter"/>
                  </v:oval>
                  <v:oval id="Ellipse 7456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6tg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Fo8D2EvzfxCcjZCwAA//8DAFBLAQItABQABgAIAAAAIQDb4fbL7gAAAIUBAAATAAAAAAAAAAAA&#10;AAAAAAAAAABbQ29udGVudF9UeXBlc10ueG1sUEsBAi0AFAAGAAgAAAAhAFr0LFu/AAAAFQEAAAsA&#10;AAAAAAAAAAAAAAAAHwEAAF9yZWxzLy5yZWxzUEsBAi0AFAAGAAgAAAAhAG2bq2DEAAAA3QAAAA8A&#10;AAAAAAAAAAAAAAAABwIAAGRycy9kb3ducmV2LnhtbFBLBQYAAAAAAwADALcAAAD4AgAAAAA=&#10;" fillcolor="red" strokecolor="red">
                    <v:stroke joinstyle="miter"/>
                  </v:oval>
                  <v:oval id="Ellipse 7457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" fillcolor="red" strokecolor="red">
                    <v:stroke joinstyle="miter"/>
                  </v:oval>
                  <v:oval id="Ellipse 7458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" fillcolor="red" strokecolor="red">
                    <v:stroke joinstyle="miter"/>
                  </v:oval>
                  <v:oval id="Ellipse 7459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D8S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" fillcolor="red" strokecolor="red">
                    <v:stroke joinstyle="miter"/>
                  </v:oval>
                  <v:oval id="Ellipse 7460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wy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0&#10;jvvjm/gE5PwNAAD//wMAUEsBAi0AFAAGAAgAAAAhANvh9svuAAAAhQEAABMAAAAAAAAAAAAAAAAA&#10;AAAAAFtDb250ZW50X1R5cGVzXS54bWxQSwECLQAUAAYACAAAACEAWvQsW78AAAAVAQAACwAAAAAA&#10;AAAAAAAAAAAfAQAAX3JlbHMvLnJlbHNQSwECLQAUAAYACAAAACEAQ1JcMsAAAADdAAAADwAAAAAA&#10;AAAAAAAAAAAHAgAAZHJzL2Rvd25yZXYueG1sUEsFBgAAAAADAAMAtwAAAPQCAAAAAA==&#10;" fillcolor="red" strokecolor="red">
                    <v:stroke joinstyle="miter"/>
                  </v:oval>
                  <v:oval id="Ellipse 7461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mp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XQ8GcL7TXwCcvkCAAD//wMAUEsBAi0AFAAGAAgAAAAhANvh9svuAAAAhQEAABMAAAAAAAAAAAAA&#10;AAAAAAAAAFtDb250ZW50X1R5cGVzXS54bWxQSwECLQAUAAYACAAAACEAWvQsW78AAAAVAQAACwAA&#10;AAAAAAAAAAAAAAAfAQAAX3JlbHMvLnJlbHNQSwECLQAUAAYACAAAACEALB75qcMAAADdAAAADwAA&#10;AAAAAAAAAAAAAAAHAgAAZHJzL2Rvd25yZXYueG1sUEsFBgAAAAADAAMAtwAAAPcCAAAAAA==&#10;" fillcolor="red" strokecolor="red">
                    <v:stroke joinstyle="miter"/>
                  </v:oval>
                  <v:oval id="Ellipse 7462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fe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E9nKVzfxCcgVxcAAAD//wMAUEsBAi0AFAAGAAgAAAAhANvh9svuAAAAhQEAABMAAAAAAAAA&#10;AAAAAAAAAAAAAFtDb250ZW50X1R5cGVzXS54bWxQSwECLQAUAAYACAAAACEAWvQsW78AAAAVAQAA&#10;CwAAAAAAAAAAAAAAAAAfAQAAX3JlbHMvLnJlbHNQSwECLQAUAAYACAAAACEA3Mxn3sYAAADdAAAA&#10;DwAAAAAAAAAAAAAAAAAHAgAAZHJzL2Rvd25yZXYueG1sUEsFBgAAAAADAAMAtwAAAPoCAAAAAA==&#10;" fillcolor="red" strokecolor="red">
                    <v:stroke joinstyle="miter"/>
                  </v:oval>
                  <v:rect id="Rechteck 7463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" filled="f" strokecolor="#a5a5a5 [2092]"/>
                  <v:rect id="Rechteck 7464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" filled="f" strokecolor="#a5a5a5 [2092]"/>
                </v:group>
                <v:group id="Gruppieren 7465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Xlg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8SRbw+yY8Abn+AQAA//8DAFBLAQItABQABgAIAAAAIQDb4fbL7gAAAIUBAAATAAAAAAAA&#10;AAAAAAAAAAAAAABbQ29udGVudF9UeXBlc10ueG1sUEsBAi0AFAAGAAgAAAAhAFr0LFu/AAAAFQEA&#10;AAsAAAAAAAAAAAAAAAAAHwEAAF9yZWxzLy5yZWxzUEsBAi0AFAAGAAgAAAAhAEtpeWDHAAAA3QAA&#10;AA8AAAAAAAAAAAAAAAAABwIAAGRycy9kb3ducmV2LnhtbFBLBQYAAAAAAwADALcAAAD7AgAAAAA=&#10;">
                  <v:oval id="Ellipse 7466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" fillcolor="red" strokecolor="red">
                    <v:stroke joinstyle="miter"/>
                  </v:oval>
                  <v:oval id="Ellipse 7467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" fillcolor="red" strokecolor="red">
                    <v:stroke joinstyle="miter"/>
                  </v:oval>
                  <v:oval id="Ellipse 7468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FA0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0&#10;jnPjm/gE5PwNAAD//wMAUEsBAi0AFAAGAAgAAAAhANvh9svuAAAAhQEAABMAAAAAAAAAAAAAAAAA&#10;AAAAAFtDb250ZW50X1R5cGVzXS54bWxQSwECLQAUAAYACAAAACEAWvQsW78AAAAVAQAACwAAAAAA&#10;AAAAAAAAAAAfAQAAX3JlbHMvLnJlbHNQSwECLQAUAAYACAAAACEAvSRQNMAAAADdAAAADwAAAAAA&#10;AAAAAAAAAAAHAgAAZHJzL2Rvd25yZXYueG1sUEsFBgAAAAADAAMAtwAAAPQCAAAAAA==&#10;" fillcolor="red" strokecolor="red">
                    <v:stroke joinstyle="miter"/>
                  </v:oval>
                  <v:oval id="Ellipse 7469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Wv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" fillcolor="red" strokecolor="red">
                    <v:stroke joinstyle="miter"/>
                  </v:oval>
                  <v:oval id="Ellipse 7470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" fillcolor="red" strokecolor="red">
                    <v:stroke joinstyle="miter"/>
                  </v:oval>
                  <v:oval id="Ellipse 7471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290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" fillcolor="red" strokecolor="red">
                    <v:stroke joinstyle="miter"/>
                  </v:oval>
                  <v:oval id="Ellipse 7472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fED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wGoz683sQnIGdPAAAA//8DAFBLAQItABQABgAIAAAAIQDb4fbL7gAAAIUBAAATAAAAAAAAAAAA&#10;AAAAAAAAAABbQ29udGVudF9UeXBlc10ueG1sUEsBAi0AFAAGAAgAAAAhAFr0LFu/AAAAFQEAAAsA&#10;AAAAAAAAAAAAAAAAHwEAAF9yZWxzLy5yZWxzUEsBAi0AFAAGAAgAAAAhAFkV8QPEAAAA3QAAAA8A&#10;AAAAAAAAAAAAAAAABwIAAGRycy9kb3ducmV2LnhtbFBLBQYAAAAAAwADALcAAAD4AgAAAAA=&#10;" fillcolor="red" strokecolor="red">
                    <v:stroke joinstyle="miter"/>
                  </v:oval>
                  <v:oval id="Ellipse 7473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" fillcolor="red" strokecolor="red">
                    <v:stroke joinstyle="miter"/>
                  </v:oval>
                  <v:oval id="Ellipse 7474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Mzs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bD0RBeb+ITkLN/AAAA//8DAFBLAQItABQABgAIAAAAIQDb4fbL7gAAAIUBAAATAAAAAAAAAAAA&#10;AAAAAAAAAABbQ29udGVudF9UeXBlc10ueG1sUEsBAi0AFAAGAAgAAAAhAFr0LFu/AAAAFQEAAAsA&#10;AAAAAAAAAAAAAAAAHwEAAF9yZWxzLy5yZWxzUEsBAi0AFAAGAAgAAAAhALmwzOzEAAAA3QAAAA8A&#10;AAAAAAAAAAAAAAAABwIAAGRycy9kb3ducmV2LnhtbFBLBQYAAAAAAwADALcAAAD4AgAAAAA=&#10;" fillcolor="red" strokecolor="red">
                    <v:stroke joinstyle="miter"/>
                  </v:oval>
                  <v:oval id="Ellipse 7475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" fillcolor="red" strokecolor="red">
                    <v:stroke joinstyle="miter"/>
                  </v:oval>
                  <v:rect id="Rechteck 7476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" filled="f" strokecolor="#a5a5a5 [2092]"/>
                  <v:rect id="Rechteck 7477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" filled="f" strokecolor="#a5a5a5 [2092]"/>
                </v:group>
                <v:group id="Gruppieren 7478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">
                  <v:oval id="Ellipse 7479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Ny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hYDiGvzfxCcjZCwAA//8DAFBLAQItABQABgAIAAAAIQDb4fbL7gAAAIUBAAATAAAAAAAAAAAA&#10;AAAAAAAAAABbQ29udGVudF9UeXBlc10ueG1sUEsBAi0AFAAGAAgAAAAhAFr0LFu/AAAAFQEAAAsA&#10;AAAAAAAAAAAAAAAAHwEAAF9yZWxzLy5yZWxzUEsBAi0AFAAGAAgAAAAhAFexY3LEAAAA3QAAAA8A&#10;AAAAAAAAAAAAAAAABwIAAGRycy9kb3ducmV2LnhtbFBLBQYAAAAAAwADALcAAAD4AgAAAAA=&#10;" fillcolor="red" strokecolor="red">
                    <v:stroke joinstyle="miter"/>
                  </v:oval>
                  <v:oval id="Ellipse 7480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" fillcolor="red" strokecolor="red">
                    <v:stroke joinstyle="miter"/>
                  </v:oval>
                  <v:oval id="Ellipse 7481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h9T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" fillcolor="red" strokecolor="red">
                    <v:stroke joinstyle="miter"/>
                  </v:oval>
                  <v:oval id="Ellipse 7482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IEk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wG4z683sQnIGdPAAAA//8DAFBLAQItABQABgAIAAAAIQDb4fbL7gAAAIUBAAATAAAAAAAAAAAA&#10;AAAAAAAAAABbQ29udGVudF9UeXBlc10ueG1sUEsBAi0AFAAGAAgAAAAhAFr0LFu/AAAAFQEAAAsA&#10;AAAAAAAAAAAAAAAAHwEAAF9yZWxzLy5yZWxzUEsBAi0AFAAGAAgAAAAhAGzAgSTEAAAA3QAAAA8A&#10;AAAAAAAAAAAAAAAABwIAAGRycy9kb3ducmV2LnhtbFBLBQYAAAAAAwADALcAAAD4AgAAAAA=&#10;" fillcolor="red" strokecolor="red">
                    <v:stroke joinstyle="miter"/>
                  </v:oval>
                  <v:oval id="Ellipse 7483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" fillcolor="red" strokecolor="red">
                    <v:stroke joinstyle="miter"/>
                  </v:oval>
                  <v:oval id="Ellipse 7484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" fillcolor="red" strokecolor="red">
                    <v:stroke joinstyle="miter"/>
                  </v:oval>
                  <v:oval id="Ellipse 7485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" fillcolor="red" strokecolor="red">
                    <v:stroke joinstyle="miter"/>
                  </v:oval>
                  <v:oval id="Ellipse 7486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" fillcolor="red" strokecolor="red">
                    <v:stroke joinstyle="miter"/>
                  </v:oval>
                  <v:oval id="Ellipse 7487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" fillcolor="red" strokecolor="red">
                    <v:stroke joinstyle="miter"/>
                  </v:oval>
                  <v:oval id="Ellipse 7488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" fillcolor="red" strokecolor="red">
                    <v:stroke joinstyle="miter"/>
                  </v:oval>
                  <v:rect id="Rechteck 7489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" filled="f" strokecolor="#a5a5a5 [2092]"/>
                  <v:rect id="Rechteck 7490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240" behindDoc="0" locked="0" layoutInCell="1" allowOverlap="1" wp14:anchorId="4B5E217A" wp14:editId="20A894BC">
                <wp:simplePos x="0" y="0"/>
                <wp:positionH relativeFrom="column">
                  <wp:posOffset>344805</wp:posOffset>
                </wp:positionH>
                <wp:positionV relativeFrom="paragraph">
                  <wp:posOffset>75565</wp:posOffset>
                </wp:positionV>
                <wp:extent cx="796290" cy="839470"/>
                <wp:effectExtent l="0" t="0" r="22860" b="17780"/>
                <wp:wrapNone/>
                <wp:docPr id="7098" name="Gruppieren 7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7099" name="Gruppieren 7099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100" name="Ellipse 710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1" name="Ellipse 710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2" name="Ellipse 710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3" name="Ellipse 710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4" name="Ellipse 710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5" name="Ellipse 710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6" name="Ellipse 710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7" name="Ellipse 710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8" name="Ellipse 710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09" name="Ellipse 710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0" name="Rechteck 711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1" name="Rechteck 711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12" name="Gruppieren 7112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113" name="Ellipse 711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4" name="Ellipse 711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5" name="Ellipse 711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6" name="Ellipse 711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7" name="Ellipse 711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8" name="Ellipse 711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19" name="Ellipse 711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0" name="Ellipse 712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1" name="Ellipse 712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2" name="Ellipse 712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3" name="Rechteck 712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4" name="Rechteck 712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25" name="Gruppieren 7125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126" name="Ellipse 712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7" name="Ellipse 712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8" name="Ellipse 712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29" name="Ellipse 712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0" name="Ellipse 713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1" name="Ellipse 713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2" name="Ellipse 713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3" name="Ellipse 713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4" name="Ellipse 713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5" name="Ellipse 713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6" name="Rechteck 713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7" name="Rechteck 713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38" name="Gruppieren 7138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139" name="Ellipse 713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0" name="Ellipse 714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1" name="Ellipse 714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2" name="Ellipse 714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3" name="Ellipse 714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4" name="Ellipse 714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5" name="Ellipse 714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6" name="Ellipse 714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7" name="Ellipse 714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8" name="Ellipse 714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9" name="Rechteck 714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0" name="Rechteck 715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51" name="Gruppieren 7151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152" name="Ellipse 715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3" name="Ellipse 715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4" name="Ellipse 715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5" name="Ellipse 715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6" name="Ellipse 715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7" name="Ellipse 715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8" name="Ellipse 715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59" name="Ellipse 715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0" name="Ellipse 716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1" name="Ellipse 716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2" name="Rechteck 716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3" name="Rechteck 716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64" name="Gruppieren 7164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165" name="Ellipse 716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6" name="Ellipse 716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7" name="Ellipse 716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8" name="Ellipse 716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69" name="Ellipse 716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0" name="Ellipse 717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1" name="Ellipse 717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2" name="Ellipse 717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3" name="Ellipse 717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4" name="Ellipse 717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5" name="Rechteck 717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6" name="Rechteck 717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77" name="Gruppieren 7177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178" name="Ellipse 717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79" name="Ellipse 717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0" name="Ellipse 718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1" name="Ellipse 718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2" name="Ellipse 718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3" name="Ellipse 718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4" name="Ellipse 718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5" name="Ellipse 718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6" name="Ellipse 718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7" name="Ellipse 718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8" name="Rechteck 718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89" name="Rechteck 718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90" name="Gruppieren 7190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191" name="Ellipse 719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2" name="Ellipse 719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3" name="Ellipse 719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4" name="Ellipse 719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5" name="Ellipse 719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6" name="Ellipse 719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7" name="Ellipse 719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8" name="Ellipse 719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99" name="Ellipse 719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0" name="Ellipse 720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1" name="Rechteck 720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2" name="Rechteck 720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03" name="Gruppieren 7203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204" name="Ellipse 720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5" name="Ellipse 720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6" name="Ellipse 720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7" name="Ellipse 720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8" name="Ellipse 720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09" name="Ellipse 720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0" name="Ellipse 721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1" name="Ellipse 721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2" name="Ellipse 721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3" name="Ellipse 721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4" name="Rechteck 721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5" name="Rechteck 721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16" name="Gruppieren 7216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217" name="Ellipse 721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8" name="Ellipse 721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19" name="Ellipse 721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0" name="Ellipse 722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1" name="Ellipse 722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2" name="Ellipse 722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3" name="Ellipse 722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4" name="Ellipse 722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5" name="Ellipse 722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6" name="Ellipse 722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7" name="Rechteck 722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28" name="Rechteck 722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6A2EA" id="Gruppieren 7098" o:spid="_x0000_s1026" style="position:absolute;margin-left:27.15pt;margin-top:5.95pt;width:62.7pt;height:66.1pt;z-index:251850240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">
                <v:group id="Gruppieren 7099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9bxwAAAN0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CIkgT+3oQnINe/AAAA//8DAFBLAQItABQABgAIAAAAIQDb4fbL7gAAAIUBAAATAAAAAAAA&#10;AAAAAAAAAAAAAABbQ29udGVudF9UeXBlc10ueG1sUEsBAi0AFAAGAAgAAAAhAFr0LFu/AAAAFQEA&#10;AAsAAAAAAAAAAAAAAAAAHwEAAF9yZWxzLy5yZWxzUEsBAi0AFAAGAAgAAAAhAOR+r1vHAAAA3QAA&#10;AA8AAAAAAAAAAAAAAAAABwIAAGRycy9kb3ducmV2LnhtbFBLBQYAAAAAAwADALcAAAD7AgAAAAA=&#10;">
                  <v:oval id="Ellipse 7100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xoW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Fi&#10;msT98U18AjJ7AgAA//8DAFBLAQItABQABgAIAAAAIQDb4fbL7gAAAIUBAAATAAAAAAAAAAAAAAAA&#10;AAAAAABbQ29udGVudF9UeXBlc10ueG1sUEsBAi0AFAAGAAgAAAAhAFr0LFu/AAAAFQEAAAsAAAAA&#10;AAAAAAAAAAAAHwEAAF9yZWxzLy5yZWxzUEsBAi0AFAAGAAgAAAAhAPPjGhbBAAAA3QAAAA8AAAAA&#10;AAAAAAAAAAAABwIAAGRycy9kb3ducmV2LnhtbFBLBQYAAAAAAwADALcAAAD1AgAAAAA=&#10;" fillcolor="red" strokecolor="red">
                    <v:stroke joinstyle="miter"/>
                  </v:oval>
                  <v:oval id="Ellipse 7101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" fillcolor="red" strokecolor="red">
                    <v:stroke joinstyle="miter"/>
                  </v:oval>
                  <v:oval id="Ellipse 7102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" fillcolor="red" strokecolor="red">
                    <v:stroke joinstyle="miter"/>
                  </v:oval>
                  <v:oval id="Ellipse 7103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" fillcolor="red" strokecolor="red">
                    <v:stroke joinstyle="miter"/>
                  </v:oval>
                  <v:oval id="Ellipse 7104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" fillcolor="red" strokecolor="red">
                    <v:stroke joinstyle="miter"/>
                  </v:oval>
                  <v:oval id="Ellipse 7105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" fillcolor="red" strokecolor="red">
                    <v:stroke joinstyle="miter"/>
                  </v:oval>
                  <v:oval id="Ellipse 7106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f5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KPcT6B3zfpCcjFEwAA//8DAFBLAQItABQABgAIAAAAIQDb4fbL7gAAAIUBAAATAAAAAAAAAAAA&#10;AAAAAAAAAABbQ29udGVudF9UeXBlc10ueG1sUEsBAi0AFAAGAAgAAAAhAFr0LFu/AAAAFQEAAAsA&#10;AAAAAAAAAAAAAAAAHwEAAF9yZWxzLy5yZWxzUEsBAi0AFAAGAAgAAAAhABNGJ/nEAAAA3QAAAA8A&#10;AAAAAAAAAAAAAAAABwIAAGRycy9kb3ducmV2LnhtbFBLBQYAAAAAAwADALcAAAD4AgAAAAA=&#10;" fillcolor="red" strokecolor="red">
                    <v:stroke joinstyle="miter"/>
                  </v:oval>
                  <v:oval id="Ellipse 7107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" fillcolor="red" strokecolor="red">
                    <v:stroke joinstyle="miter"/>
                  </v:oval>
                  <v:oval id="Ellipse 7108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YQ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Fi&#10;msS58U18AjJ7AgAA//8DAFBLAQItABQABgAIAAAAIQDb4fbL7gAAAIUBAAATAAAAAAAAAAAAAAAA&#10;AAAAAABbQ29udGVudF9UeXBlc10ueG1sUEsBAi0AFAAGAAgAAAAhAFr0LFu/AAAAFQEAAAsAAAAA&#10;AAAAAAAAAAAAHwEAAF9yZWxzLy5yZWxzUEsBAi0AFAAGAAgAAAAhAA2VFhDBAAAA3QAAAA8AAAAA&#10;AAAAAAAAAAAABwIAAGRycy9kb3ducmV2LnhtbFBLBQYAAAAAAwADALcAAAD1AgAAAAA=&#10;" fillcolor="red" strokecolor="red">
                    <v:stroke joinstyle="miter"/>
                  </v:oval>
                  <v:oval id="Ellipse 7109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" fillcolor="red" strokecolor="red">
                    <v:stroke joinstyle="miter"/>
                  </v:oval>
                  <v:rect id="Rechteck 7110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" filled="f" strokecolor="#a5a5a5 [2092]"/>
                  <v:rect id="Rechteck 7111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" filled="f" strokecolor="#a5a5a5 [2092]"/>
                </v:group>
                <v:group id="Gruppieren 7112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DHt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qZKjeH3TXwCcvkDAAD//wMAUEsBAi0AFAAGAAgAAAAhANvh9svuAAAAhQEAABMAAAAAAAAA&#10;AAAAAAAAAAAAAFtDb250ZW50X1R5cGVzXS54bWxQSwECLQAUAAYACAAAACEAWvQsW78AAAAVAQAA&#10;CwAAAAAAAAAAAAAAAAAfAQAAX3JlbHMvLnJlbHNQSwECLQAUAAYACAAAACEA8egx7cYAAADdAAAA&#10;DwAAAAAAAAAAAAAAAAAHAgAAZHJzL2Rvd25yZXYueG1sUEsFBgAAAAADAAMAtwAAAPoCAAAAAA==&#10;">
                  <v:oval id="Ellipse 7113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" fillcolor="red" strokecolor="red">
                    <v:stroke joinstyle="miter"/>
                  </v:oval>
                  <v:oval id="Ellipse 7114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" fillcolor="red" strokecolor="red">
                    <v:stroke joinstyle="miter"/>
                  </v:oval>
                  <v:oval id="Ellipse 7115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" fillcolor="red" strokecolor="red">
                    <v:stroke joinstyle="miter"/>
                  </v:oval>
                  <v:oval id="Ellipse 7116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" fillcolor="red" strokecolor="red">
                    <v:stroke joinstyle="miter"/>
                  </v:oval>
                  <v:oval id="Ellipse 7117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" fillcolor="red" strokecolor="red">
                    <v:stroke joinstyle="miter"/>
                  </v:oval>
                  <v:oval id="Ellipse 7118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" fillcolor="red" strokecolor="red">
                    <v:stroke joinstyle="miter"/>
                  </v:oval>
                  <v:oval id="Ellipse 7119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" fillcolor="red" strokecolor="red">
                    <v:stroke joinstyle="miter"/>
                  </v:oval>
                  <v:oval id="Ellipse 7120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" fillcolor="red" strokecolor="red">
                    <v:stroke joinstyle="miter"/>
                  </v:oval>
                  <v:oval id="Ellipse 7121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" fillcolor="red" strokecolor="red">
                    <v:stroke joinstyle="miter"/>
                  </v:oval>
                  <v:oval id="Ellipse 7122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" fillcolor="red" strokecolor="red">
                    <v:stroke joinstyle="miter"/>
                  </v:oval>
                  <v:rect id="Rechteck 7123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" filled="f" strokecolor="#a5a5a5 [2092]"/>
                  <v:rect id="Rechteck 7124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" filled="f" strokecolor="#a5a5a5 [2092]"/>
                </v:group>
                <v:group id="Gruppieren 7125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M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">
                  <v:oval id="Ellipse 7126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3uZ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XhdpBn9v4hOQqxsAAAD//wMAUEsBAi0AFAAGAAgAAAAhANvh9svuAAAAhQEAABMAAAAAAAAA&#10;AAAAAAAAAAAAAFtDb250ZW50X1R5cGVzXS54bWxQSwECLQAUAAYACAAAACEAWvQsW78AAAAVAQAA&#10;CwAAAAAAAAAAAAAAAAAfAQAAX3JlbHMvLnJlbHNQSwECLQAUAAYACAAAACEAWPN7mcYAAADdAAAA&#10;DwAAAAAAAAAAAAAAAAAHAgAAZHJzL2Rvd25yZXYueG1sUEsFBgAAAAADAAMAtwAAAPoCAAAAAA==&#10;" fillcolor="red" strokecolor="red">
                    <v:stroke joinstyle="miter"/>
                  </v:oval>
                  <v:oval id="Ellipse 7127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" fillcolor="red" strokecolor="red">
                    <v:stroke joinstyle="miter"/>
                  </v:oval>
                  <v:oval id="Ellipse 7128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" fillcolor="red" strokecolor="red">
                    <v:stroke joinstyle="miter"/>
                  </v:oval>
                  <v:oval id="Ellipse 7129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" fillcolor="red" strokecolor="red">
                    <v:stroke joinstyle="miter"/>
                  </v:oval>
                  <v:oval id="Ellipse 7130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9Cr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w&#10;ivvjm/gE5PwNAAD//wMAUEsBAi0AFAAGAAgAAAAhANvh9svuAAAAhQEAABMAAAAAAAAAAAAAAAAA&#10;AAAAAFtDb250ZW50X1R5cGVzXS54bWxQSwECLQAUAAYACAAAACEAWvQsW78AAAAVAQAACwAAAAAA&#10;AAAAAAAAAAAfAQAAX3JlbHMvLnJlbHNQSwECLQAUAAYACAAAACEAPY/Qq8AAAADdAAAADwAAAAAA&#10;AAAAAAAAAAAHAgAAZHJzL2Rvd25yZXYueG1sUEsFBgAAAAADAAMAtwAAAPQCAAAAAA==&#10;" fillcolor="red" strokecolor="red">
                    <v:stroke joinstyle="miter"/>
                  </v:oval>
                  <v:oval id="Ellipse 7131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" fillcolor="red" strokecolor="red">
                    <v:stroke joinstyle="miter"/>
                  </v:oval>
                  <v:oval id="Ellipse 7132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" fillcolor="red" strokecolor="red">
                    <v:stroke joinstyle="miter"/>
                  </v:oval>
                  <v:oval id="Ellipse 7133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7c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b94RBeb+ITkLN/AAAA//8DAFBLAQItABQABgAIAAAAIQDb4fbL7gAAAIUBAAATAAAAAAAAAAAA&#10;AAAAAAAAAABbQ29udGVudF9UeXBlc10ueG1sUEsBAi0AFAAGAAgAAAAhAFr0LFu/AAAAFQEAAAsA&#10;AAAAAAAAAAAAAAAAHwEAAF9yZWxzLy5yZWxzUEsBAi0AFAAGAAgAAAAhAM1dTtzEAAAA3QAAAA8A&#10;AAAAAAAAAAAAAAAABwIAAGRycy9kb3ducmV2LnhtbFBLBQYAAAAAAwADALcAAAD4AgAAAAA=&#10;" fillcolor="red" strokecolor="red">
                    <v:stroke joinstyle="miter"/>
                  </v:oval>
                  <v:oval id="Ellipse 7134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" fillcolor="red" strokecolor="red">
                    <v:stroke joinstyle="miter"/>
                  </v:oval>
                  <v:oval id="Ellipse 7135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" fillcolor="red" strokecolor="red">
                    <v:stroke joinstyle="miter"/>
                  </v:oval>
                  <v:rect id="Rechteck 7136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" filled="f" strokecolor="#a5a5a5 [2092]"/>
                  <v:rect id="Rechteck 7137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" filled="f" strokecolor="#a5a5a5 [2092]"/>
                </v:group>
                <v:group id="Gruppieren 7138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pn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bzFSZgb3oQnIHe/AAAA//8DAFBLAQItABQABgAIAAAAIQDb4fbL7gAAAIUBAAATAAAAAAAAAAAA&#10;AAAAAAAAAABbQ29udGVudF9UeXBlc10ueG1sUEsBAi0AFAAGAAgAAAAhAFr0LFu/AAAAFQEAAAsA&#10;AAAAAAAAAAAAAAAAHwEAAF9yZWxzLy5yZWxzUEsBAi0AFAAGAAgAAAAhANu1WmfEAAAA3QAAAA8A&#10;AAAAAAAAAAAAAAAABwIAAGRycy9kb3ducmV2LnhtbFBLBQYAAAAAAwADALcAAAD4AgAAAAA=&#10;">
                  <v:oval id="Ellipse 7139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" fillcolor="red" strokecolor="red">
                    <v:stroke joinstyle="miter"/>
                  </v:oval>
                  <v:oval id="Ellipse 7140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PW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w&#10;ivvjm/gE5PwNAAD//wMAUEsBAi0AFAAGAAgAAAAhANvh9svuAAAAhQEAABMAAAAAAAAAAAAAAAAA&#10;AAAAAFtDb250ZW50X1R5cGVzXS54bWxQSwECLQAUAAYACAAAACEAWvQsW78AAAAVAQAACwAAAAAA&#10;AAAAAAAAAAAfAQAAX3JlbHMvLnJlbHNQSwECLQAUAAYACAAAACEAZYmj1sAAAADdAAAADwAAAAAA&#10;AAAAAAAAAAAHAgAAZHJzL2Rvd25yZXYueG1sUEsFBgAAAAADAAMAtwAAAPQCAAAAAA==&#10;" fillcolor="red" strokecolor="red">
                    <v:stroke joinstyle="miter"/>
                  </v:oval>
                  <v:oval id="Ellipse 7141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" fillcolor="red" strokecolor="red">
                    <v:stroke joinstyle="miter"/>
                  </v:oval>
                  <v:oval id="Ellipse 7142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" fillcolor="red" strokecolor="red">
                    <v:stroke joinstyle="miter"/>
                  </v:oval>
                  <v:oval id="Ellipse 7143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" fillcolor="red" strokecolor="red">
                    <v:stroke joinstyle="miter"/>
                  </v:oval>
                  <v:oval id="Ellipse 7144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qXV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b94RBeb+ITkLN/AAAA//8DAFBLAQItABQABgAIAAAAIQDb4fbL7gAAAIUBAAATAAAAAAAAAAAA&#10;AAAAAAAAAABbQ29udGVudF9UeXBlc10ueG1sUEsBAi0AFAAGAAgAAAAhAFr0LFu/AAAAFQEAAAsA&#10;AAAAAAAAAAAAAAAAHwEAAF9yZWxzLy5yZWxzUEsBAi0AFAAGAAgAAAAhABqypdXEAAAA3QAAAA8A&#10;AAAAAAAAAAAAAAAABwIAAGRycy9kb3ducmV2LnhtbFBLBQYAAAAAAwADALcAAAD4AgAAAAA=&#10;" fillcolor="red" strokecolor="red">
                    <v:stroke joinstyle="miter"/>
                  </v:oval>
                  <v:oval id="Ellipse 7145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" fillcolor="red" strokecolor="red">
                    <v:stroke joinstyle="miter"/>
                  </v:oval>
                  <v:oval id="Ellipse 7146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J45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XQ4nsD7TXwCcvkCAAD//wMAUEsBAi0AFAAGAAgAAAAhANvh9svuAAAAhQEAABMAAAAAAAAAAAAA&#10;AAAAAAAAAFtDb250ZW50X1R5cGVzXS54bWxQSwECLQAUAAYACAAAACEAWvQsW78AAAAVAQAACwAA&#10;AAAAAAAAAAAAAAAfAQAAX3JlbHMvLnJlbHNQSwECLQAUAAYACAAAACEAhSyeOcMAAADdAAAADwAA&#10;AAAAAAAAAAAAAAAHAgAAZHJzL2Rvd25yZXYueG1sUEsFBgAAAAADAAMAtwAAAPcCAAAAAA==&#10;" fillcolor="red" strokecolor="red">
                    <v:stroke joinstyle="miter"/>
                  </v:oval>
                  <v:oval id="Ellipse 7147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Dui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" fillcolor="red" strokecolor="red">
                    <v:stroke joinstyle="miter"/>
                  </v:oval>
                  <v:oval id="Ellipse 7148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6/Q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w&#10;inPjm/gE5PwNAAD//wMAUEsBAi0AFAAGAAgAAAAhANvh9svuAAAAhQEAABMAAAAAAAAAAAAAAAAA&#10;AAAAAFtDb250ZW50X1R5cGVzXS54bWxQSwECLQAUAAYACAAAACEAWvQsW78AAAAVAQAACwAAAAAA&#10;AAAAAAAAAAAfAQAAX3JlbHMvLnJlbHNQSwECLQAUAAYACAAAACEAm/+v0MAAAADdAAAADwAAAAAA&#10;AAAAAAAAAAAHAgAAZHJzL2Rvd25yZXYueG1sUEsFBgAAAAADAAMAtwAAAPQCAAAAAA==&#10;" fillcolor="red" strokecolor="red">
                    <v:stroke joinstyle="miter"/>
                  </v:oval>
                  <v:rect id="Rechteck 7149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" filled="f" strokecolor="#a5a5a5 [2092]"/>
                  <v:rect id="Rechteck 7150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" filled="f" strokecolor="#a5a5a5 [2092]"/>
                </v:group>
                <v:group id="Gruppieren 7151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">
                  <v:oval id="Ellipse 7152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" fillcolor="red" strokecolor="red">
                    <v:stroke joinstyle="miter"/>
                  </v:oval>
                  <v:oval id="Ellipse 7153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" fillcolor="red" strokecolor="red">
                    <v:stroke joinstyle="miter"/>
                  </v:oval>
                  <v:oval id="Ellipse 7154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" fillcolor="red" strokecolor="red">
                    <v:stroke joinstyle="miter"/>
                  </v:oval>
                  <v:oval id="Ellipse 7155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5aT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b94RBeb+ITkLN/AAAA//8DAFBLAQItABQABgAIAAAAIQDb4fbL7gAAAIUBAAATAAAAAAAAAAAA&#10;AAAAAAAAAABbQ29udGVudF9UeXBlc10ueG1sUEsBAi0AFAAGAAgAAAAhAFr0LFu/AAAAFQEAAAsA&#10;AAAAAAAAAAAAAAAAHwEAAF9yZWxzLy5yZWxzUEsBAi0AFAAGAAgAAAAhAPAnlpPEAAAA3QAAAA8A&#10;AAAAAAAAAAAAAAAABwIAAGRycy9kb3ducmV2LnhtbFBLBQYAAAAAAwADALcAAAD4AgAAAAA=&#10;" fillcolor="red" strokecolor="red">
                    <v:stroke joinstyle="miter"/>
                  </v:oval>
                  <v:oval id="Ellipse 7156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jk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yH4wm838QnIJcvAAAA//8DAFBLAQItABQABgAIAAAAIQDb4fbL7gAAAIUBAAATAAAAAAAAAAAA&#10;AAAAAAAAAABbQ29udGVudF9UeXBlc10ueG1sUEsBAi0AFAAGAAgAAAAhAFr0LFu/AAAAFQEAAAsA&#10;AAAAAAAAAAAAAAAAHwEAAF9yZWxzLy5yZWxzUEsBAi0AFAAGAAgAAAAhAAD1COTEAAAA3QAAAA8A&#10;AAAAAAAAAAAAAAAABwIAAGRycy9kb3ducmV2LnhtbFBLBQYAAAAAAwADALcAAAD4AgAAAAA=&#10;" fillcolor="red" strokecolor="red">
                    <v:stroke joinstyle="miter"/>
                  </v:oval>
                  <v:oval id="Ellipse 7157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1/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" fillcolor="red" strokecolor="red">
                    <v:stroke joinstyle="miter"/>
                  </v:oval>
                  <v:oval id="Ellipse 7158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kN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g&#10;FOfGN/EJyPkbAAD//wMAUEsBAi0AFAAGAAgAAAAhANvh9svuAAAAhQEAABMAAAAAAAAAAAAAAAAA&#10;AAAAAFtDb250ZW50X1R5cGVzXS54bWxQSwECLQAUAAYACAAAACEAWvQsW78AAAAVAQAACwAAAAAA&#10;AAAAAAAAAAAfAQAAX3JlbHMvLnJlbHNQSwECLQAUAAYACAAAACEAHiY5DcAAAADdAAAADwAAAAAA&#10;AAAAAAAAAAAHAgAAZHJzL2Rvd25yZXYueG1sUEsFBgAAAAADAAMAtwAAAPQCAAAAAA==&#10;" fillcolor="red" strokecolor="red">
                    <v:stroke joinstyle="miter"/>
                  </v:oval>
                  <v:oval id="Ellipse 7159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pyW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l9n8Ff7fxCcgiz8AAAD//wMAUEsBAi0AFAAGAAgAAAAhANvh9svuAAAAhQEAABMAAAAAAAAA&#10;AAAAAAAAAAAAAFtDb250ZW50X1R5cGVzXS54bWxQSwECLQAUAAYACAAAACEAWvQsW78AAAAVAQAA&#10;CwAAAAAAAAAAAAAAAAAfAQAAX3JlbHMvLnJlbHNQSwECLQAUAAYACAAAACEAcWqclsYAAADdAAAA&#10;DwAAAAAAAAAAAAAAAAAHAgAAZHJzL2Rvd25yZXYueG1sUEsFBgAAAAADAAMAtwAAAPoCAAAAAA==&#10;" fillcolor="red" strokecolor="red">
                    <v:stroke joinstyle="miter"/>
                  </v:oval>
                  <v:oval id="Ellipse 7160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P+2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eB7&#10;Mov745v4BGT2AgAA//8DAFBLAQItABQABgAIAAAAIQDb4fbL7gAAAIUBAAATAAAAAAAAAAAAAAAA&#10;AAAAAABbQ29udGVudF9UeXBlc10ueG1sUEsBAi0AFAAGAAgAAAAhAFr0LFu/AAAAFQEAAAsAAAAA&#10;AAAAAAAAAAAAHwEAAF9yZWxzLy5yZWxzUEsBAi0AFAAGAAgAAAAhAC48/7bBAAAA3QAAAA8AAAAA&#10;AAAAAAAAAAAABwIAAGRycy9kb3ducmV2LnhtbFBLBQYAAAAAAwADALcAAAD1AgAAAAA=&#10;" fillcolor="red" strokecolor="red">
                    <v:stroke joinstyle="miter"/>
                  </v:oval>
                  <v:oval id="Ellipse 7161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" fillcolor="red" strokecolor="red">
                    <v:stroke joinstyle="miter"/>
                  </v:oval>
                  <v:rect id="Rechteck 7162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" filled="f" strokecolor="#a5a5a5 [2092]"/>
                  <v:rect id="Rechteck 7163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" filled="f" strokecolor="#a5a5a5 [2092]"/>
                </v:group>
                <v:group id="Gruppieren 7164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39/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xYg5/b8ITkKtfAAAA//8DAFBLAQItABQABgAIAAAAIQDb4fbL7gAAAIUBAAATAAAAAAAA&#10;AAAAAAAAAAAAAABbQ29udGVudF9UeXBlc10ueG1sUEsBAi0AFAAGAAgAAAAhAFr0LFu/AAAAFQEA&#10;AAsAAAAAAAAAAAAAAAAAHwEAAF9yZWxzLy5yZWxzUEsBAi0AFAAGAAgAAAAhAElLf3/HAAAA3QAA&#10;AA8AAAAAAAAAAAAAAAAABwIAAGRycy9kb3ducmV2LnhtbFBLBQYAAAAAAwADALcAAAD7AgAAAAA=&#10;">
                  <v:oval id="Ellipse 7165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1wu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yHkzG838QnIJcvAAAA//8DAFBLAQItABQABgAIAAAAIQDb4fbL7gAAAIUBAAATAAAAAAAAAAAA&#10;AAAAAAAAAABbQ29udGVudF9UeXBlc10ueG1sUEsBAi0AFAAGAAgAAAAhAFr0LFu/AAAAFQEAAAsA&#10;AAAAAAAAAAAAAAAAHwEAAF9yZWxzLy5yZWxzUEsBAi0AFAAGAAgAAAAhAD5LXC7EAAAA3QAAAA8A&#10;AAAAAAAAAAAAAAAABwIAAGRycy9kb3ducmV2LnhtbFBLBQYAAAAAAwADALcAAAD4AgAAAAA=&#10;" fillcolor="red" strokecolor="red">
                    <v:stroke joinstyle="miter"/>
                  </v:oval>
                  <v:oval id="Ellipse 7166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cJZ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jCbpCm83sQnIJdPAAAA//8DAFBLAQItABQABgAIAAAAIQDb4fbL7gAAAIUBAAATAAAAAAAAAAAA&#10;AAAAAAAAAABbQ29udGVudF9UeXBlc10ueG1sUEsBAi0AFAAGAAgAAAAhAFr0LFu/AAAAFQEAAAsA&#10;AAAAAAAAAAAAAAAAHwEAAF9yZWxzLy5yZWxzUEsBAi0AFAAGAAgAAAAhAM6ZwlnEAAAA3QAAAA8A&#10;AAAAAAAAAAAAAAAABwIAAGRycy9kb3ducmV2LnhtbFBLBQYAAAAAAwADALcAAAD4AgAAAAA=&#10;" fillcolor="red" strokecolor="red">
                    <v:stroke joinstyle="miter"/>
                  </v:oval>
                  <v:oval id="Ellipse 7167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" fillcolor="red" strokecolor="red">
                    <v:stroke joinstyle="miter"/>
                  </v:oval>
                  <v:oval id="Ellipse 7168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Ow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eB7&#10;Motz45v4BGT2AgAA//8DAFBLAQItABQABgAIAAAAIQDb4fbL7gAAAIUBAAATAAAAAAAAAAAAAAAA&#10;AAAAAABbQ29udGVudF9UeXBlc10ueG1sUEsBAi0AFAAGAAgAAAAhAFr0LFu/AAAAFQEAAAsAAAAA&#10;AAAAAAAAAAAAHwEAAF9yZWxzLy5yZWxzUEsBAi0AFAAGAAgAAAAhANBK87DBAAAA3QAAAA8AAAAA&#10;AAAAAAAAAAAABwIAAGRycy9kb3ducmV2LnhtbFBLBQYAAAAAAwADALcAAAD1AgAAAAA=&#10;" fillcolor="red" strokecolor="red">
                    <v:stroke joinstyle="miter"/>
                  </v:oval>
                  <v:oval id="Ellipse 7169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lYr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76wzG83sQnIGf/AAAA//8DAFBLAQItABQABgAIAAAAIQDb4fbL7gAAAIUBAAATAAAAAAAAAAAA&#10;AAAAAAAAAABbQ29udGVudF9UeXBlc10ueG1sUEsBAi0AFAAGAAgAAAAhAFr0LFu/AAAAFQEAAAsA&#10;AAAAAAAAAAAAAAAAHwEAAF9yZWxzLy5yZWxzUEsBAi0AFAAGAAgAAAAhAL8GVivEAAAA3QAAAA8A&#10;AAAAAAAAAAAAAAAABwIAAGRycy9kb3ducmV2LnhtbFBLBQYAAAAAAwADALcAAAD4AgAAAAA=&#10;" fillcolor="red" strokecolor="red">
                    <v:stroke joinstyle="miter"/>
                  </v:oval>
                  <v:oval id="Ellipse 7170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" fillcolor="red" strokecolor="red">
                    <v:stroke joinstyle="miter"/>
                  </v:oval>
                  <v:oval id="Ellipse 7171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" fillcolor="red" strokecolor="red">
                    <v:stroke joinstyle="miter"/>
                  </v:oval>
                  <v:oval id="Ellipse 7172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" fillcolor="red" strokecolor="red">
                    <v:stroke joinstyle="miter"/>
                  </v:oval>
                  <v:oval id="Ellipse 7173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/cc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" fillcolor="red" strokecolor="red">
                    <v:stroke joinstyle="miter"/>
                  </v:oval>
                  <v:oval id="Ellipse 7174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m9o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" fillcolor="red" strokecolor="red">
                    <v:stroke joinstyle="miter"/>
                  </v:oval>
                  <v:rect id="Rechteck 7175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" filled="f" strokecolor="#a5a5a5 [2092]"/>
                  <v:rect id="Rechteck 7176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" filled="f" strokecolor="#a5a5a5 [2092]"/>
                </v:group>
                <v:group id="Gruppieren 7177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HfVxgAAAN0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cJPD3JjwBOf8FAAD//wMAUEsBAi0AFAAGAAgAAAAhANvh9svuAAAAhQEAABMAAAAAAAAA&#10;AAAAAAAAAAAAAFtDb250ZW50X1R5cGVzXS54bWxQSwECLQAUAAYACAAAACEAWvQsW78AAAAVAQAA&#10;CwAAAAAAAAAAAAAAAAAfAQAAX3JlbHMvLnJlbHNQSwECLQAUAAYACAAAACEAPEB31cYAAADdAAAA&#10;DwAAAAAAAAAAAAAAAAAHAgAAZHJzL2Rvd25yZXYueG1sUEsFBgAAAAADAAMAtwAAAPoCAAAAAA==&#10;">
                  <v:oval id="Ellipse 7178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" fillcolor="red" strokecolor="red">
                    <v:stroke joinstyle="miter"/>
                  </v:oval>
                  <v:oval id="Ellipse 7179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" fillcolor="red" strokecolor="red">
                    <v:stroke joinstyle="miter"/>
                  </v:oval>
                  <v:oval id="Ellipse 7180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" fillcolor="red" strokecolor="red">
                    <v:stroke joinstyle="miter"/>
                  </v:oval>
                  <v:oval id="Ellipse 7181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" fillcolor="red" strokecolor="red">
                    <v:stroke joinstyle="miter"/>
                  </v:oval>
                  <v:oval id="Ellipse 7182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" fillcolor="red" strokecolor="red">
                    <v:stroke joinstyle="miter"/>
                  </v:oval>
                  <v:oval id="Ellipse 7183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oc7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" fillcolor="red" strokecolor="red">
                    <v:stroke joinstyle="miter"/>
                  </v:oval>
                  <v:oval id="Ellipse 7184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" fillcolor="red" strokecolor="red">
                    <v:stroke joinstyle="miter"/>
                  </v:oval>
                  <v:oval id="Ellipse 7185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7rU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" fillcolor="red" strokecolor="red">
                    <v:stroke joinstyle="miter"/>
                  </v:oval>
                  <v:oval id="Ellipse 7186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" fillcolor="red" strokecolor="red">
                    <v:stroke joinstyle="miter"/>
                  </v:oval>
                  <v:oval id="Ellipse 7187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" fillcolor="red" strokecolor="red">
                    <v:stroke joinstyle="miter"/>
                  </v:oval>
                  <v:rect id="Rechteck 7188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" filled="f" strokecolor="#a5a5a5 [2092]"/>
                  <v:rect id="Rechteck 7189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" filled="f" strokecolor="#a5a5a5 [2092]"/>
                </v:group>
                <v:group id="Gruppieren 7190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Qlb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vAar8P+8CY8AZn+AQAA//8DAFBLAQItABQABgAIAAAAIQDb4fbL7gAAAIUBAAATAAAAAAAAAAAA&#10;AAAAAAAAAABbQ29udGVudF9UeXBlc10ueG1sUEsBAi0AFAAGAAgAAAAhAFr0LFu/AAAAFQEAAAsA&#10;AAAAAAAAAAAAAAAAHwEAAF9yZWxzLy5yZWxzUEsBAi0AFAAGAAgAAAAhAAOlCVvEAAAA3QAAAA8A&#10;AAAAAAAAAAAAAAAABwIAAGRycy9kb3ducmV2LnhtbFBLBQYAAAAAAwADALcAAAD4AgAAAAA=&#10;">
                  <v:oval id="Ellipse 7191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" fillcolor="red" strokecolor="red">
                    <v:stroke joinstyle="miter"/>
                  </v:oval>
                  <v:oval id="Ellipse 7192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" fillcolor="red" strokecolor="red">
                    <v:stroke joinstyle="miter"/>
                  </v:oval>
                  <v:oval id="Ellipse 7193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" fillcolor="red" strokecolor="red">
                    <v:stroke joinstyle="miter"/>
                  </v:oval>
                  <v:oval id="Ellipse 7194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" fillcolor="red" strokecolor="red">
                    <v:stroke joinstyle="miter"/>
                  </v:oval>
                  <v:oval id="Ellipse 7195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iwJ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l9nrHP7fxCcgiz8AAAD//wMAUEsBAi0AFAAGAAgAAAAhANvh9svuAAAAhQEAABMAAAAAAAAA&#10;AAAAAAAAAAAAAFtDb250ZW50X1R5cGVzXS54bWxQSwECLQAUAAYACAAAACEAWvQsW78AAAAVAQAA&#10;CwAAAAAAAAAAAAAAAAAfAQAAX3JlbHMvLnJlbHNQSwECLQAUAAYACAAAACEAC54sCcYAAADdAAAA&#10;DwAAAAAAAAAAAAAAAAAHAgAAZHJzL2Rvd25yZXYueG1sUEsFBgAAAAADAAMAtwAAAPoCAAAAAA==&#10;" fillcolor="red" strokecolor="red">
                    <v:stroke joinstyle="miter"/>
                  </v:oval>
                  <v:oval id="Ellipse 7196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J+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764yG83sQnIGf/AAAA//8DAFBLAQItABQABgAIAAAAIQDb4fbL7gAAAIUBAAATAAAAAAAAAAAA&#10;AAAAAAAAAABbQ29udGVudF9UeXBlc10ueG1sUEsBAi0AFAAGAAgAAAAhAFr0LFu/AAAAFQEAAAsA&#10;AAAAAAAAAAAAAAAAHwEAAF9yZWxzLy5yZWxzUEsBAi0AFAAGAAgAAAAhAPtMsn7EAAAA3QAAAA8A&#10;AAAAAAAAAAAAAAAABwIAAGRycy9kb3ducmV2LnhtbFBLBQYAAAAAAwADALcAAAD4AgAAAAA=&#10;" fillcolor="red" strokecolor="red">
                    <v:stroke joinstyle="miter"/>
                  </v:oval>
                  <v:oval id="Ellipse 7197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" fillcolor="red" strokecolor="red">
                    <v:stroke joinstyle="miter"/>
                  </v:oval>
                  <v:oval id="Ellipse 7198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4OX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ePB&#10;NM6Nb+ITkPM3AAAA//8DAFBLAQItABQABgAIAAAAIQDb4fbL7gAAAIUBAAATAAAAAAAAAAAAAAAA&#10;AAAAAABbQ29udGVudF9UeXBlc10ueG1sUEsBAi0AFAAGAAgAAAAhAFr0LFu/AAAAFQEAAAsAAAAA&#10;AAAAAAAAAAAAHwEAAF9yZWxzLy5yZWxzUEsBAi0AFAAGAAgAAAAhAOWfg5fBAAAA3QAAAA8AAAAA&#10;AAAAAAAAAAAABwIAAGRycy9kb3ducmV2LnhtbFBLBQYAAAAAAwADALcAAAD1AgAAAAA=&#10;" fillcolor="red" strokecolor="red">
                    <v:stroke joinstyle="miter"/>
                  </v:oval>
                  <v:oval id="Ellipse 7199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yYM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" fillcolor="red" strokecolor="red">
                    <v:stroke joinstyle="miter"/>
                  </v:oval>
                  <v:oval id="Ellipse 7200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" fillcolor="red" strokecolor="red">
                    <v:stroke joinstyle="miter"/>
                  </v:oval>
                  <v:rect id="Rechteck 7201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" filled="f" strokecolor="#a5a5a5 [2092]"/>
                  <v:rect id="Rechteck 7202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" filled="f" strokecolor="#a5a5a5 [2092]"/>
                </v:group>
                <v:group id="Gruppieren 7203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GPX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">
                  <v:oval id="Ellipse 7204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" fillcolor="red" strokecolor="red">
                    <v:stroke joinstyle="miter"/>
                  </v:oval>
                  <v:oval id="Ellipse 7205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" fillcolor="red" strokecolor="red">
                    <v:stroke joinstyle="miter"/>
                  </v:oval>
                  <v:oval id="Ellipse 7206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0aF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DRIhvB5E5+AnL0BAAD//wMAUEsBAi0AFAAGAAgAAAAhANvh9svuAAAAhQEAABMAAAAAAAAAAAAA&#10;AAAAAAAAAFtDb250ZW50X1R5cGVzXS54bWxQSwECLQAUAAYACAAAACEAWvQsW78AAAAVAQAACwAA&#10;AAAAAAAAAAAAAAAfAQAAX3JlbHMvLnJlbHNQSwECLQAUAAYACAAAACEAyGNGhcMAAADdAAAADwAA&#10;AAAAAAAAAAAAAAAHAgAAZHJzL2Rvd25yZXYueG1sUEsFBgAAAAADAAMAtwAAAPcCAAAAAA==&#10;" fillcolor="red" strokecolor="red">
                    <v:stroke joinstyle="miter"/>
                  </v:oval>
                  <v:oval id="Ellipse 7207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" fillcolor="red" strokecolor="red">
                    <v:stroke joinstyle="miter"/>
                  </v:oval>
                  <v:oval id="Ellipse 7208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" fillcolor="red" strokecolor="red">
                    <v:stroke joinstyle="miter"/>
                  </v:oval>
                  <v:oval id="Ellipse 7209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" fillcolor="red" strokecolor="red">
                    <v:stroke joinstyle="miter"/>
                  </v:oval>
                  <v:oval id="Ellipse 7210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" fillcolor="red" strokecolor="red">
                    <v:stroke joinstyle="miter"/>
                  </v:oval>
                  <v:oval id="Ellipse 7211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" fillcolor="red" strokecolor="red">
                    <v:stroke joinstyle="miter"/>
                  </v:oval>
                  <v:oval id="Ellipse 7212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" fillcolor="red" strokecolor="red">
                    <v:stroke joinstyle="miter"/>
                  </v:oval>
                  <v:oval id="Ellipse 7213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" fillcolor="red" strokecolor="red">
                    <v:stroke joinstyle="miter"/>
                  </v:oval>
                  <v:rect id="Rechteck 7214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" filled="f" strokecolor="#a5a5a5 [2092]"/>
                  <v:rect id="Rechteck 7215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" filled="f" strokecolor="#a5a5a5 [2092]"/>
                </v:group>
                <v:group id="Gruppieren 7216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laS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JCn8vglPQK5/AAAA//8DAFBLAQItABQABgAIAAAAIQDb4fbL7gAAAIUBAAATAAAAAAAA&#10;AAAAAAAAAAAAAABbQ29udGVudF9UeXBlc10ueG1sUEsBAi0AFAAGAAgAAAAhAFr0LFu/AAAAFQEA&#10;AAsAAAAAAAAAAAAAAAAAHwEAAF9yZWxzLy5yZWxzUEsBAi0AFAAGAAgAAAAhAFX2VpLHAAAA3QAA&#10;AA8AAAAAAAAAAAAAAAAABwIAAGRycy9kb3ducmV2LnhtbFBLBQYAAAAAAwADALcAAAD7AgAAAAA=&#10;">
                  <v:oval id="Ellipse 7217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" fillcolor="red" strokecolor="red">
                    <v:stroke joinstyle="miter"/>
                  </v:oval>
                  <v:oval id="Ellipse 7218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" fillcolor="red" strokecolor="red">
                    <v:stroke joinstyle="miter"/>
                  </v:oval>
                  <v:oval id="Ellipse 7219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" fillcolor="red" strokecolor="red">
                    <v:stroke joinstyle="miter"/>
                  </v:oval>
                  <v:oval id="Ellipse 7220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" fillcolor="red" strokecolor="red">
                    <v:stroke joinstyle="miter"/>
                  </v:oval>
                  <v:oval id="Ellipse 7221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" fillcolor="red" strokecolor="red">
                    <v:stroke joinstyle="miter"/>
                  </v:oval>
                  <v:oval id="Ellipse 7222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" fillcolor="red" strokecolor="red">
                    <v:stroke joinstyle="miter"/>
                  </v:oval>
                  <v:oval id="Ellipse 7223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" fillcolor="red" strokecolor="red">
                    <v:stroke joinstyle="miter"/>
                  </v:oval>
                  <v:oval id="Ellipse 7224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" fillcolor="red" strokecolor="red">
                    <v:stroke joinstyle="miter"/>
                  </v:oval>
                  <v:oval id="Ellipse 7225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" fillcolor="red" strokecolor="red">
                    <v:stroke joinstyle="miter"/>
                  </v:oval>
                  <v:oval id="Ellipse 7226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" fillcolor="red" strokecolor="red">
                    <v:stroke joinstyle="miter"/>
                  </v:oval>
                  <v:rect id="Rechteck 7227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" filled="f" strokecolor="#a5a5a5 [2092]"/>
                  <v:rect id="Rechteck 7228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34C677AA" wp14:editId="23D0E9DD">
                <wp:simplePos x="0" y="0"/>
                <wp:positionH relativeFrom="column">
                  <wp:posOffset>4852035</wp:posOffset>
                </wp:positionH>
                <wp:positionV relativeFrom="paragraph">
                  <wp:posOffset>360045</wp:posOffset>
                </wp:positionV>
                <wp:extent cx="1601470" cy="1095375"/>
                <wp:effectExtent l="0" t="0" r="36830" b="28575"/>
                <wp:wrapNone/>
                <wp:docPr id="4393" name="Gruppieren 4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1095375"/>
                          <a:chOff x="0" y="-24585"/>
                          <a:chExt cx="1862455" cy="1274880"/>
                        </a:xfrm>
                      </wpg:grpSpPr>
                      <wps:wsp>
                        <wps:cNvPr id="439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1776" y="-24585"/>
                            <a:ext cx="502401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EF0710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439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757" y="289313"/>
                            <a:ext cx="3312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EEE04D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  <w:p w14:paraId="731FF4F6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439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090" y="596389"/>
                            <a:ext cx="1980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057F79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4397" name="Gerader Verbinder 4397"/>
                        <wps:cNvCnPr/>
                        <wps:spPr>
                          <a:xfrm>
                            <a:off x="0" y="1236325"/>
                            <a:ext cx="1862455" cy="139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677AA" id="Gruppieren 4393" o:spid="_x0000_s1042" style="position:absolute;margin-left:382.05pt;margin-top:28.35pt;width:126.1pt;height:86.25pt;z-index:251750912;mso-width-relative:margin;mso-height-relative:margin" coordorigin=",-245" coordsize="18624,1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">
                <v:shape id="Textfeld 2" o:spid="_x0000_s1043" type="#_x0000_t202" style="position:absolute;left:12917;top:-245;width:5024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">
                  <v:textbox inset="0,0,.5mm,0">
                    <w:txbxContent>
                      <w:p w14:paraId="50EF0710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44" type="#_x0000_t202" style="position:absolute;left:14707;top:2893;width:3312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">
                  <v:textbox inset="0,0,.5mm,0">
                    <w:txbxContent>
                      <w:p w14:paraId="7CEEE04D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  <w:p w14:paraId="731FF4F6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45" type="#_x0000_t202" style="position:absolute;left:16120;top:5963;width:1980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">
                  <v:textbox inset="0,0,.5mm,0">
                    <w:txbxContent>
                      <w:p w14:paraId="2C057F79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Gerader Verbinder 4397" o:spid="_x0000_s1046" style="position:absolute;visibility:visible;mso-wrap-style:square" from="0,12363" to="18624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3B8BAB3C" wp14:editId="7CECCF12">
                <wp:simplePos x="0" y="0"/>
                <wp:positionH relativeFrom="column">
                  <wp:posOffset>2070100</wp:posOffset>
                </wp:positionH>
                <wp:positionV relativeFrom="paragraph">
                  <wp:posOffset>970280</wp:posOffset>
                </wp:positionV>
                <wp:extent cx="796290" cy="839470"/>
                <wp:effectExtent l="0" t="0" r="22860" b="17780"/>
                <wp:wrapNone/>
                <wp:docPr id="7491" name="Gruppieren 7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7492" name="Gruppieren 7492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493" name="Ellipse 749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4" name="Ellipse 749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5" name="Ellipse 749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6" name="Ellipse 749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7" name="Ellipse 749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8" name="Ellipse 749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99" name="Ellipse 749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0" name="Ellipse 750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1" name="Ellipse 750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2" name="Ellipse 750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3" name="Rechteck 750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4" name="Rechteck 750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05" name="Gruppieren 7505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506" name="Ellipse 750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7" name="Ellipse 750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8" name="Ellipse 750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09" name="Ellipse 750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0" name="Ellipse 751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1" name="Ellipse 751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2" name="Ellipse 751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3" name="Ellipse 751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4" name="Ellipse 751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5" name="Ellipse 751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6" name="Rechteck 751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17" name="Rechteck 751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18" name="Gruppieren 7518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519" name="Ellipse 751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0" name="Ellipse 752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1" name="Ellipse 752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2" name="Ellipse 752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3" name="Ellipse 752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4" name="Ellipse 752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5" name="Ellipse 752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6" name="Ellipse 752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7" name="Ellipse 752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8" name="Ellipse 752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29" name="Rechteck 752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0" name="Rechteck 753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31" name="Gruppieren 7531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532" name="Ellipse 753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3" name="Ellipse 753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4" name="Ellipse 753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5" name="Ellipse 753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6" name="Ellipse 753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7" name="Ellipse 753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8" name="Ellipse 753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9" name="Ellipse 753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0" name="Ellipse 754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1" name="Ellipse 754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2" name="Rechteck 754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3" name="Rechteck 754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44" name="Gruppieren 7544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545" name="Ellipse 754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6" name="Ellipse 754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7" name="Ellipse 754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8" name="Ellipse 754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9" name="Ellipse 754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0" name="Ellipse 755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1" name="Ellipse 755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2" name="Ellipse 755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3" name="Ellipse 755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4" name="Ellipse 755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5" name="Rechteck 755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6" name="Rechteck 755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57" name="Gruppieren 7557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558" name="Ellipse 755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59" name="Ellipse 755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0" name="Ellipse 756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1" name="Ellipse 756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2" name="Ellipse 756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3" name="Ellipse 756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4" name="Ellipse 756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5" name="Ellipse 756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6" name="Ellipse 756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7" name="Ellipse 756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8" name="Rechteck 756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69" name="Rechteck 756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70" name="Gruppieren 7570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571" name="Ellipse 757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2" name="Ellipse 757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3" name="Ellipse 757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4" name="Ellipse 757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5" name="Ellipse 757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6" name="Ellipse 757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7" name="Ellipse 757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8" name="Ellipse 757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9" name="Ellipse 757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0" name="Ellipse 758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" name="Rechteck 758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2" name="Rechteck 758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83" name="Gruppieren 7583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584" name="Ellipse 758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5" name="Ellipse 758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6" name="Ellipse 758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7" name="Ellipse 758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8" name="Ellipse 758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9" name="Ellipse 758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0" name="Ellipse 759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1" name="Ellipse 759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2" name="Ellipse 759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3" name="Ellipse 759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4" name="Rechteck 759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5" name="Rechteck 759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96" name="Gruppieren 7596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597" name="Ellipse 759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8" name="Ellipse 759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99" name="Ellipse 759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0" name="Ellipse 760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1" name="Ellipse 760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2" name="Ellipse 760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3" name="Ellipse 760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4" name="Ellipse 760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5" name="Ellipse 760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6" name="Ellipse 760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7" name="Rechteck 760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08" name="Rechteck 760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09" name="Gruppieren 7609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610" name="Ellipse 761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1" name="Ellipse 761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2" name="Ellipse 761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3" name="Ellipse 761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4" name="Ellipse 761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5" name="Ellipse 761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6" name="Ellipse 761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7" name="Ellipse 761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8" name="Ellipse 761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19" name="Ellipse 761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0" name="Rechteck 762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21" name="Rechteck 762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6F2D19" id="Gruppieren 7491" o:spid="_x0000_s1026" style="position:absolute;margin-left:163pt;margin-top:76.4pt;width:62.7pt;height:66.1pt;z-index:251855360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">
                <v:group id="Gruppieren 7492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Ez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o+32Qgeb8ITkMs7AAAA//8DAFBLAQItABQABgAIAAAAIQDb4fbL7gAAAIUBAAATAAAAAAAA&#10;AAAAAAAAAAAAAABbQ29udGVudF9UeXBlc10ueG1sUEsBAi0AFAAGAAgAAAAhAFr0LFu/AAAAFQEA&#10;AAsAAAAAAAAAAAAAAAAAHwEAAF9yZWxzLy5yZWxzUEsBAi0AFAAGAAgAAAAhAPFVkTPHAAAA3QAA&#10;AA8AAAAAAAAAAAAAAAAABwIAAGRycy9kb3ducmV2LnhtbFBLBQYAAAAAAwADALcAAAD7AgAAAAA=&#10;">
                  <v:oval id="Ellipse 7493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Ji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xsPpAJ5v4hOQiwcAAAD//wMAUEsBAi0AFAAGAAgAAAAhANvh9svuAAAAhQEAABMAAAAAAAAA&#10;AAAAAAAAAAAAAFtDb250ZW50X1R5cGVzXS54bWxQSwECLQAUAAYACAAAACEAWvQsW78AAAAVAQAA&#10;CwAAAAAAAAAAAAAAAAAfAQAAX3JlbHMvLnJlbHNQSwECLQAUAAYACAAAACEAhlWyYsYAAADdAAAA&#10;DwAAAAAAAAAAAAAAAAAHAgAAZHJzL2Rvd25yZXYueG1sUEsFBgAAAAADAAMAtwAAAPoCAAAAAA==&#10;" fillcolor="red" strokecolor="red">
                    <v:stroke joinstyle="miter"/>
                  </v:oval>
                  <v:oval id="Ellipse 7494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" fillcolor="red" strokecolor="red">
                    <v:stroke joinstyle="miter"/>
                  </v:oval>
                  <v:oval id="Ellipse 7495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+N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" fillcolor="red" strokecolor="red">
                    <v:stroke joinstyle="miter"/>
                  </v:oval>
                  <v:oval id="Ellipse 7496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H6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" fillcolor="red" strokecolor="red">
                    <v:stroke joinstyle="miter"/>
                  </v:oval>
                  <v:oval id="Ellipse 7497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Rh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hYDyEvzfxCcjZCwAA//8DAFBLAQItABQABgAIAAAAIQDb4fbL7gAAAIUBAAATAAAAAAAAAAAA&#10;AAAAAAAAAABbQ29udGVudF9UeXBlc10ueG1sUEsBAi0AFAAGAAgAAAAhAFr0LFu/AAAAFQEAAAsA&#10;AAAAAAAAAAAAAAAAHwEAAF9yZWxzLy5yZWxzUEsBAi0AFAAGAAgAAAAhAPlutGHEAAAA3QAAAA8A&#10;AAAAAAAAAAAAAAAABwIAAGRycy9kb3ducmV2LnhtbFBLBQYAAAAAAwADALcAAAD4AgAAAAA=&#10;" fillcolor="red" strokecolor="red">
                    <v:stroke joinstyle="miter"/>
                  </v:oval>
                  <v:oval id="Ellipse 7498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" fillcolor="red" strokecolor="red">
                    <v:stroke joinstyle="miter"/>
                  </v:oval>
                  <v:oval id="Ellipse 7499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WI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vM3mc7i+iU9A5hcAAAD//wMAUEsBAi0AFAAGAAgAAAAhANvh9svuAAAAhQEAABMAAAAAAAAA&#10;AAAAAAAAAAAAAFtDb250ZW50X1R5cGVzXS54bWxQSwECLQAUAAYACAAAACEAWvQsW78AAAAVAQAA&#10;CwAAAAAAAAAAAAAAAAAfAQAAX3JlbHMvLnJlbHNQSwECLQAUAAYACAAAACEA572FiMYAAADdAAAA&#10;DwAAAAAAAAAAAAAAAAAHAgAAZHJzL2Rvd25yZXYueG1sUEsFBgAAAAADAAMAtwAAAPoCAAAAAA==&#10;" fillcolor="red" strokecolor="red">
                    <v:stroke joinstyle="miter"/>
                  </v:oval>
                  <v:oval id="Ellipse 7500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" fillcolor="red" strokecolor="red">
                    <v:stroke joinstyle="miter"/>
                  </v:oval>
                  <v:oval id="Ellipse 7501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" fillcolor="red" strokecolor="red">
                    <v:stroke joinstyle="miter"/>
                  </v:oval>
                  <v:oval id="Ellipse 7502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" fillcolor="red" strokecolor="red">
                    <v:stroke joinstyle="miter"/>
                  </v:oval>
                  <v:rect id="Rechteck 7503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" filled="f" strokecolor="#a5a5a5 [2092]"/>
                  <v:rect id="Rechteck 7504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" filled="f" strokecolor="#a5a5a5 [2092]"/>
                </v:group>
                <v:group id="Gruppieren 7505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5NdxgAAAN0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kSJfD7JjwBufgBAAD//wMAUEsBAi0AFAAGAAgAAAAhANvh9svuAAAAhQEAABMAAAAAAAAA&#10;AAAAAAAAAAAAAFtDb250ZW50X1R5cGVzXS54bWxQSwECLQAUAAYACAAAACEAWvQsW78AAAAVAQAA&#10;CwAAAAAAAAAAAAAAAAAfAQAAX3JlbHMvLnJlbHNQSwECLQAUAAYACAAAACEA4FeTXcYAAADdAAAA&#10;DwAAAAAAAAAAAAAAAAAHAgAAZHJzL2Rvd25yZXYueG1sUEsFBgAAAAADAAMAtwAAAPoCAAAAAA==&#10;">
                  <v:oval id="Ellipse 7506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" fillcolor="red" strokecolor="red">
                    <v:stroke joinstyle="miter"/>
                  </v:oval>
                  <v:oval id="Ellipse 7507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" fillcolor="red" strokecolor="red">
                    <v:stroke joinstyle="miter"/>
                  </v:oval>
                  <v:oval id="Ellipse 7508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" fillcolor="red" strokecolor="red">
                    <v:stroke joinstyle="miter"/>
                  </v:oval>
                  <v:oval id="Ellipse 7509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+S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" fillcolor="red" strokecolor="red">
                    <v:stroke joinstyle="miter"/>
                  </v:oval>
                  <v:oval id="Ellipse 7510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DS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o&#10;EPfHN/EJyPkbAAD//wMAUEsBAi0AFAAGAAgAAAAhANvh9svuAAAAhQEAABMAAAAAAAAAAAAAAAAA&#10;AAAAAFtDb250ZW50X1R5cGVzXS54bWxQSwECLQAUAAYACAAAACEAWvQsW78AAAAVAQAACwAAAAAA&#10;AAAAAAAAAAAfAQAAX3JlbHMvLnJlbHNQSwECLQAUAAYACAAAACEAbbUg0sAAAADdAAAADwAAAAAA&#10;AAAAAAAAAAAHAgAAZHJzL2Rvd25yZXYueG1sUEsFBgAAAAADAAMAtwAAAPQCAAAAAA==&#10;" fillcolor="red" strokecolor="red">
                    <v:stroke joinstyle="miter"/>
                  </v:oval>
                  <v:oval id="Ellipse 7511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" fillcolor="red" strokecolor="red">
                    <v:stroke joinstyle="miter"/>
                  </v:oval>
                  <v:oval id="Ellipse 7512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" fillcolor="red" strokecolor="red">
                    <v:stroke joinstyle="miter"/>
                  </v:oval>
                  <v:oval id="Ellipse 7513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" fillcolor="red" strokecolor="red">
                    <v:stroke joinstyle="miter"/>
                  </v:oval>
                  <v:oval id="Ellipse 7514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" fillcolor="red" strokecolor="red">
                    <v:stroke joinstyle="miter"/>
                  </v:oval>
                  <v:oval id="Ellipse 7515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oNK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bD/hBeb+ITkLN/AAAA//8DAFBLAQItABQABgAIAAAAIQDb4fbL7gAAAIUBAAATAAAAAAAAAAAA&#10;AAAAAAAAAABbQ29udGVudF9UeXBlc10ueG1sUEsBAi0AFAAGAAgAAAAhAFr0LFu/AAAAFQEAAAsA&#10;AAAAAAAAAAAAAAAAHwEAAF9yZWxzLy5yZWxzUEsBAi0AFAAGAAgAAAAhAH3Cg0rEAAAA3QAAAA8A&#10;AAAAAAAAAAAAAAAABwIAAGRycy9kb3ducmV2LnhtbFBLBQYAAAAAAwADALcAAAD4AgAAAAA=&#10;" fillcolor="red" strokecolor="red">
                    <v:stroke joinstyle="miter"/>
                  </v:oval>
                  <v:rect id="Rechteck 7516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" filled="f" strokecolor="#a5a5a5 [2092]"/>
                  <v:rect id="Rechteck 7517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" filled="f" strokecolor="#a5a5a5 [2092]"/>
                </v:group>
                <v:group id="Gruppieren 7518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">
                  <v:oval id="Ellipse 7519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4lP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l/nsFf7fxCcgiz8AAAD//wMAUEsBAi0AFAAGAAgAAAAhANvh9svuAAAAhQEAABMAAAAAAAAA&#10;AAAAAAAAAAAAAFtDb250ZW50X1R5cGVzXS54bWxQSwECLQAUAAYACAAAACEAWvQsW78AAAAVAQAA&#10;CwAAAAAAAAAAAAAAAAAfAQAAX3JlbHMvLnJlbHNQSwECLQAUAAYACAAAACEA/I+JT8YAAADdAAAA&#10;DwAAAAAAAAAAAAAAAAAHAgAAZHJzL2Rvd25yZXYueG1sUEsFBgAAAAADAAMAtwAAAPoCAAAAAA==&#10;" fillcolor="red" strokecolor="red">
                    <v:stroke joinstyle="miter"/>
                  </v:oval>
                  <v:oval id="Ellipse 7520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epv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o&#10;GPfHN/EJyPkbAAD//wMAUEsBAi0AFAAGAAgAAAAhANvh9svuAAAAhQEAABMAAAAAAAAAAAAAAAAA&#10;AAAAAFtDb250ZW50X1R5cGVzXS54bWxQSwECLQAUAAYACAAAACEAWvQsW78AAAAVAQAACwAAAAAA&#10;AAAAAAAAAAAfAQAAX3JlbHMvLnJlbHNQSwECLQAUAAYACAAAACEAo9nqb8AAAADdAAAADwAAAAAA&#10;AAAAAAAAAAAHAgAAZHJzL2Rvd25yZXYueG1sUEsFBgAAAAADAAMAtwAAAPQCAAAAAA==&#10;" fillcolor="red" strokecolor="red">
                    <v:stroke joinstyle="miter"/>
                  </v:oval>
                  <v:oval id="Ellipse 7521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" fillcolor="red" strokecolor="red">
                    <v:stroke joinstyle="miter"/>
                  </v:oval>
                  <v:oval id="Ellipse 7522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" fillcolor="red" strokecolor="red">
                    <v:stroke joinstyle="miter"/>
                  </v:oval>
                  <v:oval id="Ellipse 7523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3QY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" fillcolor="red" strokecolor="red">
                    <v:stroke joinstyle="miter"/>
                  </v:oval>
                  <v:oval id="Ellipse 7524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" fillcolor="red" strokecolor="red">
                    <v:stroke joinstyle="miter"/>
                  </v:oval>
                  <v:oval id="Ellipse 7525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n3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bDwRBeb+ITkLN/AAAA//8DAFBLAQItABQABgAIAAAAIQDb4fbL7gAAAIUBAAATAAAAAAAAAAAA&#10;AAAAAAAAAABbQ29udGVudF9UeXBlc10ueG1sUEsBAi0AFAAGAAgAAAAhAFr0LFu/AAAAFQEAAAsA&#10;AAAAAAAAAAAAAAAAHwEAAF9yZWxzLy5yZWxzUEsBAi0AFAAGAAgAAAAhALOuSffEAAAA3QAAAA8A&#10;AAAAAAAAAAAAAAAABwIAAGRycy9kb3ducmV2LnhtbFBLBQYAAAAAAwADALcAAAD4AgAAAAA=&#10;" fillcolor="red" strokecolor="red">
                    <v:stroke joinstyle="miter"/>
                  </v:oval>
                  <v:oval id="Ellipse 7526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NeA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E/TGVzfxCcgVxcAAAD//wMAUEsBAi0AFAAGAAgAAAAhANvh9svuAAAAhQEAABMAAAAAAAAA&#10;AAAAAAAAAAAAAFtDb250ZW50X1R5cGVzXS54bWxQSwECLQAUAAYACAAAACEAWvQsW78AAAAVAQAA&#10;CwAAAAAAAAAAAAAAAAAfAQAAX3JlbHMvLnJlbHNQSwECLQAUAAYACAAAACEAQ3zXgMYAAADdAAAA&#10;DwAAAAAAAAAAAAAAAAAHAgAAZHJzL2Rvd25yZXYueG1sUEsFBgAAAAADAAMAtwAAAPoCAAAAAA==&#10;" fillcolor="red" strokecolor="red">
                    <v:stroke joinstyle="miter"/>
                  </v:oval>
                  <v:oval id="Ellipse 7527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Ib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06I/g9SY+ATl7AgAA//8DAFBLAQItABQABgAIAAAAIQDb4fbL7gAAAIUBAAATAAAAAAAAAAAA&#10;AAAAAAAAAABbQ29udGVudF9UeXBlc10ueG1sUEsBAi0AFAAGAAgAAAAhAFr0LFu/AAAAFQEAAAsA&#10;AAAAAAAAAAAAAAAAHwEAAF9yZWxzLy5yZWxzUEsBAi0AFAAGAAgAAAAhACwwchvEAAAA3QAAAA8A&#10;AAAAAAAAAAAAAAAABwIAAGRycy9kb3ducmV2LnhtbFBLBQYAAAAAAwADALcAAAD4AgAAAAA=&#10;" fillcolor="red" strokecolor="red">
                    <v:stroke joinstyle="miter"/>
                  </v:oval>
                  <v:oval id="Ellipse 7528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+Zp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o&#10;GOfGN/EJyPkbAAD//wMAUEsBAi0AFAAGAAgAAAAhANvh9svuAAAAhQEAABMAAAAAAAAAAAAAAAAA&#10;AAAAAFtDb250ZW50X1R5cGVzXS54bWxQSwECLQAUAAYACAAAACEAWvQsW78AAAAVAQAACwAAAAAA&#10;AAAAAAAAAAAfAQAAX3JlbHMvLnJlbHNQSwECLQAUAAYACAAAACEAXa/macAAAADdAAAADwAAAAAA&#10;AAAAAAAAAAAHAgAAZHJzL2Rvd25yZXYueG1sUEsFBgAAAAADAAMAtwAAAPQCAAAAAA==&#10;" fillcolor="red" strokecolor="red">
                    <v:stroke joinstyle="miter"/>
                  </v:oval>
                  <v:rect id="Rechteck 7529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" filled="f" strokecolor="#a5a5a5 [2092]"/>
                  <v:rect id="Rechteck 7530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" filled="f" strokecolor="#a5a5a5 [2092]"/>
                </v:group>
                <v:group id="Gruppieren 7531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F/j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Jlwn8vglPQK5/AAAA//8DAFBLAQItABQABgAIAAAAIQDb4fbL7gAAAIUBAAATAAAAAAAA&#10;AAAAAAAAAAAAAABbQ29udGVudF9UeXBlc10ueG1sUEsBAi0AFAAGAAgAAAAhAFr0LFu/AAAAFQEA&#10;AAsAAAAAAAAAAAAAAAAAHwEAAF9yZWxzLy5yZWxzUEsBAi0AFAAGAAgAAAAhAFEAX+PHAAAA3QAA&#10;AA8AAAAAAAAAAAAAAAAABwIAAGRycy9kb3ducmV2LnhtbFBLBQYAAAAAAwADALcAAAD7AgAAAAA=&#10;">
                  <v:oval id="Ellipse 7532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de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" fillcolor="red" strokecolor="red">
                    <v:stroke joinstyle="miter"/>
                  </v:oval>
                  <v:oval id="Ellipse 7533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" fillcolor="red" strokecolor="red">
                    <v:stroke joinstyle="miter"/>
                  </v:oval>
                  <v:oval id="Ellipse 7534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" fillcolor="red" strokecolor="red">
                    <v:stroke joinstyle="miter"/>
                  </v:oval>
                  <v:oval id="Ellipse 7535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" fillcolor="red" strokecolor="red">
                    <v:stroke joinstyle="miter"/>
                  </v:oval>
                  <v:oval id="Ellipse 7536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UFd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HoezCEvzfxCcjZCwAA//8DAFBLAQItABQABgAIAAAAIQDb4fbL7gAAAIUBAAATAAAAAAAAAAAA&#10;AAAAAAAAAABbQ29udGVudF9UeXBlc10ueG1sUEsBAi0AFAAGAAgAAAAhAFr0LFu/AAAAFQEAAAsA&#10;AAAAAAAAAAAAAAAAHwEAAF9yZWxzLy5yZWxzUEsBAi0AFAAGAAgAAAAhAMalQV3EAAAA3QAAAA8A&#10;AAAAAAAAAAAAAAAABwIAAGRycy9kb3ducmV2LnhtbFBLBQYAAAAAAwADALcAAAD4AgAAAAA=&#10;" fillcolor="red" strokecolor="red">
                    <v:stroke joinstyle="miter"/>
                  </v:oval>
                  <v:oval id="Ellipse 7537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" fillcolor="red" strokecolor="red">
                    <v:stroke joinstyle="miter"/>
                  </v:oval>
                  <v:oval id="Ellipse 7538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" fillcolor="red" strokecolor="red">
                    <v:stroke joinstyle="miter"/>
                  </v:oval>
                  <v:oval id="Ellipse 7539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tUv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" fillcolor="red" strokecolor="red">
                    <v:stroke joinstyle="miter"/>
                  </v:oval>
                  <v:oval id="Ellipse 7540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" fillcolor="red" strokecolor="red">
                    <v:stroke joinstyle="miter"/>
                  </v:oval>
                  <v:oval id="Ellipse 7541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" fillcolor="red" strokecolor="red">
                    <v:stroke joinstyle="miter"/>
                  </v:oval>
                  <v:rect id="Rechteck 7542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" filled="f" strokecolor="#a5a5a5 [2092]"/>
                  <v:rect id="Rechteck 7543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" filled="f" strokecolor="#a5a5a5 [2092]"/>
                </v:group>
                <v:group id="Gruppieren 7544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">
                  <v:oval id="Ellipse 7545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" fillcolor="red" strokecolor="red">
                    <v:stroke joinstyle="miter"/>
                  </v:oval>
                  <v:oval id="Ellipse 7546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zIg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HoezCEvzfxCcjZCwAA//8DAFBLAQItABQABgAIAAAAIQDb4fbL7gAAAIUBAAATAAAAAAAAAAAA&#10;AAAAAAAAAABbQ29udGVudF9UeXBlc10ueG1sUEsBAi0AFAAGAAgAAAAhAFr0LFu/AAAAFQEAAAsA&#10;AAAAAAAAAAAAAAAAHwEAAF9yZWxzLy5yZWxzUEsBAi0AFAAGAAgAAAAhAJ6jMiDEAAAA3QAAAA8A&#10;AAAAAAAAAAAAAAAABwIAAGRycy9kb3ducmV2LnhtbFBLBQYAAAAAAwADALcAAAD4AgAAAAA=&#10;" fillcolor="red" strokecolor="red">
                    <v:stroke joinstyle="miter"/>
                  </v:oval>
                  <v:oval id="Ellipse 7547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" fillcolor="red" strokecolor="red">
                    <v:stroke joinstyle="miter"/>
                  </v:oval>
                  <v:oval id="Ellipse 7548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" fillcolor="red" strokecolor="red">
                    <v:stroke joinstyle="miter"/>
                  </v:oval>
                  <v:oval id="Ellipse 7549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KZS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" fillcolor="red" strokecolor="red">
                    <v:stroke joinstyle="miter"/>
                  </v:oval>
                  <v:oval id="Ellipse 7550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" fillcolor="red" strokecolor="red">
                    <v:stroke joinstyle="miter"/>
                  </v:oval>
                  <v:oval id="Ellipse 7551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yJ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bDYR9eb+ITkLN/AAAA//8DAFBLAQItABQABgAIAAAAIQDb4fbL7gAAAIUBAAATAAAAAAAAAAAA&#10;AAAAAAAAAABbQ29udGVudF9UeXBlc10ueG1sUEsBAi0AFAAGAAgAAAAhAFr0LFu/AAAAFQEAAAsA&#10;AAAAAAAAAAAAAAAAHwEAAF9yZWxzLy5yZWxzUEsBAi0AFAAGAAgAAAAhAJSTPInEAAAA3QAAAA8A&#10;AAAAAAAAAAAAAAAABwIAAGRycy9kb3ducmV2LnhtbFBLBQYAAAAAAwADALcAAAD4AgAAAAA=&#10;" fillcolor="red" strokecolor="red">
                    <v:stroke joinstyle="miter"/>
                  </v:oval>
                  <v:oval id="Ellipse 7552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L+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bD4QBeb+ITkLN/AAAA//8DAFBLAQItABQABgAIAAAAIQDb4fbL7gAAAIUBAAATAAAAAAAAAAAA&#10;AAAAAAAAAABbQ29udGVudF9UeXBlc10ueG1sUEsBAi0AFAAGAAgAAAAhAFr0LFu/AAAAFQEAAAsA&#10;AAAAAAAAAAAAAAAAHwEAAF9yZWxzLy5yZWxzUEsBAi0AFAAGAAgAAAAhAGRBov7EAAAA3QAAAA8A&#10;AAAAAAAAAAAAAAAABwIAAGRycy9kb3ducmV2LnhtbFBLBQYAAAAAAwADALcAAAD4AgAAAAA=&#10;" fillcolor="red" strokecolor="red">
                    <v:stroke joinstyle="miter"/>
                  </v:oval>
                  <v:oval id="Ellipse 7553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" fillcolor="red" strokecolor="red">
                    <v:stroke joinstyle="miter"/>
                  </v:oval>
                  <v:oval id="Ellipse 7554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" fillcolor="red" strokecolor="red">
                    <v:stroke joinstyle="miter"/>
                  </v:oval>
                  <v:rect id="Rechteck 7555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" filled="f" strokecolor="#a5a5a5 [2092]"/>
                  <v:rect id="Rechteck 7556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" filled="f" strokecolor="#a5a5a5 [2092]"/>
                </v:group>
                <v:group id="Gruppieren 7557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">
                  <v:oval id="Ellipse 7558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" fillcolor="red" strokecolor="red">
                    <v:stroke joinstyle="miter"/>
                  </v:oval>
                  <v:oval id="Ellipse 7559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" fillcolor="red" strokecolor="red">
                    <v:stroke joinstyle="miter"/>
                  </v:oval>
                  <v:oval id="Ellipse 7560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1Ov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o&#10;HPfHN/EJyPkbAAD//wMAUEsBAi0AFAAGAAgAAAAhANvh9svuAAAAhQEAABMAAAAAAAAAAAAAAAAA&#10;AAAAAFtDb250ZW50X1R5cGVzXS54bWxQSwECLQAUAAYACAAAACEAWvQsW78AAAAVAQAACwAAAAAA&#10;AAAAAAAAAAAfAQAAX3JlbHMvLnJlbHNQSwECLQAUAAYACAAAACEANbNTr8AAAADdAAAADwAAAAAA&#10;AAAAAAAAAAAHAgAAZHJzL2Rvd25yZXYueG1sUEsFBgAAAAADAAMAtwAAAPQCAAAAAA==&#10;" fillcolor="red" strokecolor="red">
                    <v:stroke joinstyle="miter"/>
                  </v:oval>
                  <v:oval id="Ellipse 7561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/Y0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zHkyG838QnIJcvAAAA//8DAFBLAQItABQABgAIAAAAIQDb4fbL7gAAAIUBAAATAAAAAAAAAAAA&#10;AAAAAAAAAABbQ29udGVudF9UeXBlc10ueG1sUEsBAi0AFAAGAAgAAAAhAFr0LFu/AAAAFQEAAAsA&#10;AAAAAAAAAAAAAAAAHwEAAF9yZWxzLy5yZWxzUEsBAi0AFAAGAAgAAAAhAFr/9jTEAAAA3QAAAA8A&#10;AAAAAAAAAAAAAAAABwIAAGRycy9kb3ducmV2LnhtbFBLBQYAAAAAAwADALcAAAD4AgAAAAA=&#10;" fillcolor="red" strokecolor="red">
                    <v:stroke joinstyle="miter"/>
                  </v:oval>
                  <v:oval id="Ellipse 7562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hD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E9nKVzfxCcgVxcAAAD//wMAUEsBAi0AFAAGAAgAAAAhANvh9svuAAAAhQEAABMAAAAAAAAA&#10;AAAAAAAAAAAAAFtDb250ZW50X1R5cGVzXS54bWxQSwECLQAUAAYACAAAACEAWvQsW78AAAAVAQAA&#10;CwAAAAAAAAAAAAAAAAAfAQAAX3JlbHMvLnJlbHNQSwECLQAUAAYACAAAACEAqi1oQ8YAAADdAAAA&#10;DwAAAAAAAAAAAAAAAAAHAgAAZHJzL2Rvd25yZXYueG1sUEsFBgAAAAADAAMAtwAAAPoCAAAAAA==&#10;" fillcolor="red" strokecolor="red">
                    <v:stroke joinstyle="miter"/>
                  </v:oval>
                  <v:oval id="Ellipse 7563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c3Y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HoeziAvzfxCcjZCwAA//8DAFBLAQItABQABgAIAAAAIQDb4fbL7gAAAIUBAAATAAAAAAAAAAAA&#10;AAAAAAAAAABbQ29udGVudF9UeXBlc10ueG1sUEsBAi0AFAAGAAgAAAAhAFr0LFu/AAAAFQEAAAsA&#10;AAAAAAAAAAAAAAAAHwEAAF9yZWxzLy5yZWxzUEsBAi0AFAAGAAgAAAAhAMVhzdjEAAAA3QAAAA8A&#10;AAAAAAAAAAAAAAAABwIAAGRycy9kb3ducmV2LnhtbFBLBQYAAAAAAwADALcAAAD4AgAAAAA=&#10;" fillcolor="red" strokecolor="red">
                    <v:stroke joinstyle="miter"/>
                  </v:oval>
                  <v:oval id="Ellipse 7564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" fillcolor="red" strokecolor="red">
                    <v:stroke joinstyle="miter"/>
                  </v:oval>
                  <v:oval id="Ellipse 7565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" fillcolor="red" strokecolor="red">
                    <v:stroke joinstyle="miter"/>
                  </v:oval>
                  <v:oval id="Ellipse 7566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" fillcolor="red" strokecolor="red">
                    <v:stroke joinstyle="miter"/>
                  </v:oval>
                  <v:oval id="Ellipse 7567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vb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kL2mGfy+iU9Arn4AAAD//wMAUEsBAi0AFAAGAAgAAAAhANvh9svuAAAAhQEAABMAAAAAAAAA&#10;AAAAAAAAAAAAAFtDb250ZW50X1R5cGVzXS54bWxQSwECLQAUAAYACAAAACEAWvQsW78AAAAVAQAA&#10;CwAAAAAAAAAAAAAAAAAfAQAAX3JlbHMvLnJlbHNQSwECLQAUAAYACAAAACEAulrL28YAAADdAAAA&#10;DwAAAAAAAAAAAAAAAAAHAgAAZHJzL2Rvd25yZXYueG1sUEsFBgAAAAADAAMAtwAAAPoCAAAAAA==&#10;" fillcolor="red" strokecolor="red">
                    <v:stroke joinstyle="miter"/>
                  </v:oval>
                  <v:rect id="Rechteck 7568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" filled="f" strokecolor="#a5a5a5 [2092]"/>
                  <v:rect id="Rechteck 7569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" filled="f" strokecolor="#a5a5a5 [2092]"/>
                </v:group>
                <v:group id="Gruppieren 7570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">
                  <v:oval id="Ellipse 7571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" fillcolor="red" strokecolor="red">
                    <v:stroke joinstyle="miter"/>
                  </v:oval>
                  <v:oval id="Ellipse 7572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6e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A0GPXh9SY+ATl7AgAA//8DAFBLAQItABQABgAIAAAAIQDb4fbL7gAAAIUBAAATAAAAAAAAAAAA&#10;AAAAAAAAAABbQ29udGVudF9UeXBlc10ueG1sUEsBAi0AFAAGAAgAAAAhAFr0LFu/AAAAFQEAAAsA&#10;AAAAAAAAAAAAAAAAHwEAAF9yZWxzLy5yZWxzUEsBAi0AFAAGAAgAAAAhAC/0/p7EAAAA3QAAAA8A&#10;AAAAAAAAAAAAAAAABwIAAGRycy9kb3ducmV2LnhtbFBLBQYAAAAAAwADALcAAAD4AgAAAAA=&#10;" fillcolor="red" strokecolor="red">
                    <v:stroke joinstyle="miter"/>
                  </v:oval>
                  <v:oval id="Ellipse 7573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" fillcolor="red" strokecolor="red">
                    <v:stroke joinstyle="miter"/>
                  </v:oval>
                  <v:oval id="Ellipse 7574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" fillcolor="red" strokecolor="red">
                    <v:stroke joinstyle="miter"/>
                  </v:oval>
                  <v:oval id="Ellipse 7575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" fillcolor="red" strokecolor="red">
                    <v:stroke joinstyle="miter"/>
                  </v:oval>
                  <v:oval id="Ellipse 7576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" fillcolor="red" strokecolor="red">
                    <v:stroke joinstyle="miter"/>
                  </v:oval>
                  <v:oval id="Ellipse 7577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" fillcolor="red" strokecolor="red">
                    <v:stroke joinstyle="miter"/>
                  </v:oval>
                  <v:oval id="Ellipse 7578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" fillcolor="red" strokecolor="red">
                    <v:stroke joinstyle="miter"/>
                  </v:oval>
                  <v:oval id="Ellipse 7579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zv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hYDiGvzfxCcjZCwAA//8DAFBLAQItABQABgAIAAAAIQDb4fbL7gAAAIUBAAATAAAAAAAAAAAA&#10;AAAAAAAAAABbQ29udGVudF9UeXBlc10ueG1sUEsBAi0AFAAGAAgAAAAhAFr0LFu/AAAAFQEAAAsA&#10;AAAAAAAAAAAAAAAAHwEAAF9yZWxzLy5yZWxzUEsBAi0AFAAGAAgAAAAhACFQbO/EAAAA3QAAAA8A&#10;AAAAAAAAAAAAAAAABwIAAGRycy9kb3ducmV2LnhtbFBLBQYAAAAAAwADALcAAAD4AgAAAAA=&#10;" fillcolor="red" strokecolor="red">
                    <v:stroke joinstyle="miter"/>
                  </v:oval>
                  <v:oval id="Ellipse 7580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" fillcolor="red" strokecolor="red">
                    <v:stroke joinstyle="miter"/>
                  </v:oval>
                  <v:rect id="Rechteck 7581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" filled="f" strokecolor="#a5a5a5 [2092]"/>
                  <v:rect id="Rechteck 7582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" filled="f" strokecolor="#a5a5a5 [2092]"/>
                </v:group>
                <v:group id="Gruppieren 7583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3o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TCezMfy9CU9ALn8BAAD//wMAUEsBAi0AFAAGAAgAAAAhANvh9svuAAAAhQEAABMAAAAAAAAA&#10;AAAAAAAAAAAAAFtDb250ZW50X1R5cGVzXS54bWxQSwECLQAUAAYACAAAACEAWvQsW78AAAAVAQAA&#10;CwAAAAAAAAAAAAAAAAAfAQAAX3JlbHMvLnJlbHNQSwECLQAUAAYACAAAACEAbSGt6MYAAADdAAAA&#10;DwAAAAAAAAAAAAAAAAAHAgAAZHJzL2Rvd25yZXYueG1sUEsFBgAAAAADAAMAtwAAAPoCAAAAAA==&#10;">
                  <v:oval id="Ellipse 7584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" fillcolor="red" strokecolor="red">
                    <v:stroke joinstyle="miter"/>
                  </v:oval>
                  <v:oval id="Ellipse 7585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" fillcolor="red" strokecolor="red">
                    <v:stroke joinstyle="miter"/>
                  </v:oval>
                  <v:oval id="Ellipse 7586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" fillcolor="red" strokecolor="red">
                    <v:stroke joinstyle="miter"/>
                  </v:oval>
                  <v:oval id="Ellipse 7587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" fillcolor="red" strokecolor="red">
                    <v:stroke joinstyle="miter"/>
                  </v:oval>
                  <v:oval id="Ellipse 7588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" fillcolor="red" strokecolor="red">
                    <v:stroke joinstyle="miter"/>
                  </v:oval>
                  <v:oval id="Ellipse 7589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" fillcolor="red" strokecolor="red">
                    <v:stroke joinstyle="miter"/>
                  </v:oval>
                  <v:oval id="Ellipse 7590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OI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jD5&#10;nMX98U18AnL5BwAA//8DAFBLAQItABQABgAIAAAAIQDb4fbL7gAAAIUBAAATAAAAAAAAAAAAAAAA&#10;AAAAAABbQ29udGVudF9UeXBlc10ueG1sUEsBAi0AFAAGAAgAAAAhAFr0LFu/AAAAFQEAAAsAAAAA&#10;AAAAAAAAAAAAHwEAAF9yZWxzLy5yZWxzUEsBAi0AFAAGAAgAAAAhAABmI4jBAAAA3QAAAA8AAAAA&#10;AAAAAAAAAAAABwIAAGRycy9kb3ducmV2LnhtbFBLBQYAAAAAAwADALcAAAD1AgAAAAA=&#10;" fillcolor="red" strokecolor="red">
                    <v:stroke joinstyle="miter"/>
                  </v:oval>
                  <v:oval id="Ellipse 7591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oYT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l/nrDP7fxCcgiz8AAAD//wMAUEsBAi0AFAAGAAgAAAAhANvh9svuAAAAhQEAABMAAAAAAAAA&#10;AAAAAAAAAAAAAFtDb250ZW50X1R5cGVzXS54bWxQSwECLQAUAAYACAAAACEAWvQsW78AAAAVAQAA&#10;CwAAAAAAAAAAAAAAAAAfAQAAX3JlbHMvLnJlbHNQSwECLQAUAAYACAAAACEAbyqGE8YAAADdAAAA&#10;DwAAAAAAAAAAAAAAAAAHAgAAZHJzL2Rvd25yZXYueG1sUEsFBgAAAAADAAMAtwAAAPoCAAAAAA==&#10;" fillcolor="red" strokecolor="red">
                    <v:stroke joinstyle="miter"/>
                  </v:oval>
                  <v:oval id="Ellipse 7592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Bhk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" fillcolor="red" strokecolor="red">
                    <v:stroke joinstyle="miter"/>
                  </v:oval>
                  <v:oval id="Ellipse 7593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3/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" fillcolor="red" strokecolor="red">
                    <v:stroke joinstyle="miter"/>
                  </v:oval>
                  <v:rect id="Rechteck 7594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" filled="f" strokecolor="#a5a5a5 [2092]"/>
                  <v:rect id="Rechteck 7595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" filled="f" strokecolor="#a5a5a5 [2092]"/>
                </v:group>
                <v:group id="Gruppieren 7596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5it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B3PJvB8E56AXPwBAAD//wMAUEsBAi0AFAAGAAgAAAAhANvh9svuAAAAhQEAABMAAAAAAAAA&#10;AAAAAAAAAAAAAFtDb250ZW50X1R5cGVzXS54bWxQSwECLQAUAAYACAAAACEAWvQsW78AAAAVAQAA&#10;CwAAAAAAAAAAAAAAAAAfAQAAX3JlbHMvLnJlbHNQSwECLQAUAAYACAAAACEA+I+YrcYAAADdAAAA&#10;DwAAAAAAAAAAAAAAAAAHAgAAZHJzL2Rvd25yZXYueG1sUEsFBgAAAAADAAMAtwAAAPoCAAAAAA==&#10;">
                  <v:oval id="Ellipse 7597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7v8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hYDyEvzfxCcjZCwAA//8DAFBLAQItABQABgAIAAAAIQDb4fbL7gAAAIUBAAATAAAAAAAAAAAA&#10;AAAAAAAAAABbQ29udGVudF9UeXBlc10ueG1sUEsBAi0AFAAGAAgAAAAhAFr0LFu/AAAAFQEAAAsA&#10;AAAAAAAAAAAAAAAAHwEAAF9yZWxzLy5yZWxzUEsBAi0AFAAGAAgAAAAhAI+Pu/zEAAAA3QAAAA8A&#10;AAAAAAAAAAAAAAAABwIAAGRycy9kb3ducmV2LnhtbFBLBQYAAAAAAwADALcAAAD4AgAAAAA=&#10;" fillcolor="red" strokecolor="red">
                    <v:stroke joinstyle="miter"/>
                  </v:oval>
                  <v:oval id="Ellipse 7598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C+O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jD5&#10;nMW58U18AnL5BwAA//8DAFBLAQItABQABgAIAAAAIQDb4fbL7gAAAIUBAAATAAAAAAAAAAAAAAAA&#10;AAAAAABbQ29udGVudF9UeXBlc10ueG1sUEsBAi0AFAAGAAgAAAAhAFr0LFu/AAAAFQEAAAsAAAAA&#10;AAAAAAAAAAAAHwEAAF9yZWxzLy5yZWxzUEsBAi0AFAAGAAgAAAAhAP4QL47BAAAA3QAAAA8AAAAA&#10;AAAAAAAAAAAABwIAAGRycy9kb3ducmV2LnhtbFBLBQYAAAAAAwADALcAAAD1AgAAAAA=&#10;" fillcolor="red" strokecolor="red">
                    <v:stroke joinstyle="miter"/>
                  </v:oval>
                  <v:oval id="Ellipse 7599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oV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vM3mc7i+iU9A5hcAAAD//wMAUEsBAi0AFAAGAAgAAAAhANvh9svuAAAAhQEAABMAAAAAAAAA&#10;AAAAAAAAAAAAAFtDb250ZW50X1R5cGVzXS54bWxQSwECLQAUAAYACAAAACEAWvQsW78AAAAVAQAA&#10;CwAAAAAAAAAAAAAAAAAfAQAAX3JlbHMvLnJlbHNQSwECLQAUAAYACAAAACEAkVyKFcYAAADdAAAA&#10;DwAAAAAAAAAAAAAAAAAHAgAAZHJzL2Rvd25yZXYueG1sUEsFBgAAAAADAAMAtwAAAPoCAAAAAA==&#10;" fillcolor="red" strokecolor="red">
                    <v:stroke joinstyle="miter"/>
                  </v:oval>
                  <v:oval id="Ellipse 7600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ddz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Fi&#10;nsT98U18AjJ7AgAA//8DAFBLAQItABQABgAIAAAAIQDb4fbL7gAAAIUBAAATAAAAAAAAAAAAAAAA&#10;AAAAAABbQ29udGVudF9UeXBlc10ueG1sUEsBAi0AFAAGAAgAAAAhAFr0LFu/AAAAFQEAAAsAAAAA&#10;AAAAAAAAAAAAHwEAAF9yZWxzLy5yZWxzUEsBAi0AFAAGAAgAAAAhADNJ13PBAAAA3QAAAA8AAAAA&#10;AAAAAAAAAAAABwIAAGRycy9kb3ducmV2LnhtbFBLBQYAAAAAAwADALcAAAD1AgAAAAA=&#10;" fillcolor="red" strokecolor="red">
                    <v:stroke joinstyle="miter"/>
                  </v:oval>
                  <v:oval id="Ellipse 7601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XLo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KPST6G3zfpCcjFEwAA//8DAFBLAQItABQABgAIAAAAIQDb4fbL7gAAAIUBAAATAAAAAAAAAAAA&#10;AAAAAAAAAABbQ29udGVudF9UeXBlc10ueG1sUEsBAi0AFAAGAAgAAAAhAFr0LFu/AAAAFQEAAAsA&#10;AAAAAAAAAAAAAAAAHwEAAF9yZWxzLy5yZWxzUEsBAi0AFAAGAAgAAAAhAFwFcujEAAAA3QAAAA8A&#10;AAAAAAAAAAAAAAAABwIAAGRycy9kb3ducmV2LnhtbFBLBQYAAAAAAwADALcAAAD4AgAAAAA=&#10;" fillcolor="red" strokecolor="red">
                    <v:stroke joinstyle="miter"/>
                  </v:oval>
                  <v:oval id="Ellipse 7602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+yf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DRMBvB5E5+AnL0BAAD//wMAUEsBAi0AFAAGAAgAAAAhANvh9svuAAAAhQEAABMAAAAAAAAAAAAA&#10;AAAAAAAAAFtDb250ZW50X1R5cGVzXS54bWxQSwECLQAUAAYACAAAACEAWvQsW78AAAAVAQAACwAA&#10;AAAAAAAAAAAAAAAfAQAAX3JlbHMvLnJlbHNQSwECLQAUAAYACAAAACEArNfsn8MAAADdAAAADwAA&#10;AAAAAAAAAAAAAAAHAgAAZHJzL2Rvd25yZXYueG1sUEsFBgAAAAADAAMAtwAAAPcCAAAAAA==&#10;" fillcolor="red" strokecolor="red">
                    <v:stroke joinstyle="miter"/>
                  </v:oval>
                  <v:oval id="Ellipse 7603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" fillcolor="red" strokecolor="red">
                    <v:stroke joinstyle="miter"/>
                  </v:oval>
                  <v:oval id="Ellipse 7604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" fillcolor="red" strokecolor="red">
                    <v:stroke joinstyle="miter"/>
                  </v:oval>
                  <v:oval id="Ellipse 7605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" fillcolor="red" strokecolor="red">
                    <v:stroke joinstyle="miter"/>
                  </v:oval>
                  <v:oval id="Ellipse 7606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" fillcolor="red" strokecolor="red">
                    <v:stroke joinstyle="miter"/>
                  </v:oval>
                  <v:rect id="Rechteck 7607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" filled="f" strokecolor="#a5a5a5 [2092]"/>
                  <v:rect id="Rechteck 7608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" filled="f" strokecolor="#a5a5a5 [2092]"/>
                </v:group>
                <v:group id="Gruppieren 7609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">
                  <v:oval id="Ellipse 7610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EGu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eB7&#10;Non745v4BGT2AgAA//8DAFBLAQItABQABgAIAAAAIQDb4fbL7gAAAIUBAAATAAAAAAAAAAAAAAAA&#10;AAAAAABbQ29udGVudF9UeXBlc10ueG1sUEsBAi0AFAAGAAgAAAAhAFr0LFu/AAAAFQEAAAsAAAAA&#10;AAAAAAAAAAAAHwEAAF9yZWxzLy5yZWxzUEsBAi0AFAAGAAgAAAAhALaQQa7BAAAA3QAAAA8AAAAA&#10;AAAAAAAAAAAABwIAAGRycy9kb3ducmV2LnhtbFBLBQYAAAAAAwADALcAAAD1AgAAAAA=&#10;" fillcolor="red" strokecolor="red">
                    <v:stroke joinstyle="miter"/>
                  </v:oval>
                  <v:oval id="Ellipse 7611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" fillcolor="red" strokecolor="red">
                    <v:stroke joinstyle="miter"/>
                  </v:oval>
                  <v:oval id="Ellipse 7612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pC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XrNFCn9v4hOQqxsAAAD//wMAUEsBAi0AFAAGAAgAAAAhANvh9svuAAAAhQEAABMAAAAAAAAA&#10;AAAAAAAAAAAAAFtDb250ZW50X1R5cGVzXS54bWxQSwECLQAUAAYACAAAACEAWvQsW78AAAAVAQAA&#10;CwAAAAAAAAAAAAAAAAAfAQAAX3JlbHMvLnJlbHNQSwECLQAUAAYACAAAACEAKQ56QsYAAADdAAAA&#10;DwAAAAAAAAAAAAAAAAAHAgAAZHJzL2Rvd25yZXYueG1sUEsFBgAAAAADAAMAtwAAAPoCAAAAAA==&#10;" fillcolor="red" strokecolor="red">
                    <v:stroke joinstyle="miter"/>
                  </v:oval>
                  <v:oval id="Ellipse 7613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t/Z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XQyHMP7TXwCcvkCAAD//wMAUEsBAi0AFAAGAAgAAAAhANvh9svuAAAAhQEAABMAAAAAAAAAAAAA&#10;AAAAAAAAAFtDb250ZW50X1R5cGVzXS54bWxQSwECLQAUAAYACAAAACEAWvQsW78AAAAVAQAACwAA&#10;AAAAAAAAAAAAAAAfAQAAX3JlbHMvLnJlbHNQSwECLQAUAAYACAAAACEARkLf2cMAAADdAAAADwAA&#10;AAAAAAAAAAAAAAAHAgAAZHJzL2Rvd25yZXYueG1sUEsFBgAAAAADAAMAtwAAAPcCAAAAAA==&#10;" fillcolor="red" strokecolor="red">
                    <v:stroke joinstyle="miter"/>
                  </v:oval>
                  <v:oval id="Ellipse 7614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" fillcolor="red" strokecolor="red">
                    <v:stroke joinstyle="miter"/>
                  </v:oval>
                  <v:oval id="Ellipse 7615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" fillcolor="red" strokecolor="red">
                    <v:stroke joinstyle="miter"/>
                  </v:oval>
                  <v:oval id="Ellipse 7616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" fillcolor="red" strokecolor="red">
                    <v:stroke joinstyle="miter"/>
                  </v:oval>
                  <v:oval id="Ellipse 7617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" fillcolor="red" strokecolor="red">
                    <v:stroke joinstyle="miter"/>
                  </v:oval>
                  <v:oval id="Ellipse 7618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" fillcolor="red" strokecolor="red">
                    <v:stroke joinstyle="miter"/>
                  </v:oval>
                  <v:oval id="Ellipse 7619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gz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6G/TG83sQnIGf/AAAA//8DAFBLAQItABQABgAIAAAAIQDb4fbL7gAAAIUBAAATAAAAAAAAAAAA&#10;AAAAAAAAAABbQ29udGVudF9UeXBlc10ueG1sUEsBAi0AFAAGAAgAAAAhAFr0LFu/AAAAFQEAAAsA&#10;AAAAAAAAAAAAAAAAHwEAAF9yZWxzLy5yZWxzUEsBAi0AFAAGAAgAAAAhACeq6DPEAAAA3QAAAA8A&#10;AAAAAAAAAAAAAAAABwIAAGRycy9kb3ducmV2LnhtbFBLBQYAAAAAAwADALcAAAD4AgAAAAA=&#10;" fillcolor="red" strokecolor="red">
                    <v:stroke joinstyle="miter"/>
                  </v:oval>
                  <v:rect id="Rechteck 7620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" filled="f" strokecolor="#a5a5a5 [2092]"/>
                  <v:rect id="Rechteck 7621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4B3FB295" wp14:editId="06A4D785">
                <wp:simplePos x="0" y="0"/>
                <wp:positionH relativeFrom="column">
                  <wp:posOffset>1210945</wp:posOffset>
                </wp:positionH>
                <wp:positionV relativeFrom="paragraph">
                  <wp:posOffset>970280</wp:posOffset>
                </wp:positionV>
                <wp:extent cx="796290" cy="839470"/>
                <wp:effectExtent l="0" t="0" r="22860" b="17780"/>
                <wp:wrapNone/>
                <wp:docPr id="7229" name="Gruppieren 7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7230" name="Gruppieren 7230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231" name="Ellipse 723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2" name="Ellipse 723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3" name="Ellipse 723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4" name="Ellipse 723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5" name="Ellipse 723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6" name="Ellipse 723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7" name="Ellipse 723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8" name="Ellipse 723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39" name="Ellipse 723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0" name="Ellipse 724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1" name="Rechteck 724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2" name="Rechteck 724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43" name="Gruppieren 7243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244" name="Ellipse 724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5" name="Ellipse 724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6" name="Ellipse 724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7" name="Ellipse 724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8" name="Ellipse 724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9" name="Ellipse 724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0" name="Ellipse 725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1" name="Ellipse 725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2" name="Ellipse 725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3" name="Ellipse 725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4" name="Rechteck 725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5" name="Rechteck 725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56" name="Gruppieren 7256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257" name="Ellipse 725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8" name="Ellipse 725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9" name="Ellipse 725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0" name="Ellipse 726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1" name="Ellipse 726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2" name="Ellipse 726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3" name="Ellipse 726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4" name="Ellipse 726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5" name="Ellipse 726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6" name="Ellipse 726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7" name="Rechteck 726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68" name="Rechteck 726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69" name="Gruppieren 7269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270" name="Ellipse 727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1" name="Ellipse 727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2" name="Ellipse 727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3" name="Ellipse 727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4" name="Ellipse 727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5" name="Ellipse 727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6" name="Ellipse 727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7" name="Ellipse 727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8" name="Ellipse 727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79" name="Ellipse 727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0" name="Rechteck 728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1" name="Rechteck 728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82" name="Gruppieren 7282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283" name="Ellipse 728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4" name="Ellipse 728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5" name="Ellipse 728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6" name="Ellipse 728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7" name="Ellipse 728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8" name="Ellipse 728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89" name="Ellipse 728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0" name="Ellipse 729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1" name="Ellipse 729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2" name="Ellipse 729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3" name="Rechteck 729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4" name="Rechteck 729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95" name="Gruppieren 7295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296" name="Ellipse 729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7" name="Ellipse 729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8" name="Ellipse 729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9" name="Ellipse 729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0" name="Ellipse 730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1" name="Ellipse 730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2" name="Ellipse 730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3" name="Ellipse 730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4" name="Ellipse 730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5" name="Ellipse 730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6" name="Rechteck 730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7" name="Rechteck 730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08" name="Gruppieren 7308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309" name="Ellipse 730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0" name="Ellipse 731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1" name="Ellipse 731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2" name="Ellipse 731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3" name="Ellipse 731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4" name="Ellipse 731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5" name="Ellipse 731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6" name="Ellipse 731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7" name="Ellipse 731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8" name="Ellipse 731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19" name="Rechteck 731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0" name="Rechteck 732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21" name="Gruppieren 7321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322" name="Ellipse 732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3" name="Ellipse 732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4" name="Ellipse 732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5" name="Ellipse 732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6" name="Ellipse 732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7" name="Ellipse 732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8" name="Ellipse 732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29" name="Ellipse 732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0" name="Ellipse 733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1" name="Ellipse 733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2" name="Rechteck 733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3" name="Rechteck 733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34" name="Gruppieren 7334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335" name="Ellipse 733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6" name="Ellipse 733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7" name="Ellipse 733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8" name="Ellipse 733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39" name="Ellipse 733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0" name="Ellipse 734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1" name="Ellipse 734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2" name="Ellipse 734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3" name="Ellipse 734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4" name="Ellipse 734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5" name="Rechteck 734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6" name="Rechteck 734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347" name="Gruppieren 7347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348" name="Ellipse 734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49" name="Ellipse 734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0" name="Ellipse 735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1" name="Ellipse 735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2" name="Ellipse 735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3" name="Ellipse 735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4" name="Ellipse 735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5" name="Ellipse 735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6" name="Ellipse 735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7" name="Ellipse 735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8" name="Rechteck 735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59" name="Rechteck 735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8E25A0" id="Gruppieren 7229" o:spid="_x0000_s1026" style="position:absolute;margin-left:95.35pt;margin-top:76.4pt;width:62.7pt;height:66.1pt;z-index:251852288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">
                <v:group id="Gruppieren 7230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cd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u0rA/vAlPQK5/AQAA//8DAFBLAQItABQABgAIAAAAIQDb4fbL7gAAAIUBAAATAAAAAAAAAAAA&#10;AAAAAAAAAABbQ29udGVudF9UeXBlc10ueG1sUEsBAi0AFAAGAAgAAAAhAFr0LFu/AAAAFQEAAAsA&#10;AAAAAAAAAAAAAAAAHwEAAF9yZWxzLy5yZWxzUEsBAi0AFAAGAAgAAAAhAP7mNx3EAAAA3QAAAA8A&#10;AAAAAAAAAAAAAAAABwIAAGRycy9kb3ducmV2LnhtbFBLBQYAAAAAAwADALcAAAD4AgAAAAA=&#10;">
                  <v:oval id="Ellipse 7231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" fillcolor="red" strokecolor="red">
                    <v:stroke joinstyle="miter"/>
                  </v:oval>
                  <v:oval id="Ellipse 7232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" fillcolor="red" strokecolor="red">
                    <v:stroke joinstyle="miter"/>
                  </v:oval>
                  <v:oval id="Ellipse 7233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+g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aD4RBeb+ITkLN/AAAA//8DAFBLAQItABQABgAIAAAAIQDb4fbL7gAAAIUBAAATAAAAAAAAAAAA&#10;AAAAAAAAAABbQ29udGVudF9UeXBlc10ueG1sUEsBAi0AFAAGAAgAAAAhAFr0LFu/AAAAFQEAAAsA&#10;AAAAAAAAAAAAAAAAHwEAAF9yZWxzLy5yZWxzUEsBAi0AFAAGAAgAAAAhABZ4L6DEAAAA3QAAAA8A&#10;AAAAAAAAAAAAAAAABwIAAGRycy9kb3ducmV2LnhtbFBLBQYAAAAAAwADALcAAAD4AgAAAAA=&#10;" fillcolor="red" strokecolor="red">
                    <v:stroke joinstyle="miter"/>
                  </v:oval>
                  <v:oval id="Ellipse 7234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fU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4GsI7zfxCcj5CwAA//8DAFBLAQItABQABgAIAAAAIQDb4fbL7gAAAIUBAAATAAAAAAAAAAAA&#10;AAAAAAAAAABbQ29udGVudF9UeXBlc10ueG1sUEsBAi0AFAAGAAgAAAAhAFr0LFu/AAAAFQEAAAsA&#10;AAAAAAAAAAAAAAAAHwEAAF9yZWxzLy5yZWxzUEsBAi0AFAAGAAgAAAAhAJmRt9TEAAAA3QAAAA8A&#10;AAAAAAAAAAAAAAAABwIAAGRycy9kb3ducmV2LnhtbFBLBQYAAAAAAwADALcAAAD4AgAAAAA=&#10;" fillcolor="red" strokecolor="red">
                    <v:stroke joinstyle="miter"/>
                  </v:oval>
                  <v:oval id="Ellipse 7235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JP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" fillcolor="red" strokecolor="red">
                    <v:stroke joinstyle="miter"/>
                  </v:oval>
                  <v:oval id="Ellipse 7236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w4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KfTGVzfxCcgVxcAAAD//wMAUEsBAi0AFAAGAAgAAAAhANvh9svuAAAAhQEAABMAAAAAAAAA&#10;AAAAAAAAAAAAAFtDb250ZW50X1R5cGVzXS54bWxQSwECLQAUAAYACAAAACEAWvQsW78AAAAVAQAA&#10;CwAAAAAAAAAAAAAAAAAfAQAAX3JlbHMvLnJlbHNQSwECLQAUAAYACAAAACEABg+MOMYAAADdAAAA&#10;DwAAAAAAAAAAAAAAAAAHAgAAZHJzL2Rvd25yZXYueG1sUEsFBgAAAAADAAMAtwAAAPoCAAAAAA==&#10;" fillcolor="red" strokecolor="red">
                    <v:stroke joinstyle="miter"/>
                  </v:oval>
                  <v:oval id="Ellipse 7237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mj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z6gxG83sQnIGdPAAAA//8DAFBLAQItABQABgAIAAAAIQDb4fbL7gAAAIUBAAATAAAAAAAAAAAA&#10;AAAAAAAAAABbQ29udGVudF9UeXBlc10ueG1sUEsBAi0AFAAGAAgAAAAhAFr0LFu/AAAAFQEAAAsA&#10;AAAAAAAAAAAAAAAAHwEAAF9yZWxzLy5yZWxzUEsBAi0AFAAGAAgAAAAhAGlDKaPEAAAA3QAAAA8A&#10;AAAAAAAAAAAAAAAABwIAAGRycy9kb3ducmV2LnhtbFBLBQYAAAAAAwADALcAAAD4AgAAAAA=&#10;" fillcolor="red" strokecolor="red">
                    <v:stroke joinstyle="miter"/>
                  </v:oval>
                  <v:oval id="Ellipse 7238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3R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4&#10;inPjm/gE5PwNAAD//wMAUEsBAi0AFAAGAAgAAAAhANvh9svuAAAAhQEAABMAAAAAAAAAAAAAAAAA&#10;AAAAAFtDb250ZW50X1R5cGVzXS54bWxQSwECLQAUAAYACAAAACEAWvQsW78AAAAVAQAACwAAAAAA&#10;AAAAAAAAAAAfAQAAX3JlbHMvLnJlbHNQSwECLQAUAAYACAAAACEAGNy90cAAAADdAAAADwAAAAAA&#10;AAAAAAAAAAAHAgAAZHJzL2Rvd25yZXYueG1sUEsFBgAAAAADAAMAtwAAAPQCAAAAAA==&#10;" fillcolor="red" strokecolor="red">
                    <v:stroke joinstyle="miter"/>
                  </v:oval>
                  <v:oval id="Ellipse 7239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BhK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" fillcolor="red" strokecolor="red">
                    <v:stroke joinstyle="miter"/>
                  </v:oval>
                  <v:oval id="Ellipse 7240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Kq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4&#10;ivvjm/gE5PwNAAD//wMAUEsBAi0AFAAGAAgAAAAhANvh9svuAAAAhQEAABMAAAAAAAAAAAAAAAAA&#10;AAAAAFtDb250ZW50X1R5cGVzXS54bWxQSwECLQAUAAYACAAAACEAWvQsW78AAAAVAQAACwAAAAAA&#10;AAAAAAAAAAAfAQAAX3JlbHMvLnJlbHNQSwECLQAUAAYACAAAACEAvqzCqsAAAADdAAAADwAAAAAA&#10;AAAAAAAAAAAHAgAAZHJzL2Rvd25yZXYueG1sUEsFBgAAAAADAAMAtwAAAPQCAAAAAA==&#10;" fillcolor="red" strokecolor="red">
                    <v:stroke joinstyle="miter"/>
                  </v:oval>
                  <v:rect id="Rechteck 7241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" filled="f" strokecolor="#a5a5a5 [2092]"/>
                  <v:rect id="Rechteck 7242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" filled="f" strokecolor="#a5a5a5 [2092]"/>
                </v:group>
                <v:group id="Gruppieren 7243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oX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XyMpxN4vAlPQK7+AAAA//8DAFBLAQItABQABgAIAAAAIQDb4fbL7gAAAIUBAAATAAAAAAAA&#10;AAAAAAAAAAAAAABbQ29udGVudF9UeXBlc10ueG1sUEsBAi0AFAAGAAgAAAAhAFr0LFu/AAAAFQEA&#10;AAsAAAAAAAAAAAAAAAAAHwEAAF9yZWxzLy5yZWxzUEsBAi0AFAAGAAgAAAAhAFYy2hfHAAAA3QAA&#10;AA8AAAAAAAAAAAAAAAAABwIAAGRycy9kb3ducmV2LnhtbFBLBQYAAAAAAwADALcAAAD7AgAAAAA=&#10;">
                  <v:oval id="Ellipse 7244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" fillcolor="red" strokecolor="red">
                    <v:stroke joinstyle="miter"/>
                  </v:oval>
                  <v:oval id="Ellipse 7245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" fillcolor="red" strokecolor="red">
                    <v:stroke joinstyle="miter"/>
                  </v:oval>
                  <v:oval id="Ellipse 7246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9F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KfTGVzfxCcgVxcAAAD//wMAUEsBAi0AFAAGAAgAAAAhANvh9svuAAAAhQEAABMAAAAAAAAA&#10;AAAAAAAAAAAAAFtDb250ZW50X1R5cGVzXS54bWxQSwECLQAUAAYACAAAACEAWvQsW78AAAAVAQAA&#10;CwAAAAAAAAAAAAAAAAAfAQAAX3JlbHMvLnJlbHNQSwECLQAUAAYACAAAACEAXgn/RcYAAADdAAAA&#10;DwAAAAAAAAAAAAAAAAAHAgAAZHJzL2Rvd25yZXYueG1sUEsFBgAAAAADAAMAtwAAAPoCAAAAAA==&#10;" fillcolor="red" strokecolor="red">
                    <v:stroke joinstyle="miter"/>
                  </v:oval>
                  <v:oval id="Ellipse 7247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Vre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6gxG83sQnIGdPAAAA//8DAFBLAQItABQABgAIAAAAIQDb4fbL7gAAAIUBAAATAAAAAAAAAAAA&#10;AAAAAAAAAABbQ29udGVudF9UeXBlc10ueG1sUEsBAi0AFAAGAAgAAAAhAFr0LFu/AAAAFQEAAAsA&#10;AAAAAAAAAAAAAAAAHwEAAF9yZWxzLy5yZWxzUEsBAi0AFAAGAAgAAAAhADFFWt7EAAAA3QAAAA8A&#10;AAAAAAAAAAAAAAAABwIAAGRycy9kb3ducmV2LnhtbFBLBQYAAAAAAwADALcAAAD4AgAAAAA=&#10;" fillcolor="red" strokecolor="red">
                    <v:stroke joinstyle="miter"/>
                  </v:oval>
                  <v:oval id="Ellipse 7248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" fillcolor="red" strokecolor="red">
                    <v:stroke joinstyle="miter"/>
                  </v:oval>
                  <v:oval id="Ellipse 7249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s3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" fillcolor="red" strokecolor="red">
                    <v:stroke joinstyle="miter"/>
                  </v:oval>
                  <v:oval id="Ellipse 7250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R3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w&#10;FPfHN/EJyPkbAAD//wMAUEsBAi0AFAAGAAgAAAAhANvh9svuAAAAhQEAABMAAAAAAAAAAAAAAAAA&#10;AAAAAFtDb250ZW50X1R5cGVzXS54bWxQSwECLQAUAAYACAAAACEAWvQsW78AAAAVAQAACwAAAAAA&#10;AAAAAAAAAAAfAQAAX3JlbHMvLnJlbHNQSwECLQAUAAYACAAAACEAO3VUd8AAAADdAAAADwAAAAAA&#10;AAAAAAAAAAAHAgAAZHJzL2Rvd25yZXYueG1sUEsFBgAAAAADAAMAtwAAAPQCAAAAAA==&#10;" fillcolor="red" strokecolor="red">
                    <v:stroke joinstyle="miter"/>
                  </v:oval>
                  <v:oval id="Ellipse 7251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" fillcolor="red" strokecolor="red">
                    <v:stroke joinstyle="miter"/>
                  </v:oval>
                  <v:oval id="Ellipse 7252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" fillcolor="red" strokecolor="red">
                    <v:stroke joinstyle="miter"/>
                  </v:oval>
                  <v:oval id="Ellipse 7253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8oA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" fillcolor="red" strokecolor="red">
                    <v:stroke joinstyle="miter"/>
                  </v:oval>
                  <v:rect id="Rechteck 7254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" filled="f" strokecolor="#a5a5a5 [2092]"/>
                  <v:rect id="Rechteck 7255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" filled="f" strokecolor="#a5a5a5 [2092]"/>
                </v:group>
                <v:group id="Gruppieren 7256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O9S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mOxvB8E56AnD8AAAD//wMAUEsBAi0AFAAGAAgAAAAhANvh9svuAAAAhQEAABMAAAAAAAAA&#10;AAAAAAAAAAAAAFtDb250ZW50X1R5cGVzXS54bWxQSwECLQAUAAYACAAAACEAWvQsW78AAAAVAQAA&#10;CwAAAAAAAAAAAAAAAAAfAQAAX3JlbHMvLnJlbHNQSwECLQAUAAYACAAAACEAw5zvUsYAAADdAAAA&#10;DwAAAAAAAAAAAAAAAAAHAgAAZHJzL2Rvd25yZXYueG1sUEsFBgAAAAADAAMAtwAAAPoCAAAAAA==&#10;">
                  <v:oval id="Ellipse 7257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MwD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DUH4zg9SY+ATl7AgAA//8DAFBLAQItABQABgAIAAAAIQDb4fbL7gAAAIUBAAATAAAAAAAAAAAA&#10;AAAAAAAAAABbQ29udGVudF9UeXBlc10ueG1sUEsBAi0AFAAGAAgAAAAhAFr0LFu/AAAAFQEAAAsA&#10;AAAAAAAAAAAAAAAAHwEAAF9yZWxzLy5yZWxzUEsBAi0AFAAGAAgAAAAhALSczAPEAAAA3QAAAA8A&#10;AAAAAAAAAAAAAAAABwIAAGRycy9kb3ducmV2LnhtbFBLBQYAAAAAAwADALcAAAD4AgAAAAA=&#10;" fillcolor="red" strokecolor="red">
                    <v:stroke joinstyle="miter"/>
                  </v:oval>
                  <v:oval id="Ellipse 7258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" fillcolor="red" strokecolor="red">
                    <v:stroke joinstyle="miter"/>
                  </v:oval>
                  <v:oval id="Ellipse 7259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/3q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" fillcolor="red" strokecolor="red">
                    <v:stroke joinstyle="miter"/>
                  </v:oval>
                  <v:oval id="Ellipse 7260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" fillcolor="red" strokecolor="red">
                    <v:stroke joinstyle="miter"/>
                  </v:oval>
                  <v:oval id="Ellipse 7261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" fillcolor="red" strokecolor="red">
                    <v:stroke joinstyle="miter"/>
                  </v:oval>
                  <v:oval id="Ellipse 7262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" fillcolor="red" strokecolor="red">
                    <v:stroke joinstyle="miter"/>
                  </v:oval>
                  <v:oval id="Ellipse 7263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wC9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KezKVzfxCcgVxcAAAD//wMAUEsBAi0AFAAGAAgAAAAhANvh9svuAAAAhQEAABMAAAAAAAAA&#10;AAAAAAAAAAAAAFtDb250ZW50X1R5cGVzXS54bWxQSwECLQAUAAYACAAAACEAWvQsW78AAAAVAQAA&#10;CwAAAAAAAAAAAAAAAAAfAQAAX3JlbHMvLnJlbHNQSwECLQAUAAYACAAAACEABcsAvcYAAADdAAAA&#10;DwAAAAAAAAAAAAAAAAAHAgAAZHJzL2Rvd25yZXYueG1sUEsFBgAAAAADAAMAtwAAAPoCAAAAAA==&#10;" fillcolor="red" strokecolor="red">
                    <v:stroke joinstyle="miter"/>
                  </v:oval>
                  <v:oval id="Ellipse 7264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" fillcolor="red" strokecolor="red">
                    <v:stroke joinstyle="miter"/>
                  </v:oval>
                  <v:oval id="Ellipse 7265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" fillcolor="red" strokecolor="red">
                    <v:stroke joinstyle="miter"/>
                  </v:oval>
                  <v:oval id="Ellipse 7266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" fillcolor="red" strokecolor="red">
                    <v:stroke joinstyle="miter"/>
                  </v:oval>
                  <v:rect id="Rechteck 7267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" filled="f" strokecolor="#a5a5a5 [2092]"/>
                  <v:rect id="Rechteck 7268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" filled="f" strokecolor="#a5a5a5 [2092]"/>
                </v:group>
                <v:group id="Gruppieren 7269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7Gd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+BqOJ/B8E56AnP8BAAD//wMAUEsBAi0AFAAGAAgAAAAhANvh9svuAAAAhQEAABMAAAAAAAAA&#10;AAAAAAAAAAAAAFtDb250ZW50X1R5cGVzXS54bWxQSwECLQAUAAYACAAAACEAWvQsW78AAAAVAQAA&#10;CwAAAAAAAAAAAAAAAAAfAQAAX3JlbHMvLnJlbHNQSwECLQAUAAYACAAAACEAfG+xncYAAADdAAAA&#10;DwAAAAAAAAAAAAAAAAAHAgAAZHJzL2Rvd25yZXYueG1sUEsFBgAAAAADAAMAtwAAAPoCAAAAAA==&#10;">
                  <v:oval id="Ellipse 7270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" fillcolor="red" strokecolor="red">
                    <v:stroke joinstyle="miter"/>
                  </v:oval>
                  <v:oval id="Ellipse 7271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" fillcolor="red" strokecolor="red">
                    <v:stroke joinstyle="miter"/>
                  </v:oval>
                  <v:oval id="Ellipse 7272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" fillcolor="red" strokecolor="red">
                    <v:stroke joinstyle="miter"/>
                  </v:oval>
                  <v:oval id="Ellipse 7273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Zg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z6owG83sQnIGdPAAAA//8DAFBLAQItABQABgAIAAAAIQDb4fbL7gAAAIUBAAATAAAAAAAAAAAA&#10;AAAAAAAAAABbQ29udGVudF9UeXBlc10ueG1sUEsBAi0AFAAGAAgAAAAhAFr0LFu/AAAAFQEAAAsA&#10;AAAAAAAAAAAAAAAAHwEAAF9yZWxzLy5yZWxzUEsBAi0AFAAGAAgAAAAhAIASlmDEAAAA3QAAAA8A&#10;AAAAAAAAAAAAAAAABwIAAGRycy9kb3ducmV2LnhtbFBLBQYAAAAAAwADALcAAAD4AgAAAAA=&#10;" fillcolor="red" strokecolor="red">
                    <v:stroke joinstyle="miter"/>
                  </v:oval>
                  <v:oval id="Ellipse 7274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w4U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6owG83sQnIGdPAAAA//8DAFBLAQItABQABgAIAAAAIQDb4fbL7gAAAIUBAAATAAAAAAAAAAAA&#10;AAAAAAAAAABbQ29udGVudF9UeXBlc10ueG1sUEsBAi0AFAAGAAgAAAAhAFr0LFu/AAAAFQEAAAsA&#10;AAAAAAAAAAAAAAAAHwEAAF9yZWxzLy5yZWxzUEsBAi0AFAAGAAgAAAAhAA/7DhTEAAAA3QAAAA8A&#10;AAAAAAAAAAAAAAAABwIAAGRycy9kb3ducmV2LnhtbFBLBQYAAAAAAwADALcAAAD4AgAAAAA=&#10;" fillcolor="red" strokecolor="red">
                    <v:stroke joinstyle="miter"/>
                  </v:oval>
                  <v:oval id="Ellipse 7275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6uP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DUHw3g9SY+ATl7AgAA//8DAFBLAQItABQABgAIAAAAIQDb4fbL7gAAAIUBAAATAAAAAAAAAAAA&#10;AAAAAAAAAABbQ29udGVudF9UeXBlc10ueG1sUEsBAi0AFAAGAAgAAAAhAFr0LFu/AAAAFQEAAAsA&#10;AAAAAAAAAAAAAAAAHwEAAF9yZWxzLy5yZWxzUEsBAi0AFAAGAAgAAAAhAGC3q4/EAAAA3QAAAA8A&#10;AAAAAAAAAAAAAAAABwIAAGRycy9kb3ducmV2LnhtbFBLBQYAAAAAAwADALcAAAD4AgAAAAA=&#10;" fillcolor="red" strokecolor="red">
                    <v:stroke joinstyle="miter"/>
                  </v:oval>
                  <v:oval id="Ellipse 7276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" fillcolor="red" strokecolor="red">
                    <v:stroke joinstyle="miter"/>
                  </v:oval>
                  <v:oval id="Ellipse 7277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" fillcolor="red" strokecolor="red">
                    <v:stroke joinstyle="miter"/>
                  </v:oval>
                  <v:oval id="Ellipse 7278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" fillcolor="red" strokecolor="red">
                    <v:stroke joinstyle="miter"/>
                  </v:oval>
                  <v:oval id="Ellipse 7279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" fillcolor="red" strokecolor="red">
                    <v:stroke joinstyle="miter"/>
                  </v:oval>
                  <v:rect id="Rechteck 7280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" filled="f" strokecolor="#a5a5a5 [2092]"/>
                  <v:rect id="Rechteck 7281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" filled="f" strokecolor="#a5a5a5 [2092]"/>
                </v:group>
                <v:group id="Gruppieren 7282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UW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wTxZJPD3JjwBuf4FAAD//wMAUEsBAi0AFAAGAAgAAAAhANvh9svuAAAAhQEAABMAAAAAAAAA&#10;AAAAAAAAAAAAAFtDb250ZW50X1R5cGVzXS54bWxQSwECLQAUAAYACAAAACEAWvQsW78AAAAVAQAA&#10;CwAAAAAAAAAAAAAAAAAfAQAAX3JlbHMvLnJlbHNQSwECLQAUAAYACAAAACEAwsfFFsYAAADdAAAA&#10;DwAAAAAAAAAAAAAAAAAHAgAAZHJzL2Rvd25yZXYueG1sUEsFBgAAAAADAAMAtwAAAPoCAAAAAA==&#10;">
                  <v:oval id="Ellipse 7283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+ZH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z64wG83sQnIGdPAAAA//8DAFBLAQItABQABgAIAAAAIQDb4fbL7gAAAIUBAAATAAAAAAAAAAAA&#10;AAAAAAAAAABbQ29udGVudF9UeXBlc10ueG1sUEsBAi0AFAAGAAgAAAAhAFr0LFu/AAAAFQEAAAsA&#10;AAAAAAAAAAAAAAAAHwEAAF9yZWxzLy5yZWxzUEsBAi0AFAAGAAgAAAAhALXH5kfEAAAA3QAAAA8A&#10;AAAAAAAAAAAAAAAABwIAAGRycy9kb3ducmV2LnhtbFBLBQYAAAAAAwADALcAAAD4AgAAAAA=&#10;" fillcolor="red" strokecolor="red">
                    <v:stroke joinstyle="miter"/>
                  </v:oval>
                  <v:oval id="Ellipse 7284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" fillcolor="red" strokecolor="red">
                    <v:stroke joinstyle="miter"/>
                  </v:oval>
                  <v:oval id="Ellipse 7285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" fillcolor="red" strokecolor="red">
                    <v:stroke joinstyle="miter"/>
                  </v:oval>
                  <v:oval id="Ellipse 7286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" fillcolor="red" strokecolor="red">
                    <v:stroke joinstyle="miter"/>
                  </v:oval>
                  <v:oval id="Ellipse 7287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" fillcolor="red" strokecolor="red">
                    <v:stroke joinstyle="miter"/>
                  </v:oval>
                  <v:oval id="Ellipse 7288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" fillcolor="red" strokecolor="red">
                    <v:stroke joinstyle="miter"/>
                  </v:oval>
                  <v:oval id="Ellipse 7289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9Gt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GwPxrD6018AnL2BAAA//8DAFBLAQItABQABgAIAAAAIQDb4fbL7gAAAIUBAAATAAAAAAAAAAAA&#10;AAAAAAAAAABbQ29udGVudF9UeXBlc10ueG1sUEsBAi0AFAAGAAgAAAAhAFr0LFu/AAAAFQEAAAsA&#10;AAAAAAAAAAAAAAAAHwEAAF9yZWxzLy5yZWxzUEsBAi0AFAAGAAgAAAAhANQv0a3EAAAA3QAAAA8A&#10;AAAAAAAAAAAAAAAABwIAAGRycy9kb3ducmV2LnhtbFBLBQYAAAAAAwADALcAAAD4AgAAAAA=&#10;" fillcolor="red" strokecolor="red">
                    <v:stroke joinstyle="miter"/>
                  </v:oval>
                  <v:oval id="Ellipse 7290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O7t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ePh&#10;NO6Pb+ITkPM3AAAA//8DAFBLAQItABQABgAIAAAAIQDb4fbL7gAAAIUBAAATAAAAAAAAAAAAAAAA&#10;AAAAAABbQ29udGVudF9UeXBlc10ueG1sUEsBAi0AFAAGAAgAAAAhAFr0LFu/AAAAFQEAAAsAAAAA&#10;AAAAAAAAAAAAHwEAAF9yZWxzLy5yZWxzUEsBAi0AFAAGAAgAAAAhAMDM7u3BAAAA3QAAAA8AAAAA&#10;AAAAAAAAAAAABwIAAGRycy9kb3ducmV2LnhtbFBLBQYAAAAAAwADALcAAAD1AgAAAAA=&#10;" fillcolor="red" strokecolor="red">
                    <v:stroke joinstyle="miter"/>
                  </v:oval>
                  <v:oval id="Ellipse 7291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" fillcolor="red" strokecolor="red">
                    <v:stroke joinstyle="miter"/>
                  </v:oval>
                  <v:oval id="Ellipse 7292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" fillcolor="red" strokecolor="red">
                    <v:stroke joinstyle="miter"/>
                  </v:oval>
                  <v:rect id="Rechteck 7293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" filled="f" strokecolor="#a5a5a5 [2092]"/>
                  <v:rect id="Rechteck 7294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" filled="f" strokecolor="#a5a5a5 [2092]"/>
                </v:group>
                <v:group id="Gruppieren 7295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8u/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o/RbAKPN+EJyOUdAAD//wMAUEsBAi0AFAAGAAgAAAAhANvh9svuAAAAhQEAABMAAAAAAAAA&#10;AAAAAAAAAAAAAFtDb250ZW50X1R5cGVzXS54bWxQSwECLQAUAAYACAAAACEAWvQsW78AAAAVAQAA&#10;CwAAAAAAAAAAAAAAAAAfAQAAX3JlbHMvLnJlbHNQSwECLQAUAAYACAAAACEAyPfLv8YAAADdAAAA&#10;DwAAAAAAAAAAAAAAAAAHAgAAZHJzL2Rvd25yZXYueG1sUEsFBgAAAAADAAMAtwAAAPoCAAAAAA==&#10;">
                  <v:oval id="Ellipse 7296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MC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n4G4yG83sQnIGf/AAAA//8DAFBLAQItABQABgAIAAAAIQDb4fbL7gAAAIUBAAATAAAAAAAAAAAA&#10;AAAAAAAAAABbQ29udGVudF9UeXBlc10ueG1sUEsBAi0AFAAGAAgAAAAhAFr0LFu/AAAAFQEAAAsA&#10;AAAAAAAAAAAAAAAAHwEAAF9yZWxzLy5yZWxzUEsBAi0AFAAGAAgAAAAhACBp0wLEAAAA3QAAAA8A&#10;AAAAAAAAAAAAAAAABwIAAGRycy9kb3ducmV2LnhtbFBLBQYAAAAAAwADALcAAAD4AgAAAAA=&#10;" fillcolor="red" strokecolor="red">
                    <v:stroke joinstyle="miter"/>
                  </v:oval>
                  <v:oval id="Ellipse 7297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" fillcolor="red" strokecolor="red">
                    <v:stroke joinstyle="miter"/>
                  </v:oval>
                  <v:oval id="Ellipse 7298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Lr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ePh&#10;NM6Nb+ITkPM3AAAA//8DAFBLAQItABQABgAIAAAAIQDb4fbL7gAAAIUBAAATAAAAAAAAAAAAAAAA&#10;AAAAAABbQ29udGVudF9UeXBlc10ueG1sUEsBAi0AFAAGAAgAAAAhAFr0LFu/AAAAFQEAAAsAAAAA&#10;AAAAAAAAAAAAHwEAAF9yZWxzLy5yZWxzUEsBAi0AFAAGAAgAAAAhAD664uvBAAAA3QAAAA8AAAAA&#10;AAAAAAAAAAAABwIAAGRycy9kb3ducmV2LnhtbFBLBQYAAAAAAwADALcAAAD1AgAAAAA=&#10;" fillcolor="red" strokecolor="red">
                    <v:stroke joinstyle="miter"/>
                  </v:oval>
                  <v:oval id="Ellipse 7299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kdw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GwPx7D6018AnL2BAAA//8DAFBLAQItABQABgAIAAAAIQDb4fbL7gAAAIUBAAATAAAAAAAAAAAA&#10;AAAAAAAAAABbQ29udGVudF9UeXBlc10ueG1sUEsBAi0AFAAGAAgAAAAhAFr0LFu/AAAAFQEAAAsA&#10;AAAAAAAAAAAAAAAAHwEAAF9yZWxzLy5yZWxzUEsBAi0AFAAGAAgAAAAhAFH2R3DEAAAA3QAAAA8A&#10;AAAAAAAAAAAAAAAABwIAAGRycy9kb3ducmV2LnhtbFBLBQYAAAAAAwADALcAAAD4AgAAAAA=&#10;" fillcolor="red" strokecolor="red">
                    <v:stroke joinstyle="miter"/>
                  </v:oval>
                  <v:oval id="Ellipse 7300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" fillcolor="red" strokecolor="red">
                    <v:stroke joinstyle="miter"/>
                  </v:oval>
                  <v:oval id="Ellipse 7301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" fillcolor="red" strokecolor="red">
                    <v:stroke joinstyle="miter"/>
                  </v:oval>
                  <v:oval id="Ellipse 7302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" fillcolor="red" strokecolor="red">
                    <v:stroke joinstyle="miter"/>
                  </v:oval>
                  <v:oval id="Ellipse 7303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" fillcolor="red" strokecolor="red">
                    <v:stroke joinstyle="miter"/>
                  </v:oval>
                  <v:oval id="Ellipse 7304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HL0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VzKE95v4BOT8BQAA//8DAFBLAQItABQABgAIAAAAIQDb4fbL7gAAAIUBAAATAAAAAAAAAAAA&#10;AAAAAAAAAABbQ29udGVudF9UeXBlc10ueG1sUEsBAi0AFAAGAAgAAAAhAFr0LFu/AAAAFQEAAAsA&#10;AAAAAAAAAAAAAAAAHwEAAF9yZWxzLy5yZWxzUEsBAi0AFAAGAAgAAAAhACEccvTEAAAA3QAAAA8A&#10;AAAAAAAAAAAAAAAABwIAAGRycy9kb3ducmV2LnhtbFBLBQYAAAAAAwADALcAAAD4AgAAAAA=&#10;" fillcolor="red" strokecolor="red">
                    <v:stroke joinstyle="miter"/>
                  </v:oval>
                  <v:oval id="Ellipse 7305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dv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" fillcolor="red" strokecolor="red">
                    <v:stroke joinstyle="miter"/>
                  </v:oval>
                  <v:rect id="Rechteck 7306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" filled="f" strokecolor="#a5a5a5 [2092]"/>
                  <v:rect id="Rechteck 7307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" filled="f" strokecolor="#a5a5a5 [2092]"/>
                </v:group>
                <v:group id="Gruppieren 7308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f47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bwlUZgb3oQnIHe/AAAA//8DAFBLAQItABQABgAIAAAAIQDb4fbL7gAAAIUBAAATAAAAAAAAAAAA&#10;AAAAAAAAAABbQ29udGVudF9UeXBlc10ueG1sUEsBAi0AFAAGAAgAAAAhAFr0LFu/AAAAFQEAAAsA&#10;AAAAAAAAAAAAAAAAHwEAAF9yZWxzLy5yZWxzUEsBAi0AFAAGAAgAAAAhALgd/jvEAAAA3QAAAA8A&#10;AAAAAAAAAAAAAAAABwIAAGRycy9kb3ducmV2LnhtbFBLBQYAAAAAAwADALcAAAD4AgAAAAA=&#10;">
                  <v:oval id="Ellipse 7309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d1q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" fillcolor="red" strokecolor="red">
                    <v:stroke joinstyle="miter"/>
                  </v:oval>
                  <v:oval id="Ellipse 7310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uIq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0&#10;iPvjm/gE5PwNAAD//wMAUEsBAi0AFAAGAAgAAAAhANvh9svuAAAAhQEAABMAAAAAAAAAAAAAAAAA&#10;AAAAAFtDb250ZW50X1R5cGVzXS54bWxQSwECLQAUAAYACAAAACEAWvQsW78AAAAVAQAACwAAAAAA&#10;AAAAAAAAAAAfAQAAX3JlbHMvLnJlbHNQSwECLQAUAAYACAAAACEA2/7iKsAAAADdAAAADwAAAAAA&#10;AAAAAAAAAAAHAgAAZHJzL2Rvd25yZXYueG1sUEsFBgAAAAADAAMAtwAAAPQCAAAAAA==&#10;" fillcolor="red" strokecolor="red">
                    <v:stroke joinstyle="miter"/>
                  </v:oval>
                  <v:oval id="Ellipse 7311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" fillcolor="red" strokecolor="red">
                    <v:stroke joinstyle="miter"/>
                  </v:oval>
                  <v:oval id="Ellipse 7312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" fillcolor="red" strokecolor="red">
                    <v:stroke joinstyle="miter"/>
                  </v:oval>
                  <v:oval id="Ellipse 7313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Hxd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bD/hBeb+ITkLN/AAAA//8DAFBLAQItABQABgAIAAAAIQDb4fbL7gAAAIUBAAATAAAAAAAAAAAA&#10;AAAAAAAAAABbQ29udGVudF9UeXBlc10ueG1sUEsBAi0AFAAGAAgAAAAhAFr0LFu/AAAAFQEAAAsA&#10;AAAAAAAAAAAAAAAAHwEAAF9yZWxzLy5yZWxzUEsBAi0AFAAGAAgAAAAhACssfF3EAAAA3QAAAA8A&#10;AAAAAAAAAAAAAAAABwIAAGRycy9kb3ducmV2LnhtbFBLBQYAAAAAAwADALcAAAD4AgAAAAA=&#10;" fillcolor="red" strokecolor="red">
                    <v:stroke joinstyle="miter"/>
                  </v:oval>
                  <v:oval id="Ellipse 7314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" fillcolor="red" strokecolor="red">
                    <v:stroke joinstyle="miter"/>
                  </v:oval>
                  <v:oval id="Ellipse 7315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" fillcolor="red" strokecolor="red">
                    <v:stroke joinstyle="miter"/>
                  </v:oval>
                  <v:oval id="Ellipse 7316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" fillcolor="red" strokecolor="red">
                    <v:stroke joinstyle="miter"/>
                  </v:oval>
                  <v:oval id="Ellipse 7317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" fillcolor="red" strokecolor="red">
                    <v:stroke joinstyle="miter"/>
                  </v:oval>
                  <v:oval id="Ellipse 7318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4s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0&#10;iHPjm/gE5PwNAAD//wMAUEsBAi0AFAAGAAgAAAAhANvh9svuAAAAhQEAABMAAAAAAAAAAAAAAAAA&#10;AAAAAFtDb250ZW50X1R5cGVzXS54bWxQSwECLQAUAAYACAAAACEAWvQsW78AAAAVAQAACwAAAAAA&#10;AAAAAAAAAAAfAQAAX3JlbHMvLnJlbHNQSwECLQAUAAYACAAAACEAJYjuLMAAAADdAAAADwAAAAAA&#10;AAAAAAAAAAAHAgAAZHJzL2Rvd25yZXYueG1sUEsFBgAAAAADAAMAtwAAAPQCAAAAAA==&#10;" fillcolor="red" strokecolor="red">
                    <v:stroke joinstyle="miter"/>
                  </v:oval>
                  <v:rect id="Rechteck 7319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" filled="f" strokecolor="#a5a5a5 [2092]"/>
                  <v:rect id="Rechteck 7320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" filled="f" strokecolor="#a5a5a5 [2092]"/>
                </v:group>
                <v:group id="Gruppieren 7321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vG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">
                  <v:oval id="Ellipse 7322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" fillcolor="red" strokecolor="red">
                    <v:stroke joinstyle="miter"/>
                  </v:oval>
                  <v:oval id="Ellipse 7323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bg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bDwRBeb+ITkLN/AAAA//8DAFBLAQItABQABgAIAAAAIQDb4fbL7gAAAIUBAAATAAAAAAAAAAAA&#10;AAAAAAAAAABbQ29udGVudF9UeXBlc10ueG1sUEsBAi0AFAAGAAgAAAAhAFr0LFu/AAAAFQEAAAsA&#10;AAAAAAAAAAAAAAAAHwEAAF9yZWxzLy5yZWxzUEsBAi0AFAAGAAgAAAAhAOVAtuDEAAAA3QAAAA8A&#10;AAAAAAAAAAAAAAAABwIAAGRycy9kb3ducmV2LnhtbFBLBQYAAAAAAwADALcAAAD4AgAAAAA=&#10;" fillcolor="red" strokecolor="red">
                    <v:stroke joinstyle="miter"/>
                  </v:oval>
                  <v:oval id="Ellipse 7324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S6U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12AI7zfxCcj5CwAA//8DAFBLAQItABQABgAIAAAAIQDb4fbL7gAAAIUBAAATAAAAAAAAAAAA&#10;AAAAAAAAAABbQ29udGVudF9UeXBlc10ueG1sUEsBAi0AFAAGAAgAAAAhAFr0LFu/AAAAFQEAAAsA&#10;AAAAAAAAAAAAAAAAHwEAAF9yZWxzLy5yZWxzUEsBAi0AFAAGAAgAAAAhAGqpLpTEAAAA3QAAAA8A&#10;AAAAAAAAAAAAAAAABwIAAGRycy9kb3ducmV2LnhtbFBLBQYAAAAAAwADALcAAAD4AgAAAAA=&#10;" fillcolor="red" strokecolor="red">
                    <v:stroke joinstyle="miter"/>
                  </v:oval>
                  <v:oval id="Ellipse 7325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YsP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" fillcolor="red" strokecolor="red">
                    <v:stroke joinstyle="miter"/>
                  </v:oval>
                  <v:oval id="Ellipse 7326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" fillcolor="red" strokecolor="red">
                    <v:stroke joinstyle="miter"/>
                  </v:oval>
                  <v:oval id="Ellipse 7327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" fillcolor="red" strokecolor="red">
                    <v:stroke joinstyle="miter"/>
                  </v:oval>
                  <v:oval id="Ellipse 7328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" fillcolor="red" strokecolor="red">
                    <v:stroke joinstyle="miter"/>
                  </v:oval>
                  <v:oval id="Ellipse 7329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EK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" fillcolor="red" strokecolor="red">
                    <v:stroke joinstyle="miter"/>
                  </v:oval>
                  <v:oval id="Ellipse 7330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" fillcolor="red" strokecolor="red">
                    <v:stroke joinstyle="miter"/>
                  </v:oval>
                  <v:oval id="Ellipse 7331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vR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bDYR9eb+ITkLN/AAAA//8DAFBLAQItABQABgAIAAAAIQDb4fbL7gAAAIUBAAATAAAAAAAAAAAA&#10;AAAAAAAAAABbQ29udGVudF9UeXBlc10ueG1sUEsBAi0AFAAGAAgAAAAhAFr0LFu/AAAAFQEAAAsA&#10;AAAAAAAAAAAAAAAAHwEAAF9yZWxzLy5yZWxzUEsBAi0AFAAGAAgAAAAhAP8HG9HEAAAA3QAAAA8A&#10;AAAAAAAAAAAAAAAABwIAAGRycy9kb3ducmV2LnhtbFBLBQYAAAAAAwADALcAAAD4AgAAAAA=&#10;" fillcolor="red" strokecolor="red">
                    <v:stroke joinstyle="miter"/>
                  </v:oval>
                  <v:rect id="Rechteck 7332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" filled="f" strokecolor="#a5a5a5 [2092]"/>
                  <v:rect id="Rechteck 7333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" filled="f" strokecolor="#a5a5a5 [2092]"/>
                </v:group>
                <v:group id="Gruppieren 7334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D6D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q8k+YDHm/AE5OwOAAD//wMAUEsBAi0AFAAGAAgAAAAhANvh9svuAAAAhQEAABMAAAAAAAAA&#10;AAAAAAAAAAAAAFtDb250ZW50X1R5cGVzXS54bWxQSwECLQAUAAYACAAAACEAWvQsW78AAAAVAQAA&#10;CwAAAAAAAAAAAAAAAAAfAQAAX3JlbHMvLnJlbHNQSwECLQAUAAYACAAAACEA9zw+g8YAAADdAAAA&#10;DwAAAAAAAAAAAAAAAAAHAgAAZHJzL2Rvd25yZXYueG1sUEsFBgAAAAADAAMAtwAAAPoCAAAAAA==&#10;">
                  <v:oval id="Ellipse 7335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" fillcolor="red" strokecolor="red">
                    <v:stroke joinstyle="miter"/>
                  </v:oval>
                  <v:oval id="Ellipse 7336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" fillcolor="red" strokecolor="red">
                    <v:stroke joinstyle="miter"/>
                  </v:oval>
                  <v:oval id="Ellipse 7337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" fillcolor="red" strokecolor="red">
                    <v:stroke joinstyle="miter"/>
                  </v:oval>
                  <v:oval id="Ellipse 7338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" fillcolor="red" strokecolor="red">
                    <v:stroke joinstyle="miter"/>
                  </v:oval>
                  <v:oval id="Ellipse 7339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" fillcolor="red" strokecolor="red">
                    <v:stroke joinstyle="miter"/>
                  </v:oval>
                  <v:oval id="Ellipse 7340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" fillcolor="red" strokecolor="red">
                    <v:stroke joinstyle="miter"/>
                  </v:oval>
                  <v:oval id="Ellipse 7341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" fillcolor="red" strokecolor="red">
                    <v:stroke joinstyle="miter"/>
                  </v:oval>
                  <v:oval id="Ellipse 7342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/bb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Lx13AA7zfxCcj5CwAA//8DAFBLAQItABQABgAIAAAAIQDb4fbL7gAAAIUBAAATAAAAAAAAAAAA&#10;AAAAAAAAAABbQ29udGVudF9UeXBlc10ueG1sUEsBAi0AFAAGAAgAAAAhAFr0LFu/AAAAFQEAAAsA&#10;AAAAAAAAAAAAAAAAHwEAAF9yZWxzLy5yZWxzUEsBAi0AFAAGAAgAAAAhAFfT9tvEAAAA3QAAAA8A&#10;AAAAAAAAAAAAAAAABwIAAGRycy9kb3ducmV2LnhtbFBLBQYAAAAAAwADALcAAAD4AgAAAAA=&#10;" fillcolor="red" strokecolor="red">
                    <v:stroke joinstyle="miter"/>
                  </v:oval>
                  <v:oval id="Ellipse 7343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" fillcolor="red" strokecolor="red">
                    <v:stroke joinstyle="miter"/>
                  </v:oval>
                  <v:oval id="Ellipse 7344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" fillcolor="red" strokecolor="red">
                    <v:stroke joinstyle="miter"/>
                  </v:oval>
                  <v:rect id="Rechteck 7345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" filled="f" strokecolor="#a5a5a5 [2092]"/>
                  <v:rect id="Rechteck 7346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" filled="f" strokecolor="#a5a5a5 [2092]"/>
                </v:group>
                <v:group id="Gruppieren 7347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NOJ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T8MYW/N+EJyOUvAAAA//8DAFBLAQItABQABgAIAAAAIQDb4fbL7gAAAIUBAAATAAAAAAAA&#10;AAAAAAAAAAAAAABbQ29udGVudF9UeXBlc10ueG1sUEsBAi0AFAAGAAgAAAAhAFr0LFu/AAAAFQEA&#10;AAsAAAAAAAAAAAAAAAAAHwEAAF9yZWxzLy5yZWxzUEsBAi0AFAAGAAgAAAAhAF/o04nHAAAA3QAA&#10;AA8AAAAAAAAAAAAAAAAABwIAAGRycy9kb3ducmV2LnhtbFBLBQYAAAAAAwADALcAAAD7AgAAAAA=&#10;">
                  <v:oval id="Ellipse 7348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" fillcolor="red" strokecolor="red">
                    <v:stroke joinstyle="miter"/>
                  </v:oval>
                  <v:oval id="Ellipse 7349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2Sq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xoPhFJ5v4hOQiwcAAAD//wMAUEsBAi0AFAAGAAgAAAAhANvh9svuAAAAhQEAABMAAAAAAAAA&#10;AAAAAAAAAAAAAFtDb250ZW50X1R5cGVzXS54bWxQSwECLQAUAAYACAAAACEAWvQsW78AAAAVAQAA&#10;CwAAAAAAAAAAAAAAAAAfAQAAX3JlbHMvLnJlbHNQSwECLQAUAAYACAAAACEAWXdkqsYAAADdAAAA&#10;DwAAAAAAAAAAAAAAAAAHAgAAZHJzL2Rvd25yZXYueG1sUEsFBgAAAAADAAMAtwAAAPoCAAAAAA==&#10;" fillcolor="red" strokecolor="red">
                    <v:stroke joinstyle="miter"/>
                  </v:oval>
                  <v:oval id="Ellipse 7350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" fillcolor="red" strokecolor="red">
                    <v:stroke joinstyle="miter"/>
                  </v:oval>
                  <v:oval id="Ellipse 7351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" fillcolor="red" strokecolor="red">
                    <v:stroke joinstyle="miter"/>
                  </v:oval>
                  <v:oval id="Ellipse 7352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mAG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" fillcolor="red" strokecolor="red">
                    <v:stroke joinstyle="miter"/>
                  </v:oval>
                  <v:oval id="Ellipse 7353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" fillcolor="red" strokecolor="red">
                    <v:stroke joinstyle="miter"/>
                  </v:oval>
                  <v:oval id="Ellipse 7354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" fillcolor="red" strokecolor="red">
                    <v:stroke joinstyle="miter"/>
                  </v:oval>
                  <v:oval id="Ellipse 7355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" fillcolor="red" strokecolor="red">
                    <v:stroke joinstyle="miter"/>
                  </v:oval>
                  <v:oval id="Ellipse 7356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" fillcolor="red" strokecolor="red">
                    <v:stroke joinstyle="miter"/>
                  </v:oval>
                  <v:oval id="Ellipse 7357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" fillcolor="red" strokecolor="red">
                    <v:stroke joinstyle="miter"/>
                  </v:oval>
                  <v:rect id="Rechteck 7358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" filled="f" strokecolor="#a5a5a5 [2092]"/>
                  <v:rect id="Rechteck 7359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8192" behindDoc="0" locked="0" layoutInCell="1" allowOverlap="1" wp14:anchorId="201F1C8B" wp14:editId="37565919">
                <wp:simplePos x="0" y="0"/>
                <wp:positionH relativeFrom="column">
                  <wp:posOffset>339090</wp:posOffset>
                </wp:positionH>
                <wp:positionV relativeFrom="paragraph">
                  <wp:posOffset>972185</wp:posOffset>
                </wp:positionV>
                <wp:extent cx="796290" cy="839470"/>
                <wp:effectExtent l="0" t="0" r="22860" b="17780"/>
                <wp:wrapNone/>
                <wp:docPr id="6967" name="Gruppieren 6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6968" name="Gruppieren 6968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6969" name="Ellipse 696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0" name="Ellipse 697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1" name="Ellipse 697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2" name="Ellipse 697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3" name="Ellipse 697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4" name="Ellipse 697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5" name="Ellipse 697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6" name="Ellipse 697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7" name="Ellipse 697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8" name="Ellipse 697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9" name="Rechteck 697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0" name="Rechteck 698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81" name="Gruppieren 6981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982" name="Ellipse 698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3" name="Ellipse 698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4" name="Ellipse 698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5" name="Ellipse 698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6" name="Ellipse 698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7" name="Ellipse 698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8" name="Ellipse 698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89" name="Ellipse 698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0" name="Ellipse 699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1" name="Ellipse 699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2" name="Rechteck 699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3" name="Rechteck 699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994" name="Gruppieren 6994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6995" name="Ellipse 699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6" name="Ellipse 699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7" name="Ellipse 699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8" name="Ellipse 699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99" name="Ellipse 699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0" name="Ellipse 700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1" name="Ellipse 700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2" name="Ellipse 700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3" name="Ellipse 700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4" name="Ellipse 700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5" name="Rechteck 700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6" name="Rechteck 700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07" name="Gruppieren 7007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008" name="Ellipse 700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09" name="Ellipse 700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0" name="Ellipse 701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1" name="Ellipse 701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2" name="Ellipse 701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3" name="Ellipse 701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4" name="Ellipse 701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5" name="Ellipse 701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6" name="Ellipse 701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7" name="Ellipse 701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8" name="Rechteck 701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19" name="Rechteck 701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20" name="Gruppieren 7020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021" name="Ellipse 702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2" name="Ellipse 702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3" name="Ellipse 702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4" name="Ellipse 702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5" name="Ellipse 702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6" name="Ellipse 702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7" name="Ellipse 702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8" name="Ellipse 702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29" name="Ellipse 702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0" name="Ellipse 703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1" name="Rechteck 703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2" name="Rechteck 703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33" name="Gruppieren 7033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034" name="Ellipse 703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5" name="Ellipse 703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6" name="Ellipse 703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7" name="Ellipse 703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8" name="Ellipse 703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39" name="Ellipse 703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0" name="Ellipse 704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1" name="Ellipse 704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2" name="Ellipse 704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3" name="Ellipse 704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4" name="Rechteck 704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5" name="Rechteck 704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46" name="Gruppieren 7046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047" name="Ellipse 704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8" name="Ellipse 704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9" name="Ellipse 704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0" name="Ellipse 705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1" name="Ellipse 705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2" name="Ellipse 705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3" name="Ellipse 705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4" name="Ellipse 705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5" name="Ellipse 705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6" name="Ellipse 705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7" name="Rechteck 705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8" name="Rechteck 705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59" name="Gruppieren 7059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060" name="Ellipse 706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1" name="Ellipse 706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2" name="Ellipse 706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3" name="Ellipse 706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4" name="Ellipse 706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5" name="Ellipse 706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6" name="Ellipse 706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7" name="Ellipse 706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8" name="Ellipse 706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69" name="Ellipse 706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0" name="Rechteck 707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1" name="Rechteck 707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72" name="Gruppieren 7072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7073" name="Ellipse 707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4" name="Ellipse 707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5" name="Ellipse 707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6" name="Ellipse 707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7" name="Ellipse 707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8" name="Ellipse 707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79" name="Ellipse 707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0" name="Ellipse 708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1" name="Ellipse 708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2" name="Ellipse 708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3" name="Rechteck 708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4" name="Rechteck 708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085" name="Gruppieren 7085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7086" name="Ellipse 708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7" name="Ellipse 708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8" name="Ellipse 708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89" name="Ellipse 708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0" name="Ellipse 709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1" name="Ellipse 709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2" name="Ellipse 709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3" name="Ellipse 709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4" name="Ellipse 709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5" name="Ellipse 709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6" name="Rechteck 709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97" name="Rechteck 709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CA3585" id="Gruppieren 6967" o:spid="_x0000_s1026" style="position:absolute;margin-left:26.7pt;margin-top:76.55pt;width:62.7pt;height:66.1pt;z-index:25184819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">
                <v:group id="Gruppieren 6968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">
                  <v:oval id="Ellipse 6969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" fillcolor="red" strokecolor="red">
                    <v:stroke joinstyle="miter"/>
                  </v:oval>
                  <v:oval id="Ellipse 6970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Mvh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" fillcolor="red" strokecolor="red">
                    <v:stroke joinstyle="miter"/>
                  </v:oval>
                  <v:oval id="Ellipse 6971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G56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bjnz683sQnIGf/AAAA//8DAFBLAQItABQABgAIAAAAIQDb4fbL7gAAAIUBAAATAAAAAAAAAAAA&#10;AAAAAAAAAABbQ29udGVudF9UeXBlc10ueG1sUEsBAi0AFAAGAAgAAAAhAFr0LFu/AAAAFQEAAAsA&#10;AAAAAAAAAAAAAAAAHwEAAF9yZWxzLy5yZWxzUEsBAi0AFAAGAAgAAAAhABpsbnrEAAAA3QAAAA8A&#10;AAAAAAAAAAAAAAAABwIAAGRycy9kb3ducmV2LnhtbFBLBQYAAAAAAwADALcAAAD4AgAAAAA=&#10;" fillcolor="red" strokecolor="red">
                    <v:stroke joinstyle="miter"/>
                  </v:oval>
                  <v:oval id="Ellipse 6972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vAN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bjnwG83sQnIGf/AAAA//8DAFBLAQItABQABgAIAAAAIQDb4fbL7gAAAIUBAAATAAAAAAAAAAAA&#10;AAAAAAAAAABbQ29udGVudF9UeXBlc10ueG1sUEsBAi0AFAAGAAgAAAAhAFr0LFu/AAAAFQEAAAsA&#10;AAAAAAAAAAAAAAAAHwEAAF9yZWxzLy5yZWxzUEsBAi0AFAAGAAgAAAAhAOq+8A3EAAAA3QAAAA8A&#10;AAAAAAAAAAAAAAAABwIAAGRycy9kb3ducmV2LnhtbFBLBQYAAAAAAwADALcAAAD4AgAAAAA=&#10;" fillcolor="red" strokecolor="red">
                    <v:stroke joinstyle="miter"/>
                  </v:oval>
                  <v:oval id="Ellipse 6973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lWW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" fillcolor="red" strokecolor="red">
                    <v:stroke joinstyle="miter"/>
                  </v:oval>
                  <v:oval id="Ellipse 6974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83i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" fillcolor="red" strokecolor="red">
                    <v:stroke joinstyle="miter"/>
                  </v:oval>
                  <v:oval id="Ellipse 6975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2h5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" fillcolor="red" strokecolor="red">
                    <v:stroke joinstyle="miter"/>
                  </v:oval>
                  <v:oval id="Ellipse 6976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YO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" fillcolor="red" strokecolor="red">
                    <v:stroke joinstyle="miter"/>
                  </v:oval>
                  <v:oval id="Ellipse 6977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VOV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Yym4zH8vYlPQC7eAAAA//8DAFBLAQItABQABgAIAAAAIQDb4fbL7gAAAIUBAAATAAAAAAAAAAAA&#10;AAAAAAAAAABbQ29udGVudF9UeXBlc10ueG1sUEsBAi0AFAAGAAgAAAAhAFr0LFu/AAAAFQEAAAsA&#10;AAAAAAAAAAAAAAAAHwEAAF9yZWxzLy5yZWxzUEsBAi0AFAAGAAgAAAAhAPrJU5XEAAAA3QAAAA8A&#10;AAAAAAAAAAAAAAAABwIAAGRycy9kb3ducmV2LnhtbFBLBQYAAAAAAwADALcAAAD4AgAAAAA=&#10;" fillcolor="red" strokecolor="red">
                    <v:stroke joinstyle="miter"/>
                  </v:oval>
                  <v:oval id="Ellipse 6978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fn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" fillcolor="red" strokecolor="red">
                    <v:stroke joinstyle="miter"/>
                  </v:oval>
                  <v:rect id="Rechteck 6979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" filled="f" strokecolor="#a5a5a5 [2092]"/>
                  <v:rect id="Rechteck 6980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" filled="f" strokecolor="#a5a5a5 [2092]"/>
                </v:group>
                <v:group id="Gruppieren 6981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ZiXxwAAAN0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mL4fROegDz8AAAA//8DAFBLAQItABQABgAIAAAAIQDb4fbL7gAAAIUBAAATAAAAAAAA&#10;AAAAAAAAAAAAAABbQ29udGVudF9UeXBlc10ueG1sUEsBAi0AFAAGAAgAAAAhAFr0LFu/AAAAFQEA&#10;AAsAAAAAAAAAAAAAAAAAHwEAAF9yZWxzLy5yZWxzUEsBAi0AFAAGAAgAAAAhADf1mJfHAAAA3QAA&#10;AA8AAAAAAAAAAAAAAAAABwIAAGRycy9kb3ducmV2LnhtbFBLBQYAAAAAAwADALcAAAD7AgAAAAA=&#10;">
                  <v:oval id="Ellipse 6982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4Aq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6+dsBf9v4hOQmysAAAD//wMAUEsBAi0AFAAGAAgAAAAhANvh9svuAAAAhQEAABMAAAAAAAAA&#10;AAAAAAAAAAAAAFtDb250ZW50X1R5cGVzXS54bWxQSwECLQAUAAYACAAAACEAWvQsW78AAAAVAQAA&#10;CwAAAAAAAAAAAAAAAAAfAQAAX3JlbHMvLnJlbHNQSwECLQAUAAYACAAAACEA32uAKsYAAADdAAAA&#10;DwAAAAAAAAAAAAAAAAAHAgAAZHJzL2Rvd25yZXYueG1sUEsFBgAAAAADAAMAtwAAAPoCAAAAAA==&#10;" fillcolor="red" strokecolor="red">
                    <v:stroke joinstyle="miter"/>
                  </v:oval>
                  <v:oval id="Ellipse 6983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" fillcolor="red" strokecolor="red">
                    <v:stroke joinstyle="miter"/>
                  </v:oval>
                  <v:oval id="Ellipse 6984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r3F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SBfZK/y+iU9Arn4AAAD//wMAUEsBAi0AFAAGAAgAAAAhANvh9svuAAAAhQEAABMAAAAAAAAA&#10;AAAAAAAAAAAAAFtDb250ZW50X1R5cGVzXS54bWxQSwECLQAUAAYACAAAACEAWvQsW78AAAAVAQAA&#10;CwAAAAAAAAAAAAAAAAAfAQAAX3JlbHMvLnJlbHNQSwECLQAUAAYACAAAACEAP869xcYAAADdAAAA&#10;DwAAAAAAAAAAAAAAAAAHAgAAZHJzL2Rvd25yZXYueG1sUEsFBgAAAAADAAMAtwAAAPoCAAAAAA==&#10;" fillcolor="red" strokecolor="red">
                    <v:stroke joinstyle="miter"/>
                  </v:oval>
                  <v:oval id="Ellipse 6985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he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SBfZK/y+iU9Arn4AAAD//wMAUEsBAi0AFAAGAAgAAAAhANvh9svuAAAAhQEAABMAAAAAAAAA&#10;AAAAAAAAAAAAAFtDb250ZW50X1R5cGVzXS54bWxQSwECLQAUAAYACAAAACEAWvQsW78AAAAVAQAA&#10;CwAAAAAAAAAAAAAAAAAfAQAAX3JlbHMvLnJlbHNQSwECLQAUAAYACAAAACEAUIIYXsYAAADdAAAA&#10;DwAAAAAAAAAAAAAAAAAHAgAAZHJzL2Rvd25yZXYueG1sUEsFBgAAAAADAAMAtwAAAPoCAAAAAA==&#10;" fillcolor="red" strokecolor="red">
                    <v:stroke joinstyle="miter"/>
                  </v:oval>
                  <v:oval id="Ellipse 6986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" fillcolor="red" strokecolor="red">
                    <v:stroke joinstyle="miter"/>
                  </v:oval>
                  <v:oval id="Ellipse 6987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Oy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obj0Q+83sQnIGf/AAAA//8DAFBLAQItABQABgAIAAAAIQDb4fbL7gAAAIUBAAATAAAAAAAAAAAA&#10;AAAAAAAAAABbQ29udGVudF9UeXBlc10ueG1sUEsBAi0AFAAGAAgAAAAhAFr0LFu/AAAAFQEAAAsA&#10;AAAAAAAAAAAAAAAAHwEAAF9yZWxzLy5yZWxzUEsBAi0AFAAGAAgAAAAhAM8cI7LEAAAA3QAAAA8A&#10;AAAAAAAAAAAAAAAABwIAAGRycy9kb3ducmV2LnhtbFBLBQYAAAAAAwADALcAAAD4AgAAAAA=&#10;" fillcolor="red" strokecolor="red">
                    <v:stroke joinstyle="miter"/>
                  </v:oval>
                  <v:oval id="Ellipse 6988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" fillcolor="red" strokecolor="red">
                    <v:stroke joinstyle="miter"/>
                  </v:oval>
                  <v:oval id="Ellipse 6989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" fillcolor="red" strokecolor="red">
                    <v:stroke joinstyle="miter"/>
                  </v:oval>
                  <v:oval id="Ellipse 6990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0b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XM&#10;0jTuj2/iE5DFEwAA//8DAFBLAQItABQABgAIAAAAIQDb4fbL7gAAAIUBAAATAAAAAAAAAAAAAAAA&#10;AAAAAABbQ29udGVudF9UeXBlc10ueG1sUEsBAi0AFAAGAAgAAAAhAFr0LFu/AAAAFQEAAAsAAAAA&#10;AAAAAAAAAAAAHwEAAF9yZWxzLy5yZWxzUEsBAi0AFAAGAAgAAAAhAMUsLRvBAAAA3QAAAA8AAAAA&#10;AAAAAAAAAAAABwIAAGRycy9kb3ducmV2LnhtbFBLBQYAAAAAAwADALcAAAD1AgAAAAA=&#10;" fillcolor="red" strokecolor="red">
                    <v:stroke joinstyle="miter"/>
                  </v:oval>
                  <v:oval id="Ellipse 6991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" fillcolor="red" strokecolor="red">
                    <v:stroke joinstyle="miter"/>
                  </v:oval>
                  <v:rect id="Rechteck 6992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" filled="f" strokecolor="#a5a5a5 [2092]"/>
                  <v:rect id="Rechteck 6993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" filled="f" strokecolor="#a5a5a5 [2092]"/>
                </v:group>
                <v:group id="Gruppieren 6994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63S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g6/YS/N+EJyMUvAAAA//8DAFBLAQItABQABgAIAAAAIQDb4fbL7gAAAIUBAAATAAAAAAAA&#10;AAAAAAAAAAAAAABbQ29udGVudF9UeXBlc10ueG1sUEsBAi0AFAAGAAgAAAAhAFr0LFu/AAAAFQEA&#10;AAsAAAAAAAAAAAAAAAAAHwEAAF9yZWxzLy5yZWxzUEsBAi0AFAAGAAgAAAAhAKJbrdLHAAAA3QAA&#10;AA8AAAAAAAAAAAAAAAAABwIAAGRycy9kb3ducmV2LnhtbFBLBQYAAAAAAwADALcAAAD7AgAAAAA=&#10;">
                  <v:oval id="Ellipse 6995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46D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pIvFG/y+iU9Arn8AAAD//wMAUEsBAi0AFAAGAAgAAAAhANvh9svuAAAAhQEAABMAAAAAAAAA&#10;AAAAAAAAAAAAAFtDb250ZW50X1R5cGVzXS54bWxQSwECLQAUAAYACAAAACEAWvQsW78AAAAVAQAA&#10;CwAAAAAAAAAAAAAAAAAfAQAAX3JlbHMvLnJlbHNQSwECLQAUAAYACAAAACEA1VuOg8YAAADdAAAA&#10;DwAAAAAAAAAAAAAAAAAHAgAAZHJzL2Rvd25yZXYueG1sUEsFBgAAAAADAAMAtwAAAPoCAAAAAA==&#10;" fillcolor="red" strokecolor="red">
                    <v:stroke joinstyle="miter"/>
                  </v:oval>
                  <v:oval id="Ellipse 6996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" fillcolor="red" strokecolor="red">
                    <v:stroke joinstyle="miter"/>
                  </v:oval>
                  <v:oval id="Ellipse 6997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" fillcolor="red" strokecolor="red">
                    <v:stroke joinstyle="miter"/>
                  </v:oval>
                  <v:oval id="Ellipse 6998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Ed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XM&#10;0jTOjW/iE5DFEwAA//8DAFBLAQItABQABgAIAAAAIQDb4fbL7gAAAIUBAAATAAAAAAAAAAAAAAAA&#10;AAAAAABbQ29udGVudF9UeXBlc10ueG1sUEsBAi0AFAAGAAgAAAAhAFr0LFu/AAAAFQEAAAsAAAAA&#10;AAAAAAAAAAAAHwEAAF9yZWxzLy5yZWxzUEsBAi0AFAAGAAgAAAAhADtaIR3BAAAA3QAAAA8AAAAA&#10;AAAAAAAAAAAABwIAAGRycy9kb3ducmV2LnhtbFBLBQYAAAAAAwADALcAAAD1AgAAAAA=&#10;" fillcolor="red" strokecolor="red">
                    <v:stroke joinstyle="miter"/>
                  </v:oval>
                  <v:oval id="Ellipse 6999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" fillcolor="red" strokecolor="red">
                    <v:stroke joinstyle="miter"/>
                  </v:oval>
                  <v:oval id="Ellipse 7000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" fillcolor="red" strokecolor="red">
                    <v:stroke joinstyle="miter"/>
                  </v:oval>
                  <v:oval id="Ellipse 7001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" fillcolor="red" strokecolor="red">
                    <v:stroke joinstyle="miter"/>
                  </v:oval>
                  <v:oval id="Ellipse 7002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" fillcolor="red" strokecolor="red">
                    <v:stroke joinstyle="miter"/>
                  </v:oval>
                  <v:oval id="Ellipse 7003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" fillcolor="red" strokecolor="red">
                    <v:stroke joinstyle="miter"/>
                  </v:oval>
                  <v:oval id="Ellipse 7004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" fillcolor="red" strokecolor="red">
                    <v:stroke joinstyle="miter"/>
                  </v:oval>
                  <v:rect id="Rechteck 7005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" filled="f" strokecolor="#a5a5a5 [2092]"/>
                  <v:rect id="Rechteck 7006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" filled="f" strokecolor="#a5a5a5 [2092]"/>
                </v:group>
                <v:group id="Gruppieren 7007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">
                  <v:oval id="Ellipse 7008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" fillcolor="red" strokecolor="red">
                    <v:stroke joinstyle="miter"/>
                  </v:oval>
                  <v:oval id="Ellipse 7009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" fillcolor="red" strokecolor="red">
                    <v:stroke joinstyle="miter"/>
                  </v:oval>
                  <v:oval id="Ellipse 7010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4NW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Ei&#10;mcb98U18AjJ7AgAA//8DAFBLAQItABQABgAIAAAAIQDb4fbL7gAAAIUBAAATAAAAAAAAAAAAAAAA&#10;AAAAAABbQ29udGVudF9UeXBlc10ueG1sUEsBAi0AFAAGAAgAAAAhAFr0LFu/AAAAFQEAAAsAAAAA&#10;AAAAAAAAAAAAHwEAAF9yZWxzLy5yZWxzUEsBAi0AFAAGAAgAAAAhAADbg1bBAAAA3QAAAA8AAAAA&#10;AAAAAAAAAAAABwIAAGRycy9kb3ducmV2LnhtbFBLBQYAAAAAAwADALcAAAD1AgAAAAA=&#10;" fillcolor="red" strokecolor="red">
                    <v:stroke joinstyle="miter"/>
                  </v:oval>
                  <v:oval id="Ellipse 7011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" fillcolor="red" strokecolor="red">
                    <v:stroke joinstyle="miter"/>
                  </v:oval>
                  <v:oval id="Ellipse 7012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" fillcolor="red" strokecolor="red">
                    <v:stroke joinstyle="miter"/>
                  </v:oval>
                  <v:oval id="Ellipse 7013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" fillcolor="red" strokecolor="red">
                    <v:stroke joinstyle="miter"/>
                  </v:oval>
                  <v:oval id="Ellipse 7014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" fillcolor="red" strokecolor="red">
                    <v:stroke joinstyle="miter"/>
                  </v:oval>
                  <v:oval id="Ellipse 7015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" fillcolor="red" strokecolor="red">
                    <v:stroke joinstyle="miter"/>
                  </v:oval>
                  <v:oval id="Ellipse 7016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65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KPfDyB3zfpCcjFEwAA//8DAFBLAQItABQABgAIAAAAIQDb4fbL7gAAAIUBAAATAAAAAAAAAAAA&#10;AAAAAAAAAABbQ29udGVudF9UeXBlc10ueG1sUEsBAi0AFAAGAAgAAAAhAFr0LFu/AAAAFQEAAAsA&#10;AAAAAAAAAAAAAAAAHwEAAF9yZWxzLy5yZWxzUEsBAi0AFAAGAAgAAAAhAOB+vrnEAAAA3QAAAA8A&#10;AAAAAAAAAAAAAAAABwIAAGRycy9kb3ducmV2LnhtbFBLBQYAAAAAAwADALcAAAD4AgAAAAA=&#10;" fillcolor="red" strokecolor="red">
                    <v:stroke joinstyle="miter"/>
                  </v:oval>
                  <v:oval id="Ellipse 7017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" fillcolor="red" strokecolor="red">
                    <v:stroke joinstyle="miter"/>
                  </v:oval>
                  <v:rect id="Rechteck 7018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" filled="f" strokecolor="#a5a5a5 [2092]"/>
                  <v:rect id="Rechteck 7019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" filled="f" strokecolor="#a5a5a5 [2092]"/>
                </v:group>
                <v:group id="Gruppieren 7020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88h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XxESdgf3oQnIDe/AAAA//8DAFBLAQItABQABgAIAAAAIQDb4fbL7gAAAIUBAAATAAAAAAAAAAAA&#10;AAAAAAAAAABbQ29udGVudF9UeXBlc10ueG1sUEsBAi0AFAAGAAgAAAAhAFr0LFu/AAAAFQEAAAsA&#10;AAAAAAAAAAAAAAAAHwEAAF9yZWxzLy5yZWxzUEsBAi0AFAAGAAgAAAAhANb7zyHEAAAA3QAAAA8A&#10;AAAAAAAAAAAAAAAABwIAAGRycy9kb3ducmV2LnhtbFBLBQYAAAAAAwADALcAAAD4AgAAAAA=&#10;">
                  <v:oval id="Ellipse 7021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" fillcolor="red" strokecolor="red">
                    <v:stroke joinstyle="miter"/>
                  </v:oval>
                  <v:oval id="Ellipse 7022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" fillcolor="red" strokecolor="red">
                    <v:stroke joinstyle="miter"/>
                  </v:oval>
                  <v:oval id="Ellipse 7023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" fillcolor="red" strokecolor="red">
                    <v:stroke joinstyle="miter"/>
                  </v:oval>
                  <v:oval id="Ellipse 7024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" fillcolor="red" strokecolor="red">
                    <v:stroke joinstyle="miter"/>
                  </v:oval>
                  <v:oval id="Ellipse 7025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" fillcolor="red" strokecolor="red">
                    <v:stroke joinstyle="miter"/>
                  </v:oval>
                  <v:oval id="Ellipse 7026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QE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JQMhvB5E5+AnL0BAAD//wMAUEsBAi0AFAAGAAgAAAAhANvh9svuAAAAhQEAABMAAAAAAAAAAAAA&#10;AAAAAAAAAFtDb250ZW50X1R5cGVzXS54bWxQSwECLQAUAAYACAAAACEAWvQsW78AAAAVAQAACwAA&#10;AAAAAAAAAAAAAAAfAQAAX3JlbHMvLnJlbHNQSwECLQAUAAYACAAAACEALhJ0BMMAAADdAAAADwAA&#10;AAAAAAAAAAAAAAAHAgAAZHJzL2Rvd25yZXYueG1sUEsFBgAAAAADAAMAtwAAAPcCAAAAAA==&#10;" fillcolor="red" strokecolor="red">
                    <v:stroke joinstyle="miter"/>
                  </v:oval>
                  <v:oval id="Ellipse 7027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" fillcolor="red" strokecolor="red">
                    <v:stroke joinstyle="miter"/>
                  </v:oval>
                  <v:oval id="Ellipse 7028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" fillcolor="red" strokecolor="red">
                    <v:stroke joinstyle="miter"/>
                  </v:oval>
                  <v:oval id="Ellipse 7029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" fillcolor="red" strokecolor="red">
                    <v:stroke joinstyle="miter"/>
                  </v:oval>
                  <v:oval id="Ellipse 7030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" fillcolor="red" strokecolor="red">
                    <v:stroke joinstyle="miter"/>
                  </v:oval>
                  <v:rect id="Rechteck 7031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" filled="f" strokecolor="#a5a5a5 [2092]"/>
                  <v:rect id="Rechteck 7032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" filled="f" strokecolor="#a5a5a5 [2092]"/>
                </v:group>
                <v:group id="Gruppieren 7033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MeL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UJPD3JjwBufgFAAD//wMAUEsBAi0AFAAGAAgAAAAhANvh9svuAAAAhQEAABMAAAAAAAAA&#10;AAAAAAAAAAAAAFtDb250ZW50X1R5cGVzXS54bWxQSwECLQAUAAYACAAAACEAWvQsW78AAAAVAQAA&#10;CwAAAAAAAAAAAAAAAAAfAQAAX3JlbHMvLnJlbHNQSwECLQAUAAYACAAAACEAo/DHi8YAAADdAAAA&#10;DwAAAAAAAAAAAAAAAAAHAgAAZHJzL2Rvd25yZXYueG1sUEsFBgAAAAADAAMAtwAAAPoCAAAAAA==&#10;">
                  <v:oval id="Ellipse 7034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dk1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Jx8jWE95v4BOT8BQAA//8DAFBLAQItABQABgAIAAAAIQDb4fbL7gAAAIUBAAATAAAAAAAAAAAA&#10;AAAAAAAAAABbQ29udGVudF9UeXBlc10ueG1sUEsBAi0AFAAGAAgAAAAhAFr0LFu/AAAAFQEAAAsA&#10;AAAAAAAAAAAAAAAAHwEAAF9yZWxzLy5yZWxzUEsBAi0AFAAGAAgAAAAhADRV2TXEAAAA3QAAAA8A&#10;AAAAAAAAAAAAAAAABwIAAGRycy9kb3ducmV2LnhtbFBLBQYAAAAAAwADALcAAAD4AgAAAAA=&#10;" fillcolor="red" strokecolor="red">
                    <v:stroke joinstyle="miter"/>
                  </v:oval>
                  <v:oval id="Ellipse 7035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yu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" fillcolor="red" strokecolor="red">
                    <v:stroke joinstyle="miter"/>
                  </v:oval>
                  <v:oval id="Ellipse 7036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" fillcolor="red" strokecolor="red">
                    <v:stroke joinstyle="miter"/>
                  </v:oval>
                  <v:oval id="Ellipse 7037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" fillcolor="red" strokecolor="red">
                    <v:stroke joinstyle="miter"/>
                  </v:oval>
                  <v:oval id="Ellipse 7038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" fillcolor="red" strokecolor="red">
                    <v:stroke joinstyle="miter"/>
                  </v:oval>
                  <v:oval id="Ellipse 7039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Har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" fillcolor="red" strokecolor="red">
                    <v:stroke joinstyle="miter"/>
                  </v:oval>
                  <v:oval id="Ellipse 7040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" fillcolor="red" strokecolor="red">
                    <v:stroke joinstyle="miter"/>
                  </v:oval>
                  <v:oval id="Ellipse 7041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" fillcolor="red" strokecolor="red">
                    <v:stroke joinstyle="miter"/>
                  </v:oval>
                  <v:oval id="Ellipse 7042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" fillcolor="red" strokecolor="red">
                    <v:stroke joinstyle="miter"/>
                  </v:oval>
                  <v:oval id="Ellipse 7043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" fillcolor="red" strokecolor="red">
                    <v:stroke joinstyle="miter"/>
                  </v:oval>
                  <v:rect id="Rechteck 7044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" filled="f" strokecolor="#a5a5a5 [2092]"/>
                  <v:rect id="Rechteck 7045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" filled="f" strokecolor="#a5a5a5 [2092]"/>
                </v:group>
                <v:group id="Gruppieren 7046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du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/RfAF/b8ITkKtfAAAA//8DAFBLAQItABQABgAIAAAAIQDb4fbL7gAAAIUBAAATAAAAAAAA&#10;AAAAAAAAAAAAAABbQ29udGVudF9UeXBlc10ueG1sUEsBAi0AFAAGAAgAAAAhAFr0LFu/AAAAFQEA&#10;AAsAAAAAAAAAAAAAAAAAHwEAAF9yZWxzLy5yZWxzUEsBAi0AFAAGAAgAAAAhAOuBF27HAAAA3QAA&#10;AA8AAAAAAAAAAAAAAAAABwIAAGRycy9kb3ducmV2LnhtbFBLBQYAAAAAAwADALcAAAD7AgAAAAA=&#10;">
                  <v:oval id="Ellipse 7047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" fillcolor="red" strokecolor="red">
                    <v:stroke joinstyle="miter"/>
                  </v:oval>
                  <v:oval id="Ellipse 7048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" fillcolor="red" strokecolor="red">
                    <v:stroke joinstyle="miter"/>
                  </v:oval>
                  <v:oval id="Ellipse 7049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XW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" fillcolor="red" strokecolor="red">
                    <v:stroke joinstyle="miter"/>
                  </v:oval>
                  <v:oval id="Ellipse 7050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" fillcolor="red" strokecolor="red">
                    <v:stroke joinstyle="miter"/>
                  </v:oval>
                  <v:oval id="Ellipse 7051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" fillcolor="red" strokecolor="red">
                    <v:stroke joinstyle="miter"/>
                  </v:oval>
                  <v:oval id="Ellipse 7052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" fillcolor="red" strokecolor="red">
                    <v:stroke joinstyle="miter"/>
                  </v:oval>
                  <v:oval id="Ellipse 7053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" fillcolor="red" strokecolor="red">
                    <v:stroke joinstyle="miter"/>
                  </v:oval>
                  <v:oval id="Ellipse 7054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" fillcolor="red" strokecolor="red">
                    <v:stroke joinstyle="miter"/>
                  </v:oval>
                  <v:oval id="Ellipse 7055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" fillcolor="red" strokecolor="red">
                    <v:stroke joinstyle="miter"/>
                  </v:oval>
                  <v:oval id="Ellipse 7056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" fillcolor="red" strokecolor="red">
                    <v:stroke joinstyle="miter"/>
                  </v:oval>
                  <v:rect id="Rechteck 7057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" filled="f" strokecolor="#a5a5a5 [2092]"/>
                  <v:rect id="Rechteck 7058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" filled="f" strokecolor="#a5a5a5 [2092]"/>
                </v:group>
                <v:group id="Gruppieren 7059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XB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s9oPIXHm/AE5PwOAAD//wMAUEsBAi0AFAAGAAgAAAAhANvh9svuAAAAhQEAABMAAAAAAAAA&#10;AAAAAAAAAAAAAFtDb250ZW50X1R5cGVzXS54bWxQSwECLQAUAAYACAAAACEAWvQsW78AAAAVAQAA&#10;CwAAAAAAAAAAAAAAAAAfAQAAX3JlbHMvLnJlbHNQSwECLQAUAAYACAAAACEAH8cVwcYAAADdAAAA&#10;DwAAAAAAAAAAAAAAAAAHAgAAZHJzL2Rvd25yZXYueG1sUEsFBgAAAAADAAMAtwAAAPoCAAAAAA==&#10;">
                  <v:oval id="Ellipse 7060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fAr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Ei&#10;mcf98U18AjJ7AgAA//8DAFBLAQItABQABgAIAAAAIQDb4fbL7gAAAIUBAAATAAAAAAAAAAAAAAAA&#10;AAAAAABbQ29udGVudF9UeXBlc10ueG1sUEsBAi0AFAAGAAgAAAAhAFr0LFu/AAAAFQEAAAsAAAAA&#10;AAAAAAAAAAAAHwEAAF9yZWxzLy5yZWxzUEsBAi0AFAAGAAgAAAAhAFjd8CvBAAAA3QAAAA8AAAAA&#10;AAAAAAAAAAAABwIAAGRycy9kb3ducmV2LnhtbFBLBQYAAAAAAwADALcAAAD1AgAAAAA=&#10;" fillcolor="red" strokecolor="red">
                    <v:stroke joinstyle="miter"/>
                  </v:oval>
                  <v:oval id="Ellipse 7061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" fillcolor="red" strokecolor="red">
                    <v:stroke joinstyle="miter"/>
                  </v:oval>
                  <v:oval id="Ellipse 7062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" fillcolor="red" strokecolor="red">
                    <v:stroke joinstyle="miter"/>
                  </v:oval>
                  <v:oval id="Ellipse 7063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" fillcolor="red" strokecolor="red">
                    <v:stroke joinstyle="miter"/>
                  </v:oval>
                  <v:oval id="Ellipse 7064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" fillcolor="red" strokecolor="red">
                    <v:stroke joinstyle="miter"/>
                  </v:oval>
                  <v:oval id="Ellipse 7065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" fillcolor="red" strokecolor="red">
                    <v:stroke joinstyle="miter"/>
                  </v:oval>
                  <v:oval id="Ellipse 7066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" fillcolor="red" strokecolor="red">
                    <v:stroke joinstyle="miter"/>
                  </v:oval>
                  <v:oval id="Ellipse 7067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" fillcolor="red" strokecolor="red">
                    <v:stroke joinstyle="miter"/>
                  </v:oval>
                  <v:oval id="Ellipse 7068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wt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Ei&#10;mce58U18AjJ7AgAA//8DAFBLAQItABQABgAIAAAAIQDb4fbL7gAAAIUBAAATAAAAAAAAAAAAAAAA&#10;AAAAAABbQ29udGVudF9UeXBlc10ueG1sUEsBAi0AFAAGAAgAAAAhAFr0LFu/AAAAFQEAAAsAAAAA&#10;AAAAAAAAAAAAHwEAAF9yZWxzLy5yZWxzUEsBAi0AFAAGAAgAAAAhAKar/C3BAAAA3QAAAA8AAAAA&#10;AAAAAAAAAAAABwIAAGRycy9kb3ducmV2LnhtbFBLBQYAAAAAAwADALcAAAD1AgAAAAA=&#10;" fillcolor="red" strokecolor="red">
                    <v:stroke joinstyle="miter"/>
                  </v:oval>
                  <v:oval id="Ellipse 7069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1m2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CcjKbwehOfgFz8AwAA//8DAFBLAQItABQABgAIAAAAIQDb4fbL7gAAAIUBAAATAAAAAAAAAAAA&#10;AAAAAAAAAABbQ29udGVudF9UeXBlc10ueG1sUEsBAi0AFAAGAAgAAAAhAFr0LFu/AAAAFQEAAAsA&#10;AAAAAAAAAAAAAAAAHwEAAF9yZWxzLy5yZWxzUEsBAi0AFAAGAAgAAAAhAMnnWbbEAAAA3QAAAA8A&#10;AAAAAAAAAAAAAAAABwIAAGRycy9kb3ducmV2LnhtbFBLBQYAAAAAAwADALcAAAD4AgAAAAA=&#10;" fillcolor="red" strokecolor="red">
                    <v:stroke joinstyle="miter"/>
                  </v:oval>
                  <v:rect id="Rechteck 7070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" filled="f" strokecolor="#a5a5a5 [2092]"/>
                  <v:rect id="Rechteck 7071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" filled="f" strokecolor="#a5a5a5 [2092]"/>
                </v:group>
                <v:group id="Gruppieren 7072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">
                  <v:oval id="Ellipse 7073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" fillcolor="red" strokecolor="red">
                    <v:stroke joinstyle="miter"/>
                  </v:oval>
                  <v:oval id="Ellipse 7074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" fillcolor="red" strokecolor="red">
                    <v:stroke joinstyle="miter"/>
                  </v:oval>
                  <v:oval id="Ellipse 7075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" fillcolor="red" strokecolor="red">
                    <v:stroke joinstyle="miter"/>
                  </v:oval>
                  <v:oval id="Ellipse 7076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" fillcolor="red" strokecolor="red">
                    <v:stroke joinstyle="miter"/>
                  </v:oval>
                  <v:oval id="Ellipse 7077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" fillcolor="red" strokecolor="red">
                    <v:stroke joinstyle="miter"/>
                  </v:oval>
                  <v:oval id="Ellipse 7078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" fillcolor="red" strokecolor="red">
                    <v:stroke joinstyle="miter"/>
                  </v:oval>
                  <v:oval id="Ellipse 7079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" fillcolor="red" strokecolor="red">
                    <v:stroke joinstyle="miter"/>
                  </v:oval>
                  <v:oval id="Ellipse 7080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" fillcolor="red" strokecolor="red">
                    <v:stroke joinstyle="miter"/>
                  </v:oval>
                  <v:oval id="Ellipse 7081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" fillcolor="red" strokecolor="red">
                    <v:stroke joinstyle="miter"/>
                  </v:oval>
                  <v:oval id="Ellipse 7082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" fillcolor="red" strokecolor="red">
                    <v:stroke joinstyle="miter"/>
                  </v:oval>
                  <v:rect id="Rechteck 7083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" filled="f" strokecolor="#a5a5a5 [2092]"/>
                  <v:rect id="Rechteck 7084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" filled="f" strokecolor="#a5a5a5 [2092]"/>
                </v:group>
                <v:group id="Gruppieren 7085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ODxgAAAN0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mk0G8PzTXgCcvkAAAD//wMAUEsBAi0AFAAGAAgAAAAhANvh9svuAAAAhQEAABMAAAAAAAAA&#10;AAAAAAAAAAAAAFtDb250ZW50X1R5cGVzXS54bWxQSwECLQAUAAYACAAAACEAWvQsW78AAAAVAQAA&#10;CwAAAAAAAAAAAAAAAAAfAQAAX3JlbHMvLnJlbHNQSwECLQAUAAYACAAAACEA4Oozg8YAAADdAAAA&#10;DwAAAAAAAAAAAAAAAAAHAgAAZHJzL2Rvd25yZXYueG1sUEsFBgAAAAADAAMAtwAAAPoCAAAAAA==&#10;">
                  <v:oval id="Ellipse 7086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" fillcolor="red" strokecolor="red">
                    <v:stroke joinstyle="miter"/>
                  </v:oval>
                  <v:oval id="Ellipse 7087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" fillcolor="red" strokecolor="red">
                    <v:stroke joinstyle="miter"/>
                  </v:oval>
                  <v:oval id="Ellipse 7088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" fillcolor="red" strokecolor="red">
                    <v:stroke joinstyle="miter"/>
                  </v:oval>
                  <v:oval id="Ellipse 7089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" fillcolor="red" strokecolor="red">
                    <v:stroke joinstyle="miter"/>
                  </v:oval>
                  <v:oval id="Ellipse 7090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" fillcolor="red" strokecolor="red">
                    <v:stroke joinstyle="miter"/>
                  </v:oval>
                  <v:oval id="Ellipse 7091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" fillcolor="red" strokecolor="red">
                    <v:stroke joinstyle="miter"/>
                  </v:oval>
                  <v:oval id="Ellipse 7092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" fillcolor="red" strokecolor="red">
                    <v:stroke joinstyle="miter"/>
                  </v:oval>
                  <v:oval id="Ellipse 7093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h57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" fillcolor="red" strokecolor="red">
                    <v:stroke joinstyle="miter"/>
                  </v:oval>
                  <v:oval id="Ellipse 7094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4YP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" fillcolor="red" strokecolor="red">
                    <v:stroke joinstyle="miter"/>
                  </v:oval>
                  <v:oval id="Ellipse 7095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yOU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" fillcolor="red" strokecolor="red">
                    <v:stroke joinstyle="miter"/>
                  </v:oval>
                  <v:rect id="Rechteck 7096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" filled="f" strokecolor="#a5a5a5 [2092]"/>
                  <v:rect id="Rechteck 7097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r w:rsidR="004F3A89">
        <w:t>4</w:t>
      </w:r>
      <w:r w:rsidR="00E66CF7">
        <w:t>.</w:t>
      </w:r>
    </w:p>
    <w:p w14:paraId="0E4C7976" w14:textId="221629BF" w:rsidR="005850FB" w:rsidRPr="005850FB" w:rsidRDefault="005850FB" w:rsidP="005850FB"/>
    <w:p w14:paraId="26DC5279" w14:textId="5819BA30" w:rsidR="005850FB" w:rsidRPr="005850FB" w:rsidRDefault="005850FB" w:rsidP="005850FB"/>
    <w:p w14:paraId="6D54C50B" w14:textId="74452C51" w:rsidR="005850FB" w:rsidRPr="005850FB" w:rsidRDefault="005850FB" w:rsidP="005850FB"/>
    <w:p w14:paraId="68183613" w14:textId="6363ACCE" w:rsidR="005850FB" w:rsidRPr="005850FB" w:rsidRDefault="005850FB" w:rsidP="005850FB"/>
    <w:p w14:paraId="38BD886D" w14:textId="77777777" w:rsidR="00260CF7" w:rsidRPr="00260CF7" w:rsidRDefault="00260CF7" w:rsidP="00260CF7">
      <w:pPr>
        <w:rPr>
          <w:sz w:val="48"/>
        </w:rPr>
      </w:pPr>
    </w:p>
    <w:p w14:paraId="7B56748D" w14:textId="54954900" w:rsidR="005850FB" w:rsidRPr="0014690C" w:rsidRDefault="00260CF7" w:rsidP="005850FB">
      <w:pPr>
        <w:pStyle w:val="berschrift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5840" behindDoc="0" locked="0" layoutInCell="1" allowOverlap="1" wp14:anchorId="14155469" wp14:editId="4113C640">
                <wp:simplePos x="0" y="0"/>
                <wp:positionH relativeFrom="column">
                  <wp:posOffset>2925445</wp:posOffset>
                </wp:positionH>
                <wp:positionV relativeFrom="paragraph">
                  <wp:posOffset>82550</wp:posOffset>
                </wp:positionV>
                <wp:extent cx="796290" cy="839470"/>
                <wp:effectExtent l="0" t="0" r="22860" b="17780"/>
                <wp:wrapNone/>
                <wp:docPr id="10281" name="Gruppieren 10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10282" name="Gruppieren 10282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283" name="Ellipse 1028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4" name="Ellipse 1028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5" name="Ellipse 1028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6" name="Ellipse 1028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7" name="Ellipse 1028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8" name="Ellipse 1028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9" name="Ellipse 1028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0" name="Ellipse 1029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1" name="Ellipse 1029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2" name="Ellipse 1029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3" name="Rechteck 1029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4" name="Rechteck 1029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95" name="Gruppieren 10295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296" name="Ellipse 1029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7" name="Ellipse 1029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8" name="Ellipse 1029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9" name="Ellipse 1029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0" name="Ellipse 1030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1" name="Ellipse 1030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2" name="Ellipse 1030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3" name="Ellipse 1030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4" name="Ellipse 1030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5" name="Ellipse 1030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6" name="Rechteck 1030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07" name="Rechteck 1030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08" name="Gruppieren 10308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309" name="Ellipse 1030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0" name="Ellipse 1031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1" name="Ellipse 1031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2" name="Ellipse 1031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3" name="Ellipse 1031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4" name="Ellipse 1031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5" name="Ellipse 1031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6" name="Ellipse 1031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7" name="Ellipse 1031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8" name="Ellipse 1031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19" name="Rechteck 1031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0" name="Rechteck 1032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21" name="Gruppieren 10321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322" name="Ellipse 1032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3" name="Ellipse 1032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4" name="Ellipse 1032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5" name="Ellipse 1032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6" name="Ellipse 1032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7" name="Ellipse 1032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8" name="Ellipse 1032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29" name="Ellipse 1032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0" name="Ellipse 1033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1" name="Ellipse 1033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2" name="Rechteck 1033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3" name="Rechteck 1033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34" name="Gruppieren 10334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335" name="Ellipse 1033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6" name="Ellipse 1033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7" name="Ellipse 1033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8" name="Ellipse 1033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39" name="Ellipse 1033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0" name="Ellipse 1034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1" name="Ellipse 1034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2" name="Ellipse 1034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3" name="Ellipse 1034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4" name="Ellipse 1034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5" name="Rechteck 1034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6" name="Rechteck 1034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47" name="Gruppieren 10347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348" name="Ellipse 1034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49" name="Ellipse 1034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0" name="Ellipse 1035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1" name="Ellipse 1035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2" name="Ellipse 1035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3" name="Ellipse 1035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4" name="Ellipse 1035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5" name="Ellipse 1035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6" name="Ellipse 1035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7" name="Ellipse 1035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8" name="Rechteck 1035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59" name="Rechteck 1035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60" name="Gruppieren 10360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361" name="Ellipse 1036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2" name="Ellipse 1036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3" name="Ellipse 1036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4" name="Ellipse 1036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5" name="Ellipse 1036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6" name="Ellipse 1036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7" name="Ellipse 1036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8" name="Ellipse 1036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69" name="Ellipse 1036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0" name="Ellipse 1037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1" name="Rechteck 1037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2" name="Rechteck 1037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73" name="Gruppieren 10373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374" name="Ellipse 1037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5" name="Ellipse 1037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6" name="Ellipse 1037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7" name="Ellipse 1037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8" name="Ellipse 1037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79" name="Ellipse 1037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0" name="Ellipse 1038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1" name="Ellipse 1038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2" name="Ellipse 1038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3" name="Ellipse 1038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4" name="Rechteck 1038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5" name="Rechteck 1038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86" name="Gruppieren 10386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387" name="Ellipse 1038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8" name="Ellipse 1038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9" name="Ellipse 1038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0" name="Ellipse 1039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1" name="Ellipse 1039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2" name="Ellipse 1039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3" name="Ellipse 1039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4" name="Ellipse 1039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5" name="Ellipse 1039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6" name="Ellipse 1039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7" name="Rechteck 1039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98" name="Rechteck 1039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399" name="Gruppieren 10399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400" name="Ellipse 1040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1" name="Ellipse 1040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2" name="Ellipse 1040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3" name="Ellipse 1040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4" name="Ellipse 1040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5" name="Ellipse 1040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6" name="Ellipse 1040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7" name="Ellipse 1040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8" name="Ellipse 1040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09" name="Ellipse 1040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0" name="Rechteck 1041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1" name="Rechteck 1041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92F3C9" id="Gruppieren 10281" o:spid="_x0000_s1026" style="position:absolute;margin-left:230.35pt;margin-top:6.5pt;width:62.7pt;height:66.1pt;z-index:251875840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">
                <v:group id="Gruppieren 10282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">
                  <v:oval id="Ellipse 10283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" fillcolor="red" strokecolor="red">
                    <v:stroke joinstyle="miter"/>
                  </v:oval>
                  <v:oval id="Ellipse 10284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" fillcolor="red" strokecolor="red">
                    <v:stroke joinstyle="miter"/>
                  </v:oval>
                  <v:oval id="Ellipse 10285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" fillcolor="red" strokecolor="red">
                    <v:stroke joinstyle="miter"/>
                  </v:oval>
                  <v:oval id="Ellipse 10286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" fillcolor="red" strokecolor="red">
                    <v:stroke joinstyle="miter"/>
                  </v:oval>
                  <v:oval id="Ellipse 10287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" fillcolor="red" strokecolor="red">
                    <v:stroke joinstyle="miter"/>
                  </v:oval>
                  <v:oval id="Ellipse 10288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" fillcolor="red" strokecolor="red">
                    <v:stroke joinstyle="miter"/>
                  </v:oval>
                  <v:oval id="Ellipse 10289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" fillcolor="red" strokecolor="red">
                    <v:stroke joinstyle="miter"/>
                  </v:oval>
                  <v:oval id="Ellipse 10290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" fillcolor="red" strokecolor="red">
                    <v:stroke joinstyle="miter"/>
                  </v:oval>
                  <v:oval id="Ellipse 10291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" fillcolor="red" strokecolor="red">
                    <v:stroke joinstyle="miter"/>
                  </v:oval>
                  <v:oval id="Ellipse 10292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" fillcolor="red" strokecolor="red">
                    <v:stroke joinstyle="miter"/>
                  </v:oval>
                  <v:rect id="Rechteck 10293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" filled="f" strokecolor="#a5a5a5 [2092]"/>
                  <v:rect id="Rechteck 10294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" filled="f" strokecolor="#a5a5a5 [2092]"/>
                </v:group>
                <v:group id="Gruppieren 10295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">
                  <v:oval id="Ellipse 10296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" fillcolor="red" strokecolor="red">
                    <v:stroke joinstyle="miter"/>
                  </v:oval>
                  <v:oval id="Ellipse 10297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" fillcolor="red" strokecolor="red">
                    <v:stroke joinstyle="miter"/>
                  </v:oval>
                  <v:oval id="Ellipse 10298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" fillcolor="red" strokecolor="red">
                    <v:stroke joinstyle="miter"/>
                  </v:oval>
                  <v:oval id="Ellipse 10299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" fillcolor="red" strokecolor="red">
                    <v:stroke joinstyle="miter"/>
                  </v:oval>
                  <v:oval id="Ellipse 10300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" fillcolor="red" strokecolor="red">
                    <v:stroke joinstyle="miter"/>
                  </v:oval>
                  <v:oval id="Ellipse 10301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" fillcolor="red" strokecolor="red">
                    <v:stroke joinstyle="miter"/>
                  </v:oval>
                  <v:oval id="Ellipse 10302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" fillcolor="red" strokecolor="red">
                    <v:stroke joinstyle="miter"/>
                  </v:oval>
                  <v:oval id="Ellipse 10303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" fillcolor="red" strokecolor="red">
                    <v:stroke joinstyle="miter"/>
                  </v:oval>
                  <v:oval id="Ellipse 10304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" fillcolor="red" strokecolor="red">
                    <v:stroke joinstyle="miter"/>
                  </v:oval>
                  <v:oval id="Ellipse 10305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" fillcolor="red" strokecolor="red">
                    <v:stroke joinstyle="miter"/>
                  </v:oval>
                  <v:rect id="Rechteck 10306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" filled="f" strokecolor="#a5a5a5 [2092]"/>
                  <v:rect id="Rechteck 10307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" filled="f" strokecolor="#a5a5a5 [2092]"/>
                </v:group>
                <v:group id="Gruppieren 10308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">
                  <v:oval id="Ellipse 10309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" fillcolor="red" strokecolor="red">
                    <v:stroke joinstyle="miter"/>
                  </v:oval>
                  <v:oval id="Ellipse 10310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" fillcolor="red" strokecolor="red">
                    <v:stroke joinstyle="miter"/>
                  </v:oval>
                  <v:oval id="Ellipse 10311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" fillcolor="red" strokecolor="red">
                    <v:stroke joinstyle="miter"/>
                  </v:oval>
                  <v:oval id="Ellipse 10312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" fillcolor="red" strokecolor="red">
                    <v:stroke joinstyle="miter"/>
                  </v:oval>
                  <v:oval id="Ellipse 10313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" fillcolor="red" strokecolor="red">
                    <v:stroke joinstyle="miter"/>
                  </v:oval>
                  <v:oval id="Ellipse 10314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" fillcolor="red" strokecolor="red">
                    <v:stroke joinstyle="miter"/>
                  </v:oval>
                  <v:oval id="Ellipse 10315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" fillcolor="red" strokecolor="red">
                    <v:stroke joinstyle="miter"/>
                  </v:oval>
                  <v:oval id="Ellipse 10316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" fillcolor="red" strokecolor="red">
                    <v:stroke joinstyle="miter"/>
                  </v:oval>
                  <v:oval id="Ellipse 10317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" fillcolor="red" strokecolor="red">
                    <v:stroke joinstyle="miter"/>
                  </v:oval>
                  <v:oval id="Ellipse 10318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" fillcolor="red" strokecolor="red">
                    <v:stroke joinstyle="miter"/>
                  </v:oval>
                  <v:rect id="Rechteck 10319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" filled="f" strokecolor="#a5a5a5 [2092]"/>
                  <v:rect id="Rechteck 10320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" filled="f" strokecolor="#a5a5a5 [2092]"/>
                </v:group>
                <v:group id="Gruppieren 10321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c3YxQAAAN4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">
                  <v:oval id="Ellipse 10322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" fillcolor="red" strokecolor="red">
                    <v:stroke joinstyle="miter"/>
                  </v:oval>
                  <v:oval id="Ellipse 10323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" fillcolor="red" strokecolor="red">
                    <v:stroke joinstyle="miter"/>
                  </v:oval>
                  <v:oval id="Ellipse 10324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" fillcolor="red" strokecolor="red">
                    <v:stroke joinstyle="miter"/>
                  </v:oval>
                  <v:oval id="Ellipse 10325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" fillcolor="red" strokecolor="red">
                    <v:stroke joinstyle="miter"/>
                  </v:oval>
                  <v:oval id="Ellipse 10326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" fillcolor="red" strokecolor="red">
                    <v:stroke joinstyle="miter"/>
                  </v:oval>
                  <v:oval id="Ellipse 10327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" fillcolor="red" strokecolor="red">
                    <v:stroke joinstyle="miter"/>
                  </v:oval>
                  <v:oval id="Ellipse 10328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" fillcolor="red" strokecolor="red">
                    <v:stroke joinstyle="miter"/>
                  </v:oval>
                  <v:oval id="Ellipse 10329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" fillcolor="red" strokecolor="red">
                    <v:stroke joinstyle="miter"/>
                  </v:oval>
                  <v:oval id="Ellipse 10330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" fillcolor="red" strokecolor="red">
                    <v:stroke joinstyle="miter"/>
                  </v:oval>
                  <v:oval id="Ellipse 10331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" fillcolor="red" strokecolor="red">
                    <v:stroke joinstyle="miter"/>
                  </v:oval>
                  <v:rect id="Rechteck 10332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" filled="f" strokecolor="#a5a5a5 [2092]"/>
                  <v:rect id="Rechteck 10333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" filled="f" strokecolor="#a5a5a5 [2092]"/>
                </v:group>
                <v:group id="Gruppieren 10334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/idxQAAAN4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">
                  <v:oval id="Ellipse 10335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" fillcolor="red" strokecolor="red">
                    <v:stroke joinstyle="miter"/>
                  </v:oval>
                  <v:oval id="Ellipse 10336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" fillcolor="red" strokecolor="red">
                    <v:stroke joinstyle="miter"/>
                  </v:oval>
                  <v:oval id="Ellipse 10337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" fillcolor="red" strokecolor="red">
                    <v:stroke joinstyle="miter"/>
                  </v:oval>
                  <v:oval id="Ellipse 10338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" fillcolor="red" strokecolor="red">
                    <v:stroke joinstyle="miter"/>
                  </v:oval>
                  <v:oval id="Ellipse 10339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" fillcolor="red" strokecolor="red">
                    <v:stroke joinstyle="miter"/>
                  </v:oval>
                  <v:oval id="Ellipse 10340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" fillcolor="red" strokecolor="red">
                    <v:stroke joinstyle="miter"/>
                  </v:oval>
                  <v:oval id="Ellipse 10341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" fillcolor="red" strokecolor="red">
                    <v:stroke joinstyle="miter"/>
                  </v:oval>
                  <v:oval id="Ellipse 10342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" fillcolor="red" strokecolor="red">
                    <v:stroke joinstyle="miter"/>
                  </v:oval>
                  <v:oval id="Ellipse 10343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" fillcolor="red" strokecolor="red">
                    <v:stroke joinstyle="miter"/>
                  </v:oval>
                  <v:oval id="Ellipse 10344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" fillcolor="red" strokecolor="red">
                    <v:stroke joinstyle="miter"/>
                  </v:oval>
                  <v:rect id="Rechteck 10345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" filled="f" strokecolor="#a5a5a5 [2092]"/>
                  <v:rect id="Rechteck 10346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" filled="f" strokecolor="#a5a5a5 [2092]"/>
                </v:group>
                <v:group id="Gruppieren 10347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WX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">
                  <v:oval id="Ellipse 10348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" fillcolor="red" strokecolor="red">
                    <v:stroke joinstyle="miter"/>
                  </v:oval>
                  <v:oval id="Ellipse 10349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" fillcolor="red" strokecolor="red">
                    <v:stroke joinstyle="miter"/>
                  </v:oval>
                  <v:oval id="Ellipse 10350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" fillcolor="red" strokecolor="red">
                    <v:stroke joinstyle="miter"/>
                  </v:oval>
                  <v:oval id="Ellipse 10351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" fillcolor="red" strokecolor="red">
                    <v:stroke joinstyle="miter"/>
                  </v:oval>
                  <v:oval id="Ellipse 10352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" fillcolor="red" strokecolor="red">
                    <v:stroke joinstyle="miter"/>
                  </v:oval>
                  <v:oval id="Ellipse 10353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" fillcolor="red" strokecolor="red">
                    <v:stroke joinstyle="miter"/>
                  </v:oval>
                  <v:oval id="Ellipse 10354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" fillcolor="red" strokecolor="red">
                    <v:stroke joinstyle="miter"/>
                  </v:oval>
                  <v:oval id="Ellipse 10355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" fillcolor="red" strokecolor="red">
                    <v:stroke joinstyle="miter"/>
                  </v:oval>
                  <v:oval id="Ellipse 10356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" fillcolor="red" strokecolor="red">
                    <v:stroke joinstyle="miter"/>
                  </v:oval>
                  <v:oval id="Ellipse 10357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" fillcolor="red" strokecolor="red">
                    <v:stroke joinstyle="miter"/>
                  </v:oval>
                  <v:rect id="Rechteck 10358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" filled="f" strokecolor="#a5a5a5 [2092]"/>
                  <v:rect id="Rechteck 10359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" filled="f" strokecolor="#a5a5a5 [2092]"/>
                </v:group>
                <v:group id="Gruppieren 10360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">
                  <v:oval id="Ellipse 10361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" fillcolor="red" strokecolor="red">
                    <v:stroke joinstyle="miter"/>
                  </v:oval>
                  <v:oval id="Ellipse 10362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" fillcolor="red" strokecolor="red">
                    <v:stroke joinstyle="miter"/>
                  </v:oval>
                  <v:oval id="Ellipse 10363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" fillcolor="red" strokecolor="red">
                    <v:stroke joinstyle="miter"/>
                  </v:oval>
                  <v:oval id="Ellipse 10364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" fillcolor="red" strokecolor="red">
                    <v:stroke joinstyle="miter"/>
                  </v:oval>
                  <v:oval id="Ellipse 10365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" fillcolor="red" strokecolor="red">
                    <v:stroke joinstyle="miter"/>
                  </v:oval>
                  <v:oval id="Ellipse 10366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" fillcolor="red" strokecolor="red">
                    <v:stroke joinstyle="miter"/>
                  </v:oval>
                  <v:oval id="Ellipse 10367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" fillcolor="red" strokecolor="red">
                    <v:stroke joinstyle="miter"/>
                  </v:oval>
                  <v:oval id="Ellipse 10368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" fillcolor="red" strokecolor="red">
                    <v:stroke joinstyle="miter"/>
                  </v:oval>
                  <v:oval id="Ellipse 10369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" fillcolor="red" strokecolor="red">
                    <v:stroke joinstyle="miter"/>
                  </v:oval>
                  <v:oval id="Ellipse 10370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" fillcolor="red" strokecolor="red">
                    <v:stroke joinstyle="miter"/>
                  </v:oval>
                  <v:rect id="Rechteck 10371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" filled="f" strokecolor="#a5a5a5 [2092]"/>
                  <v:rect id="Rechteck 10372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" filled="f" strokecolor="#a5a5a5 [2092]"/>
                </v:group>
                <v:group id="Gruppieren 10373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NkpxQAAAN4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">
                  <v:oval id="Ellipse 10374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" fillcolor="red" strokecolor="red">
                    <v:stroke joinstyle="miter"/>
                  </v:oval>
                  <v:oval id="Ellipse 10375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" fillcolor="red" strokecolor="red">
                    <v:stroke joinstyle="miter"/>
                  </v:oval>
                  <v:oval id="Ellipse 10376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" fillcolor="red" strokecolor="red">
                    <v:stroke joinstyle="miter"/>
                  </v:oval>
                  <v:oval id="Ellipse 10377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" fillcolor="red" strokecolor="red">
                    <v:stroke joinstyle="miter"/>
                  </v:oval>
                  <v:oval id="Ellipse 10378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" fillcolor="red" strokecolor="red">
                    <v:stroke joinstyle="miter"/>
                  </v:oval>
                  <v:oval id="Ellipse 10379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" fillcolor="red" strokecolor="red">
                    <v:stroke joinstyle="miter"/>
                  </v:oval>
                  <v:oval id="Ellipse 10380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" fillcolor="red" strokecolor="red">
                    <v:stroke joinstyle="miter"/>
                  </v:oval>
                  <v:oval id="Ellipse 10381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" fillcolor="red" strokecolor="red">
                    <v:stroke joinstyle="miter"/>
                  </v:oval>
                  <v:oval id="Ellipse 10382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" fillcolor="red" strokecolor="red">
                    <v:stroke joinstyle="miter"/>
                  </v:oval>
                  <v:oval id="Ellipse 10383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" fillcolor="red" strokecolor="red">
                    <v:stroke joinstyle="miter"/>
                  </v:oval>
                  <v:rect id="Rechteck 10384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" filled="f" strokecolor="#a5a5a5 [2092]"/>
                  <v:rect id="Rechteck 10385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" filled="f" strokecolor="#a5a5a5 [2092]"/>
                </v:group>
                <v:group id="Gruppieren 10386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gqWwwAAAN4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OoG/d8INcvEGAAD//wMAUEsBAi0AFAAGAAgAAAAhANvh9svuAAAAhQEAABMAAAAAAAAAAAAA&#10;AAAAAAAAAFtDb250ZW50X1R5cGVzXS54bWxQSwECLQAUAAYACAAAACEAWvQsW78AAAAVAQAACwAA&#10;AAAAAAAAAAAAAAAfAQAAX3JlbHMvLnJlbHNQSwECLQAUAAYACAAAACEAtt4KlsMAAADeAAAADwAA&#10;AAAAAAAAAAAAAAAHAgAAZHJzL2Rvd25yZXYueG1sUEsFBgAAAAADAAMAtwAAAPcCAAAAAA==&#10;">
                  <v:oval id="Ellipse 10387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" fillcolor="red" strokecolor="red">
                    <v:stroke joinstyle="miter"/>
                  </v:oval>
                  <v:oval id="Ellipse 10388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" fillcolor="red" strokecolor="red">
                    <v:stroke joinstyle="miter"/>
                  </v:oval>
                  <v:oval id="Ellipse 10389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" fillcolor="red" strokecolor="red">
                    <v:stroke joinstyle="miter"/>
                  </v:oval>
                  <v:oval id="Ellipse 10390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" fillcolor="red" strokecolor="red">
                    <v:stroke joinstyle="miter"/>
                  </v:oval>
                  <v:oval id="Ellipse 10391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" fillcolor="red" strokecolor="red">
                    <v:stroke joinstyle="miter"/>
                  </v:oval>
                  <v:oval id="Ellipse 10392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" fillcolor="red" strokecolor="red">
                    <v:stroke joinstyle="miter"/>
                  </v:oval>
                  <v:oval id="Ellipse 10393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" fillcolor="red" strokecolor="red">
                    <v:stroke joinstyle="miter"/>
                  </v:oval>
                  <v:oval id="Ellipse 10394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" fillcolor="red" strokecolor="red">
                    <v:stroke joinstyle="miter"/>
                  </v:oval>
                  <v:oval id="Ellipse 10395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" fillcolor="red" strokecolor="red">
                    <v:stroke joinstyle="miter"/>
                  </v:oval>
                  <v:oval id="Ellipse 10396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" fillcolor="red" strokecolor="red">
                    <v:stroke joinstyle="miter"/>
                  </v:oval>
                  <v:rect id="Rechteck 10397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" filled="f" strokecolor="#a5a5a5 [2092]"/>
                  <v:rect id="Rechteck 10398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" filled="f" strokecolor="#a5a5a5 [2092]"/>
                </v:group>
                <v:group id="Gruppieren 10399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">
                  <v:oval id="Ellipse 10400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" fillcolor="red" strokecolor="red">
                    <v:stroke joinstyle="miter"/>
                  </v:oval>
                  <v:oval id="Ellipse 10401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" fillcolor="red" strokecolor="red">
                    <v:stroke joinstyle="miter"/>
                  </v:oval>
                  <v:oval id="Ellipse 10402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" fillcolor="red" strokecolor="red">
                    <v:stroke joinstyle="miter"/>
                  </v:oval>
                  <v:oval id="Ellipse 10403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" fillcolor="red" strokecolor="red">
                    <v:stroke joinstyle="miter"/>
                  </v:oval>
                  <v:oval id="Ellipse 10404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" fillcolor="red" strokecolor="red">
                    <v:stroke joinstyle="miter"/>
                  </v:oval>
                  <v:oval id="Ellipse 10405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" fillcolor="red" strokecolor="red">
                    <v:stroke joinstyle="miter"/>
                  </v:oval>
                  <v:oval id="Ellipse 10406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" fillcolor="red" strokecolor="red">
                    <v:stroke joinstyle="miter"/>
                  </v:oval>
                  <v:oval id="Ellipse 10407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" fillcolor="red" strokecolor="red">
                    <v:stroke joinstyle="miter"/>
                  </v:oval>
                  <v:oval id="Ellipse 10408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" fillcolor="red" strokecolor="red">
                    <v:stroke joinstyle="miter"/>
                  </v:oval>
                  <v:oval id="Ellipse 10409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" fillcolor="red" strokecolor="red">
                    <v:stroke joinstyle="miter"/>
                  </v:oval>
                  <v:rect id="Rechteck 10410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" filled="f" strokecolor="#a5a5a5 [2092]"/>
                  <v:rect id="Rechteck 10411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816" behindDoc="0" locked="0" layoutInCell="1" allowOverlap="1" wp14:anchorId="31AD2219" wp14:editId="1E79C8A9">
                <wp:simplePos x="0" y="0"/>
                <wp:positionH relativeFrom="column">
                  <wp:posOffset>2931795</wp:posOffset>
                </wp:positionH>
                <wp:positionV relativeFrom="paragraph">
                  <wp:posOffset>979170</wp:posOffset>
                </wp:positionV>
                <wp:extent cx="796290" cy="839470"/>
                <wp:effectExtent l="0" t="0" r="22860" b="17780"/>
                <wp:wrapNone/>
                <wp:docPr id="10150" name="Gruppieren 10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10151" name="Gruppieren 10151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152" name="Ellipse 1015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3" name="Ellipse 1015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4" name="Ellipse 1015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5" name="Ellipse 1015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6" name="Ellipse 1015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7" name="Ellipse 1015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8" name="Ellipse 1015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59" name="Ellipse 1015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0" name="Ellipse 1016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1" name="Ellipse 1016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2" name="Rechteck 1016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3" name="Rechteck 1016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64" name="Gruppieren 10164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165" name="Ellipse 1016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6" name="Ellipse 1016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7" name="Ellipse 1016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8" name="Ellipse 1016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9" name="Ellipse 1016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0" name="Ellipse 1017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1" name="Ellipse 1017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2" name="Ellipse 1017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3" name="Ellipse 1017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4" name="Ellipse 1017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5" name="Rechteck 1017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6" name="Rechteck 1017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77" name="Gruppieren 10177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178" name="Ellipse 1017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79" name="Ellipse 1017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0" name="Ellipse 1018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1" name="Ellipse 1018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2" name="Ellipse 1018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3" name="Ellipse 1018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4" name="Ellipse 1018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5" name="Ellipse 1018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6" name="Ellipse 1018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7" name="Ellipse 1018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8" name="Rechteck 1018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89" name="Rechteck 1018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90" name="Gruppieren 10190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191" name="Ellipse 1019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2" name="Ellipse 1019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3" name="Ellipse 1019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4" name="Ellipse 1019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5" name="Ellipse 1019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6" name="Ellipse 1019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7" name="Ellipse 1019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8" name="Ellipse 1019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9" name="Ellipse 1019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0" name="Ellipse 1020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1" name="Rechteck 1020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2" name="Rechteck 1020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03" name="Gruppieren 10203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204" name="Ellipse 1020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5" name="Ellipse 1020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6" name="Ellipse 1020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7" name="Ellipse 1020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8" name="Ellipse 1020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9" name="Ellipse 1020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0" name="Ellipse 1021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1" name="Ellipse 1021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2" name="Ellipse 1021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3" name="Ellipse 1021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4" name="Rechteck 1021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5" name="Rechteck 1021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16" name="Gruppieren 10216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217" name="Ellipse 1021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8" name="Ellipse 1021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19" name="Ellipse 1021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0" name="Ellipse 1022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1" name="Ellipse 1022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2" name="Ellipse 1022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3" name="Ellipse 1022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4" name="Ellipse 1022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5" name="Ellipse 1022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6" name="Ellipse 1022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7" name="Rechteck 1022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28" name="Rechteck 1022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29" name="Gruppieren 10229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230" name="Ellipse 1023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1" name="Ellipse 1023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2" name="Ellipse 1023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3" name="Ellipse 1023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4" name="Ellipse 1023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5" name="Ellipse 1023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6" name="Ellipse 1023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7" name="Ellipse 1023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8" name="Ellipse 1023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9" name="Ellipse 1023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0" name="Rechteck 1024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1" name="Rechteck 1024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42" name="Gruppieren 10242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243" name="Ellipse 1024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4" name="Ellipse 1024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5" name="Ellipse 1024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6" name="Ellipse 1024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7" name="Ellipse 1024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8" name="Ellipse 1024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9" name="Ellipse 1024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0" name="Ellipse 1025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1" name="Ellipse 1025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2" name="Ellipse 1025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3" name="Rechteck 1025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4" name="Rechteck 1025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55" name="Gruppieren 10255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256" name="Ellipse 1025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7" name="Ellipse 1025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8" name="Ellipse 1025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59" name="Ellipse 1025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0" name="Ellipse 1026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1" name="Ellipse 1026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2" name="Ellipse 1026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3" name="Ellipse 1026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4" name="Ellipse 1026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5" name="Ellipse 1026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6" name="Rechteck 1026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7" name="Rechteck 1026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268" name="Gruppieren 10268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269" name="Ellipse 1026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0" name="Ellipse 1027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1" name="Ellipse 1027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2" name="Ellipse 1027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3" name="Ellipse 1027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4" name="Ellipse 1027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5" name="Ellipse 1027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6" name="Ellipse 1027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7" name="Ellipse 1027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8" name="Ellipse 1027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79" name="Rechteck 1027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0" name="Rechteck 1028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229FA" id="Gruppieren 10150" o:spid="_x0000_s1026" style="position:absolute;margin-left:230.85pt;margin-top:77.1pt;width:62.7pt;height:66.1pt;z-index:251874816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">
                <v:group id="Gruppieren 10151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9BExAAAAN4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cnaqrg9U68QS6eAAAA//8DAFBLAQItABQABgAIAAAAIQDb4fbL7gAAAIUBAAATAAAAAAAAAAAA&#10;AAAAAAAAAABbQ29udGVudF9UeXBlc10ueG1sUEsBAi0AFAAGAAgAAAAhAFr0LFu/AAAAFQEAAAsA&#10;AAAAAAAAAAAAAAAAHwEAAF9yZWxzLy5yZWxzUEsBAi0AFAAGAAgAAAAhAOqT0ETEAAAA3gAAAA8A&#10;AAAAAAAAAAAAAAAABwIAAGRycy9kb3ducmV2LnhtbFBLBQYAAAAAAwADALcAAAD4AgAAAAA=&#10;">
                  <v:oval id="Ellipse 10152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" fillcolor="red" strokecolor="red">
                    <v:stroke joinstyle="miter"/>
                  </v:oval>
                  <v:oval id="Ellipse 10153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" fillcolor="red" strokecolor="red">
                    <v:stroke joinstyle="miter"/>
                  </v:oval>
                  <v:oval id="Ellipse 10154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" fillcolor="red" strokecolor="red">
                    <v:stroke joinstyle="miter"/>
                  </v:oval>
                  <v:oval id="Ellipse 10155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" fillcolor="red" strokecolor="red">
                    <v:stroke joinstyle="miter"/>
                  </v:oval>
                  <v:oval id="Ellipse 10156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" fillcolor="red" strokecolor="red">
                    <v:stroke joinstyle="miter"/>
                  </v:oval>
                  <v:oval id="Ellipse 10157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" fillcolor="red" strokecolor="red">
                    <v:stroke joinstyle="miter"/>
                  </v:oval>
                  <v:oval id="Ellipse 10158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" fillcolor="red" strokecolor="red">
                    <v:stroke joinstyle="miter"/>
                  </v:oval>
                  <v:oval id="Ellipse 10159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" fillcolor="red" strokecolor="red">
                    <v:stroke joinstyle="miter"/>
                  </v:oval>
                  <v:oval id="Ellipse 10160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" fillcolor="red" strokecolor="red">
                    <v:stroke joinstyle="miter"/>
                  </v:oval>
                  <v:oval id="Ellipse 10161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" fillcolor="red" strokecolor="red">
                    <v:stroke joinstyle="miter"/>
                  </v:oval>
                  <v:rect id="Rechteck 10162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" filled="f" strokecolor="#a5a5a5 [2092]"/>
                  <v:rect id="Rechteck 10163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" filled="f" strokecolor="#a5a5a5 [2092]"/>
                </v:group>
                <v:group id="Gruppieren 10164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">
                  <v:oval id="Ellipse 10165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" fillcolor="red" strokecolor="red">
                    <v:stroke joinstyle="miter"/>
                  </v:oval>
                  <v:oval id="Ellipse 10166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" fillcolor="red" strokecolor="red">
                    <v:stroke joinstyle="miter"/>
                  </v:oval>
                  <v:oval id="Ellipse 10167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" fillcolor="red" strokecolor="red">
                    <v:stroke joinstyle="miter"/>
                  </v:oval>
                  <v:oval id="Ellipse 10168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" fillcolor="red" strokecolor="red">
                    <v:stroke joinstyle="miter"/>
                  </v:oval>
                  <v:oval id="Ellipse 10169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" fillcolor="red" strokecolor="red">
                    <v:stroke joinstyle="miter"/>
                  </v:oval>
                  <v:oval id="Ellipse 10170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" fillcolor="red" strokecolor="red">
                    <v:stroke joinstyle="miter"/>
                  </v:oval>
                  <v:oval id="Ellipse 10171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" fillcolor="red" strokecolor="red">
                    <v:stroke joinstyle="miter"/>
                  </v:oval>
                  <v:oval id="Ellipse 10172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" fillcolor="red" strokecolor="red">
                    <v:stroke joinstyle="miter"/>
                  </v:oval>
                  <v:oval id="Ellipse 10173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" fillcolor="red" strokecolor="red">
                    <v:stroke joinstyle="miter"/>
                  </v:oval>
                  <v:oval id="Ellipse 10174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" fillcolor="red" strokecolor="red">
                    <v:stroke joinstyle="miter"/>
                  </v:oval>
                  <v:rect id="Rechteck 10175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" filled="f" strokecolor="#a5a5a5 [2092]"/>
                  <v:rect id="Rechteck 10176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" filled="f" strokecolor="#a5a5a5 [2092]"/>
                </v:group>
                <v:group id="Gruppieren 10177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">
                  <v:oval id="Ellipse 10178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" fillcolor="red" strokecolor="red">
                    <v:stroke joinstyle="miter"/>
                  </v:oval>
                  <v:oval id="Ellipse 10179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" fillcolor="red" strokecolor="red">
                    <v:stroke joinstyle="miter"/>
                  </v:oval>
                  <v:oval id="Ellipse 10180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" fillcolor="red" strokecolor="red">
                    <v:stroke joinstyle="miter"/>
                  </v:oval>
                  <v:oval id="Ellipse 10181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" fillcolor="red" strokecolor="red">
                    <v:stroke joinstyle="miter"/>
                  </v:oval>
                  <v:oval id="Ellipse 10182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" fillcolor="red" strokecolor="red">
                    <v:stroke joinstyle="miter"/>
                  </v:oval>
                  <v:oval id="Ellipse 10183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" fillcolor="red" strokecolor="red">
                    <v:stroke joinstyle="miter"/>
                  </v:oval>
                  <v:oval id="Ellipse 10184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" fillcolor="red" strokecolor="red">
                    <v:stroke joinstyle="miter"/>
                  </v:oval>
                  <v:oval id="Ellipse 10185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" fillcolor="red" strokecolor="red">
                    <v:stroke joinstyle="miter"/>
                  </v:oval>
                  <v:oval id="Ellipse 10186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" fillcolor="red" strokecolor="red">
                    <v:stroke joinstyle="miter"/>
                  </v:oval>
                  <v:oval id="Ellipse 10187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" fillcolor="red" strokecolor="red">
                    <v:stroke joinstyle="miter"/>
                  </v:oval>
                  <v:rect id="Rechteck 10188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" filled="f" strokecolor="#a5a5a5 [2092]"/>
                  <v:rect id="Rechteck 10189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" filled="f" strokecolor="#a5a5a5 [2092]"/>
                </v:group>
                <v:group id="Gruppieren 10190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">
                  <v:oval id="Ellipse 10191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" fillcolor="red" strokecolor="red">
                    <v:stroke joinstyle="miter"/>
                  </v:oval>
                  <v:oval id="Ellipse 10192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" fillcolor="red" strokecolor="red">
                    <v:stroke joinstyle="miter"/>
                  </v:oval>
                  <v:oval id="Ellipse 10193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" fillcolor="red" strokecolor="red">
                    <v:stroke joinstyle="miter"/>
                  </v:oval>
                  <v:oval id="Ellipse 10194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" fillcolor="red" strokecolor="red">
                    <v:stroke joinstyle="miter"/>
                  </v:oval>
                  <v:oval id="Ellipse 10195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" fillcolor="red" strokecolor="red">
                    <v:stroke joinstyle="miter"/>
                  </v:oval>
                  <v:oval id="Ellipse 10196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" fillcolor="red" strokecolor="red">
                    <v:stroke joinstyle="miter"/>
                  </v:oval>
                  <v:oval id="Ellipse 10197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" fillcolor="red" strokecolor="red">
                    <v:stroke joinstyle="miter"/>
                  </v:oval>
                  <v:oval id="Ellipse 10198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" fillcolor="red" strokecolor="red">
                    <v:stroke joinstyle="miter"/>
                  </v:oval>
                  <v:oval id="Ellipse 10199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" fillcolor="red" strokecolor="red">
                    <v:stroke joinstyle="miter"/>
                  </v:oval>
                  <v:oval id="Ellipse 10200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" fillcolor="red" strokecolor="red">
                    <v:stroke joinstyle="miter"/>
                  </v:oval>
                  <v:rect id="Rechteck 10201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" filled="f" strokecolor="#a5a5a5 [2092]"/>
                  <v:rect id="Rechteck 10202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" filled="f" strokecolor="#a5a5a5 [2092]"/>
                </v:group>
                <v:group id="Gruppieren 10203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">
                  <v:oval id="Ellipse 10204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" fillcolor="red" strokecolor="red">
                    <v:stroke joinstyle="miter"/>
                  </v:oval>
                  <v:oval id="Ellipse 10205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" fillcolor="red" strokecolor="red">
                    <v:stroke joinstyle="miter"/>
                  </v:oval>
                  <v:oval id="Ellipse 10206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" fillcolor="red" strokecolor="red">
                    <v:stroke joinstyle="miter"/>
                  </v:oval>
                  <v:oval id="Ellipse 10207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" fillcolor="red" strokecolor="red">
                    <v:stroke joinstyle="miter"/>
                  </v:oval>
                  <v:oval id="Ellipse 10208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" fillcolor="red" strokecolor="red">
                    <v:stroke joinstyle="miter"/>
                  </v:oval>
                  <v:oval id="Ellipse 10209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" fillcolor="red" strokecolor="red">
                    <v:stroke joinstyle="miter"/>
                  </v:oval>
                  <v:oval id="Ellipse 10210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" fillcolor="red" strokecolor="red">
                    <v:stroke joinstyle="miter"/>
                  </v:oval>
                  <v:oval id="Ellipse 10211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" fillcolor="red" strokecolor="red">
                    <v:stroke joinstyle="miter"/>
                  </v:oval>
                  <v:oval id="Ellipse 10212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" fillcolor="red" strokecolor="red">
                    <v:stroke joinstyle="miter"/>
                  </v:oval>
                  <v:oval id="Ellipse 10213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" fillcolor="red" strokecolor="red">
                    <v:stroke joinstyle="miter"/>
                  </v:oval>
                  <v:rect id="Rechteck 10214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" filled="f" strokecolor="#a5a5a5 [2092]"/>
                  <v:rect id="Rechteck 10215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" filled="f" strokecolor="#a5a5a5 [2092]"/>
                </v:group>
                <v:group id="Gruppieren 10216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">
                  <v:oval id="Ellipse 10217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" fillcolor="red" strokecolor="red">
                    <v:stroke joinstyle="miter"/>
                  </v:oval>
                  <v:oval id="Ellipse 10218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" fillcolor="red" strokecolor="red">
                    <v:stroke joinstyle="miter"/>
                  </v:oval>
                  <v:oval id="Ellipse 10219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" fillcolor="red" strokecolor="red">
                    <v:stroke joinstyle="miter"/>
                  </v:oval>
                  <v:oval id="Ellipse 10220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" fillcolor="red" strokecolor="red">
                    <v:stroke joinstyle="miter"/>
                  </v:oval>
                  <v:oval id="Ellipse 10221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" fillcolor="red" strokecolor="red">
                    <v:stroke joinstyle="miter"/>
                  </v:oval>
                  <v:oval id="Ellipse 10222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" fillcolor="red" strokecolor="red">
                    <v:stroke joinstyle="miter"/>
                  </v:oval>
                  <v:oval id="Ellipse 10223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" fillcolor="red" strokecolor="red">
                    <v:stroke joinstyle="miter"/>
                  </v:oval>
                  <v:oval id="Ellipse 10224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" fillcolor="red" strokecolor="red">
                    <v:stroke joinstyle="miter"/>
                  </v:oval>
                  <v:oval id="Ellipse 10225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" fillcolor="red" strokecolor="red">
                    <v:stroke joinstyle="miter"/>
                  </v:oval>
                  <v:oval id="Ellipse 10226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" fillcolor="red" strokecolor="red">
                    <v:stroke joinstyle="miter"/>
                  </v:oval>
                  <v:rect id="Rechteck 10227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" filled="f" strokecolor="#a5a5a5 [2092]"/>
                  <v:rect id="Rechteck 10228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" filled="f" strokecolor="#a5a5a5 [2092]"/>
                </v:group>
                <v:group id="Gruppieren 10229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">
                  <v:oval id="Ellipse 10230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" fillcolor="red" strokecolor="red">
                    <v:stroke joinstyle="miter"/>
                  </v:oval>
                  <v:oval id="Ellipse 10231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" fillcolor="red" strokecolor="red">
                    <v:stroke joinstyle="miter"/>
                  </v:oval>
                  <v:oval id="Ellipse 10232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" fillcolor="red" strokecolor="red">
                    <v:stroke joinstyle="miter"/>
                  </v:oval>
                  <v:oval id="Ellipse 10233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" fillcolor="red" strokecolor="red">
                    <v:stroke joinstyle="miter"/>
                  </v:oval>
                  <v:oval id="Ellipse 10234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" fillcolor="red" strokecolor="red">
                    <v:stroke joinstyle="miter"/>
                  </v:oval>
                  <v:oval id="Ellipse 10235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" fillcolor="red" strokecolor="red">
                    <v:stroke joinstyle="miter"/>
                  </v:oval>
                  <v:oval id="Ellipse 10236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" fillcolor="red" strokecolor="red">
                    <v:stroke joinstyle="miter"/>
                  </v:oval>
                  <v:oval id="Ellipse 10237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" fillcolor="red" strokecolor="red">
                    <v:stroke joinstyle="miter"/>
                  </v:oval>
                  <v:oval id="Ellipse 10238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" fillcolor="red" strokecolor="red">
                    <v:stroke joinstyle="miter"/>
                  </v:oval>
                  <v:oval id="Ellipse 10239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" fillcolor="red" strokecolor="red">
                    <v:stroke joinstyle="miter"/>
                  </v:oval>
                  <v:rect id="Rechteck 10240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" filled="f" strokecolor="#a5a5a5 [2092]"/>
                  <v:rect id="Rechteck 10241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" filled="f" strokecolor="#a5a5a5 [2092]"/>
                </v:group>
                <v:group id="Gruppieren 10242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">
                  <v:oval id="Ellipse 10243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" fillcolor="red" strokecolor="red">
                    <v:stroke joinstyle="miter"/>
                  </v:oval>
                  <v:oval id="Ellipse 10244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" fillcolor="red" strokecolor="red">
                    <v:stroke joinstyle="miter"/>
                  </v:oval>
                  <v:oval id="Ellipse 10245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" fillcolor="red" strokecolor="red">
                    <v:stroke joinstyle="miter"/>
                  </v:oval>
                  <v:oval id="Ellipse 10246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" fillcolor="red" strokecolor="red">
                    <v:stroke joinstyle="miter"/>
                  </v:oval>
                  <v:oval id="Ellipse 10247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" fillcolor="red" strokecolor="red">
                    <v:stroke joinstyle="miter"/>
                  </v:oval>
                  <v:oval id="Ellipse 10248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" fillcolor="red" strokecolor="red">
                    <v:stroke joinstyle="miter"/>
                  </v:oval>
                  <v:oval id="Ellipse 10249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" fillcolor="red" strokecolor="red">
                    <v:stroke joinstyle="miter"/>
                  </v:oval>
                  <v:oval id="Ellipse 10250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" fillcolor="red" strokecolor="red">
                    <v:stroke joinstyle="miter"/>
                  </v:oval>
                  <v:oval id="Ellipse 10251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" fillcolor="red" strokecolor="red">
                    <v:stroke joinstyle="miter"/>
                  </v:oval>
                  <v:oval id="Ellipse 10252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" fillcolor="red" strokecolor="red">
                    <v:stroke joinstyle="miter"/>
                  </v:oval>
                  <v:rect id="Rechteck 10253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" filled="f" strokecolor="#a5a5a5 [2092]"/>
                  <v:rect id="Rechteck 10254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" filled="f" strokecolor="#a5a5a5 [2092]"/>
                </v:group>
                <v:group id="Gruppieren 10255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bc7xAAAAN4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X40SRL4fSfcIJdvAAAA//8DAFBLAQItABQABgAIAAAAIQDb4fbL7gAAAIUBAAATAAAAAAAAAAAA&#10;AAAAAAAAAABbQ29udGVudF9UeXBlc10ueG1sUEsBAi0AFAAGAAgAAAAhAFr0LFu/AAAAFQEAAAsA&#10;AAAAAAAAAAAAAAAAHwEAAF9yZWxzLy5yZWxzUEsBAi0AFAAGAAgAAAAhAE6NtzvEAAAA3gAAAA8A&#10;AAAAAAAAAAAAAAAABwIAAGRycy9kb3ducmV2LnhtbFBLBQYAAAAAAwADALcAAAD4AgAAAAA=&#10;">
                  <v:oval id="Ellipse 10256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" fillcolor="red" strokecolor="red">
                    <v:stroke joinstyle="miter"/>
                  </v:oval>
                  <v:oval id="Ellipse 10257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" fillcolor="red" strokecolor="red">
                    <v:stroke joinstyle="miter"/>
                  </v:oval>
                  <v:oval id="Ellipse 10258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" fillcolor="red" strokecolor="red">
                    <v:stroke joinstyle="miter"/>
                  </v:oval>
                  <v:oval id="Ellipse 10259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" fillcolor="red" strokecolor="red">
                    <v:stroke joinstyle="miter"/>
                  </v:oval>
                  <v:oval id="Ellipse 10260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" fillcolor="red" strokecolor="red">
                    <v:stroke joinstyle="miter"/>
                  </v:oval>
                  <v:oval id="Ellipse 10261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" fillcolor="red" strokecolor="red">
                    <v:stroke joinstyle="miter"/>
                  </v:oval>
                  <v:oval id="Ellipse 10262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" fillcolor="red" strokecolor="red">
                    <v:stroke joinstyle="miter"/>
                  </v:oval>
                  <v:oval id="Ellipse 10263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" fillcolor="red" strokecolor="red">
                    <v:stroke joinstyle="miter"/>
                  </v:oval>
                  <v:oval id="Ellipse 10264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" fillcolor="red" strokecolor="red">
                    <v:stroke joinstyle="miter"/>
                  </v:oval>
                  <v:oval id="Ellipse 10265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" fillcolor="red" strokecolor="red">
                    <v:stroke joinstyle="miter"/>
                  </v:oval>
                  <v:rect id="Rechteck 10266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" filled="f" strokecolor="#a5a5a5 [2092]"/>
                  <v:rect id="Rechteck 10267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" filled="f" strokecolor="#a5a5a5 [2092]"/>
                </v:group>
                <v:group id="Gruppieren 10268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">
                  <v:oval id="Ellipse 10269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" fillcolor="red" strokecolor="red">
                    <v:stroke joinstyle="miter"/>
                  </v:oval>
                  <v:oval id="Ellipse 10270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" fillcolor="red" strokecolor="red">
                    <v:stroke joinstyle="miter"/>
                  </v:oval>
                  <v:oval id="Ellipse 10271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" fillcolor="red" strokecolor="red">
                    <v:stroke joinstyle="miter"/>
                  </v:oval>
                  <v:oval id="Ellipse 10272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" fillcolor="red" strokecolor="red">
                    <v:stroke joinstyle="miter"/>
                  </v:oval>
                  <v:oval id="Ellipse 10273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" fillcolor="red" strokecolor="red">
                    <v:stroke joinstyle="miter"/>
                  </v:oval>
                  <v:oval id="Ellipse 10274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" fillcolor="red" strokecolor="red">
                    <v:stroke joinstyle="miter"/>
                  </v:oval>
                  <v:oval id="Ellipse 10275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" fillcolor="red" strokecolor="red">
                    <v:stroke joinstyle="miter"/>
                  </v:oval>
                  <v:oval id="Ellipse 10276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" fillcolor="red" strokecolor="red">
                    <v:stroke joinstyle="miter"/>
                  </v:oval>
                  <v:oval id="Ellipse 10277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" fillcolor="red" strokecolor="red">
                    <v:stroke joinstyle="miter"/>
                  </v:oval>
                  <v:oval id="Ellipse 10278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" fillcolor="red" strokecolor="red">
                    <v:stroke joinstyle="miter"/>
                  </v:oval>
                  <v:rect id="Rechteck 10279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" filled="f" strokecolor="#a5a5a5 [2092]"/>
                  <v:rect id="Rechteck 10280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3792" behindDoc="0" locked="0" layoutInCell="1" allowOverlap="1" wp14:anchorId="01012C12" wp14:editId="4E153407">
                <wp:simplePos x="0" y="0"/>
                <wp:positionH relativeFrom="column">
                  <wp:posOffset>2065020</wp:posOffset>
                </wp:positionH>
                <wp:positionV relativeFrom="paragraph">
                  <wp:posOffset>70485</wp:posOffset>
                </wp:positionV>
                <wp:extent cx="796290" cy="839470"/>
                <wp:effectExtent l="0" t="0" r="22860" b="17780"/>
                <wp:wrapNone/>
                <wp:docPr id="10019" name="Gruppieren 10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10020" name="Gruppieren 10020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021" name="Ellipse 1002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2" name="Ellipse 1002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3" name="Ellipse 1002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4" name="Ellipse 1002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5" name="Ellipse 1002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6" name="Ellipse 1002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7" name="Ellipse 1002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8" name="Ellipse 1002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9" name="Ellipse 1002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0" name="Ellipse 1003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1" name="Rechteck 1003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2" name="Rechteck 1003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33" name="Gruppieren 10033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034" name="Ellipse 1003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5" name="Ellipse 1003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6" name="Ellipse 1003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7" name="Ellipse 1003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8" name="Ellipse 1003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39" name="Ellipse 1003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0" name="Ellipse 1004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1" name="Ellipse 1004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2" name="Ellipse 1004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3" name="Ellipse 1004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4" name="Rechteck 1004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5" name="Rechteck 1004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46" name="Gruppieren 10046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047" name="Ellipse 1004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8" name="Ellipse 1004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49" name="Ellipse 1004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0" name="Ellipse 1005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1" name="Ellipse 1005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2" name="Ellipse 1005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3" name="Ellipse 1005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4" name="Ellipse 1005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5" name="Ellipse 1005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6" name="Ellipse 1005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7" name="Rechteck 1005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8" name="Rechteck 1005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59" name="Gruppieren 10059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060" name="Ellipse 1006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1" name="Ellipse 1006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2" name="Ellipse 1006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3" name="Ellipse 1006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4" name="Ellipse 1006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5" name="Ellipse 1006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6" name="Ellipse 1006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7" name="Ellipse 1006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8" name="Ellipse 1006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69" name="Ellipse 1006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0" name="Rechteck 1007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1" name="Rechteck 1007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72" name="Gruppieren 10072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073" name="Ellipse 1007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4" name="Ellipse 1007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5" name="Ellipse 1007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6" name="Ellipse 1007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7" name="Ellipse 1007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8" name="Ellipse 1007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79" name="Ellipse 1007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0" name="Ellipse 1008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1" name="Ellipse 1008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2" name="Ellipse 1008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3" name="Rechteck 1008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4" name="Rechteck 1008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85" name="Gruppieren 10085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086" name="Ellipse 1008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7" name="Ellipse 1008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8" name="Ellipse 1008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9" name="Ellipse 1008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0" name="Ellipse 1009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1" name="Ellipse 1009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2" name="Ellipse 1009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3" name="Ellipse 1009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4" name="Ellipse 1009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5" name="Ellipse 1009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6" name="Rechteck 1009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97" name="Rechteck 1009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98" name="Gruppieren 10098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099" name="Ellipse 1009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0" name="Ellipse 1010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1" name="Ellipse 1010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2" name="Ellipse 1010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3" name="Ellipse 1010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4" name="Ellipse 1010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5" name="Ellipse 1010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6" name="Ellipse 1010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7" name="Ellipse 1010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8" name="Ellipse 1010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09" name="Rechteck 1010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0" name="Rechteck 1011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11" name="Gruppieren 10111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112" name="Ellipse 1011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3" name="Ellipse 1011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4" name="Ellipse 1011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5" name="Ellipse 1011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6" name="Ellipse 1011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7" name="Ellipse 1011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8" name="Ellipse 1011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9" name="Ellipse 1011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0" name="Ellipse 1012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1" name="Ellipse 1012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2" name="Rechteck 1012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3" name="Rechteck 1012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24" name="Gruppieren 10124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125" name="Ellipse 1012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6" name="Ellipse 1012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7" name="Ellipse 1012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8" name="Ellipse 1012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29" name="Ellipse 1012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0" name="Ellipse 1013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1" name="Ellipse 1013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2" name="Ellipse 1013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3" name="Ellipse 1013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4" name="Ellipse 1013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5" name="Rechteck 1013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6" name="Rechteck 1013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37" name="Gruppieren 10137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138" name="Ellipse 1013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39" name="Ellipse 1013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0" name="Ellipse 1014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1" name="Ellipse 1014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2" name="Ellipse 1014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3" name="Ellipse 1014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4" name="Ellipse 1014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5" name="Ellipse 1014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6" name="Ellipse 1014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7" name="Ellipse 1014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8" name="Rechteck 1014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49" name="Rechteck 1014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0646B7" id="Gruppieren 10019" o:spid="_x0000_s1026" style="position:absolute;margin-left:162.6pt;margin-top:5.55pt;width:62.7pt;height:66.1pt;z-index:25187379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">
                <v:group id="Gruppieren 10020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">
                  <v:oval id="Ellipse 10021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" fillcolor="red" strokecolor="red">
                    <v:stroke joinstyle="miter"/>
                  </v:oval>
                  <v:oval id="Ellipse 10022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" fillcolor="red" strokecolor="red">
                    <v:stroke joinstyle="miter"/>
                  </v:oval>
                  <v:oval id="Ellipse 10023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" fillcolor="red" strokecolor="red">
                    <v:stroke joinstyle="miter"/>
                  </v:oval>
                  <v:oval id="Ellipse 10024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" fillcolor="red" strokecolor="red">
                    <v:stroke joinstyle="miter"/>
                  </v:oval>
                  <v:oval id="Ellipse 10025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" fillcolor="red" strokecolor="red">
                    <v:stroke joinstyle="miter"/>
                  </v:oval>
                  <v:oval id="Ellipse 10026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" fillcolor="red" strokecolor="red">
                    <v:stroke joinstyle="miter"/>
                  </v:oval>
                  <v:oval id="Ellipse 10027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" fillcolor="red" strokecolor="red">
                    <v:stroke joinstyle="miter"/>
                  </v:oval>
                  <v:oval id="Ellipse 10028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" fillcolor="red" strokecolor="red">
                    <v:stroke joinstyle="miter"/>
                  </v:oval>
                  <v:oval id="Ellipse 10029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" fillcolor="red" strokecolor="red">
                    <v:stroke joinstyle="miter"/>
                  </v:oval>
                  <v:oval id="Ellipse 10030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" fillcolor="red" strokecolor="red">
                    <v:stroke joinstyle="miter"/>
                  </v:oval>
                  <v:rect id="Rechteck 10031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" filled="f" strokecolor="#a5a5a5 [2092]"/>
                  <v:rect id="Rechteck 10032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" filled="f" strokecolor="#a5a5a5 [2092]"/>
                </v:group>
                <v:group id="Gruppieren 10033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">
                  <v:oval id="Ellipse 10034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" fillcolor="red" strokecolor="red">
                    <v:stroke joinstyle="miter"/>
                  </v:oval>
                  <v:oval id="Ellipse 10035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" fillcolor="red" strokecolor="red">
                    <v:stroke joinstyle="miter"/>
                  </v:oval>
                  <v:oval id="Ellipse 10036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" fillcolor="red" strokecolor="red">
                    <v:stroke joinstyle="miter"/>
                  </v:oval>
                  <v:oval id="Ellipse 10037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" fillcolor="red" strokecolor="red">
                    <v:stroke joinstyle="miter"/>
                  </v:oval>
                  <v:oval id="Ellipse 10038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" fillcolor="red" strokecolor="red">
                    <v:stroke joinstyle="miter"/>
                  </v:oval>
                  <v:oval id="Ellipse 10039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" fillcolor="red" strokecolor="red">
                    <v:stroke joinstyle="miter"/>
                  </v:oval>
                  <v:oval id="Ellipse 10040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" fillcolor="red" strokecolor="red">
                    <v:stroke joinstyle="miter"/>
                  </v:oval>
                  <v:oval id="Ellipse 10041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" fillcolor="red" strokecolor="red">
                    <v:stroke joinstyle="miter"/>
                  </v:oval>
                  <v:oval id="Ellipse 10042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" fillcolor="red" strokecolor="red">
                    <v:stroke joinstyle="miter"/>
                  </v:oval>
                  <v:oval id="Ellipse 10043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" fillcolor="red" strokecolor="red">
                    <v:stroke joinstyle="miter"/>
                  </v:oval>
                  <v:rect id="Rechteck 10044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" filled="f" strokecolor="#a5a5a5 [2092]"/>
                  <v:rect id="Rechteck 10045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" filled="f" strokecolor="#a5a5a5 [2092]"/>
                </v:group>
                <v:group id="Gruppieren 10046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">
                  <v:oval id="Ellipse 10047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" fillcolor="red" strokecolor="red">
                    <v:stroke joinstyle="miter"/>
                  </v:oval>
                  <v:oval id="Ellipse 10048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" fillcolor="red" strokecolor="red">
                    <v:stroke joinstyle="miter"/>
                  </v:oval>
                  <v:oval id="Ellipse 10049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" fillcolor="red" strokecolor="red">
                    <v:stroke joinstyle="miter"/>
                  </v:oval>
                  <v:oval id="Ellipse 10050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" fillcolor="red" strokecolor="red">
                    <v:stroke joinstyle="miter"/>
                  </v:oval>
                  <v:oval id="Ellipse 10051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" fillcolor="red" strokecolor="red">
                    <v:stroke joinstyle="miter"/>
                  </v:oval>
                  <v:oval id="Ellipse 10052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" fillcolor="red" strokecolor="red">
                    <v:stroke joinstyle="miter"/>
                  </v:oval>
                  <v:oval id="Ellipse 10053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" fillcolor="red" strokecolor="red">
                    <v:stroke joinstyle="miter"/>
                  </v:oval>
                  <v:oval id="Ellipse 10054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" fillcolor="red" strokecolor="red">
                    <v:stroke joinstyle="miter"/>
                  </v:oval>
                  <v:oval id="Ellipse 10055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" fillcolor="red" strokecolor="red">
                    <v:stroke joinstyle="miter"/>
                  </v:oval>
                  <v:oval id="Ellipse 10056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" fillcolor="red" strokecolor="red">
                    <v:stroke joinstyle="miter"/>
                  </v:oval>
                  <v:rect id="Rechteck 10057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" filled="f" strokecolor="#a5a5a5 [2092]"/>
                  <v:rect id="Rechteck 10058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" filled="f" strokecolor="#a5a5a5 [2092]"/>
                </v:group>
                <v:group id="Gruppieren 10059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">
                  <v:oval id="Ellipse 10060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" fillcolor="red" strokecolor="red">
                    <v:stroke joinstyle="miter"/>
                  </v:oval>
                  <v:oval id="Ellipse 10061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" fillcolor="red" strokecolor="red">
                    <v:stroke joinstyle="miter"/>
                  </v:oval>
                  <v:oval id="Ellipse 10062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" fillcolor="red" strokecolor="red">
                    <v:stroke joinstyle="miter"/>
                  </v:oval>
                  <v:oval id="Ellipse 10063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" fillcolor="red" strokecolor="red">
                    <v:stroke joinstyle="miter"/>
                  </v:oval>
                  <v:oval id="Ellipse 10064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" fillcolor="red" strokecolor="red">
                    <v:stroke joinstyle="miter"/>
                  </v:oval>
                  <v:oval id="Ellipse 10065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" fillcolor="red" strokecolor="red">
                    <v:stroke joinstyle="miter"/>
                  </v:oval>
                  <v:oval id="Ellipse 10066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" fillcolor="red" strokecolor="red">
                    <v:stroke joinstyle="miter"/>
                  </v:oval>
                  <v:oval id="Ellipse 10067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" fillcolor="red" strokecolor="red">
                    <v:stroke joinstyle="miter"/>
                  </v:oval>
                  <v:oval id="Ellipse 10068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" fillcolor="red" strokecolor="red">
                    <v:stroke joinstyle="miter"/>
                  </v:oval>
                  <v:oval id="Ellipse 10069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" fillcolor="red" strokecolor="red">
                    <v:stroke joinstyle="miter"/>
                  </v:oval>
                  <v:rect id="Rechteck 10070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" filled="f" strokecolor="#a5a5a5 [2092]"/>
                  <v:rect id="Rechteck 10071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" filled="f" strokecolor="#a5a5a5 [2092]"/>
                </v:group>
                <v:group id="Gruppieren 10072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">
                  <v:oval id="Ellipse 10073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" fillcolor="red" strokecolor="red">
                    <v:stroke joinstyle="miter"/>
                  </v:oval>
                  <v:oval id="Ellipse 10074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" fillcolor="red" strokecolor="red">
                    <v:stroke joinstyle="miter"/>
                  </v:oval>
                  <v:oval id="Ellipse 10075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" fillcolor="red" strokecolor="red">
                    <v:stroke joinstyle="miter"/>
                  </v:oval>
                  <v:oval id="Ellipse 10076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" fillcolor="red" strokecolor="red">
                    <v:stroke joinstyle="miter"/>
                  </v:oval>
                  <v:oval id="Ellipse 10077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" fillcolor="red" strokecolor="red">
                    <v:stroke joinstyle="miter"/>
                  </v:oval>
                  <v:oval id="Ellipse 10078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" fillcolor="red" strokecolor="red">
                    <v:stroke joinstyle="miter"/>
                  </v:oval>
                  <v:oval id="Ellipse 10079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" fillcolor="red" strokecolor="red">
                    <v:stroke joinstyle="miter"/>
                  </v:oval>
                  <v:oval id="Ellipse 10080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" fillcolor="red" strokecolor="red">
                    <v:stroke joinstyle="miter"/>
                  </v:oval>
                  <v:oval id="Ellipse 10081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" fillcolor="red" strokecolor="red">
                    <v:stroke joinstyle="miter"/>
                  </v:oval>
                  <v:oval id="Ellipse 10082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" fillcolor="red" strokecolor="red">
                    <v:stroke joinstyle="miter"/>
                  </v:oval>
                  <v:rect id="Rechteck 10083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" filled="f" strokecolor="#a5a5a5 [2092]"/>
                  <v:rect id="Rechteck 10084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" filled="f" strokecolor="#a5a5a5 [2092]"/>
                </v:group>
                <v:group id="Gruppieren 10085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">
                  <v:oval id="Ellipse 10086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" fillcolor="red" strokecolor="red">
                    <v:stroke joinstyle="miter"/>
                  </v:oval>
                  <v:oval id="Ellipse 10087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" fillcolor="red" strokecolor="red">
                    <v:stroke joinstyle="miter"/>
                  </v:oval>
                  <v:oval id="Ellipse 10088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" fillcolor="red" strokecolor="red">
                    <v:stroke joinstyle="miter"/>
                  </v:oval>
                  <v:oval id="Ellipse 10089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" fillcolor="red" strokecolor="red">
                    <v:stroke joinstyle="miter"/>
                  </v:oval>
                  <v:oval id="Ellipse 10090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" fillcolor="red" strokecolor="red">
                    <v:stroke joinstyle="miter"/>
                  </v:oval>
                  <v:oval id="Ellipse 10091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" fillcolor="red" strokecolor="red">
                    <v:stroke joinstyle="miter"/>
                  </v:oval>
                  <v:oval id="Ellipse 10092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" fillcolor="red" strokecolor="red">
                    <v:stroke joinstyle="miter"/>
                  </v:oval>
                  <v:oval id="Ellipse 10093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" fillcolor="red" strokecolor="red">
                    <v:stroke joinstyle="miter"/>
                  </v:oval>
                  <v:oval id="Ellipse 10094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" fillcolor="red" strokecolor="red">
                    <v:stroke joinstyle="miter"/>
                  </v:oval>
                  <v:oval id="Ellipse 10095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" fillcolor="red" strokecolor="red">
                    <v:stroke joinstyle="miter"/>
                  </v:oval>
                  <v:rect id="Rechteck 10096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" filled="f" strokecolor="#a5a5a5 [2092]"/>
                  <v:rect id="Rechteck 10097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" filled="f" strokecolor="#a5a5a5 [2092]"/>
                </v:group>
                <v:group id="Gruppieren 10098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">
                  <v:oval id="Ellipse 10099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" fillcolor="red" strokecolor="red">
                    <v:stroke joinstyle="miter"/>
                  </v:oval>
                  <v:oval id="Ellipse 10100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" fillcolor="red" strokecolor="red">
                    <v:stroke joinstyle="miter"/>
                  </v:oval>
                  <v:oval id="Ellipse 10101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" fillcolor="red" strokecolor="red">
                    <v:stroke joinstyle="miter"/>
                  </v:oval>
                  <v:oval id="Ellipse 10102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" fillcolor="red" strokecolor="red">
                    <v:stroke joinstyle="miter"/>
                  </v:oval>
                  <v:oval id="Ellipse 10103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" fillcolor="red" strokecolor="red">
                    <v:stroke joinstyle="miter"/>
                  </v:oval>
                  <v:oval id="Ellipse 10104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" fillcolor="red" strokecolor="red">
                    <v:stroke joinstyle="miter"/>
                  </v:oval>
                  <v:oval id="Ellipse 10105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" fillcolor="red" strokecolor="red">
                    <v:stroke joinstyle="miter"/>
                  </v:oval>
                  <v:oval id="Ellipse 10106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" fillcolor="red" strokecolor="red">
                    <v:stroke joinstyle="miter"/>
                  </v:oval>
                  <v:oval id="Ellipse 10107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" fillcolor="red" strokecolor="red">
                    <v:stroke joinstyle="miter"/>
                  </v:oval>
                  <v:oval id="Ellipse 10108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" fillcolor="red" strokecolor="red">
                    <v:stroke joinstyle="miter"/>
                  </v:oval>
                  <v:rect id="Rechteck 10109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" filled="f" strokecolor="#a5a5a5 [2092]"/>
                  <v:rect id="Rechteck 10110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" filled="f" strokecolor="#a5a5a5 [2092]"/>
                </v:group>
                <v:group id="Gruppieren 10111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WmExAAAAN4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nSil4vRNvkMsnAAAA//8DAFBLAQItABQABgAIAAAAIQDb4fbL7gAAAIUBAAATAAAAAAAAAAAA&#10;AAAAAAAAAABbQ29udGVudF9UeXBlc10ueG1sUEsBAi0AFAAGAAgAAAAhAFr0LFu/AAAAFQEAAAsA&#10;AAAAAAAAAAAAAAAAHwEAAF9yZWxzLy5yZWxzUEsBAi0AFAAGAAgAAAAhAHz5aYTEAAAA3gAAAA8A&#10;AAAAAAAAAAAAAAAABwIAAGRycy9kb3ducmV2LnhtbFBLBQYAAAAAAwADALcAAAD4AgAAAAA=&#10;">
                  <v:oval id="Ellipse 10112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" fillcolor="red" strokecolor="red">
                    <v:stroke joinstyle="miter"/>
                  </v:oval>
                  <v:oval id="Ellipse 10113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" fillcolor="red" strokecolor="red">
                    <v:stroke joinstyle="miter"/>
                  </v:oval>
                  <v:oval id="Ellipse 10114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" fillcolor="red" strokecolor="red">
                    <v:stroke joinstyle="miter"/>
                  </v:oval>
                  <v:oval id="Ellipse 10115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" fillcolor="red" strokecolor="red">
                    <v:stroke joinstyle="miter"/>
                  </v:oval>
                  <v:oval id="Ellipse 10116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" fillcolor="red" strokecolor="red">
                    <v:stroke joinstyle="miter"/>
                  </v:oval>
                  <v:oval id="Ellipse 10117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" fillcolor="red" strokecolor="red">
                    <v:stroke joinstyle="miter"/>
                  </v:oval>
                  <v:oval id="Ellipse 10118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" fillcolor="red" strokecolor="red">
                    <v:stroke joinstyle="miter"/>
                  </v:oval>
                  <v:oval id="Ellipse 10119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" fillcolor="red" strokecolor="red">
                    <v:stroke joinstyle="miter"/>
                  </v:oval>
                  <v:oval id="Ellipse 10120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" fillcolor="red" strokecolor="red">
                    <v:stroke joinstyle="miter"/>
                  </v:oval>
                  <v:oval id="Ellipse 10121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" fillcolor="red" strokecolor="red">
                    <v:stroke joinstyle="miter"/>
                  </v:oval>
                  <v:rect id="Rechteck 10122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" filled="f" strokecolor="#a5a5a5 [2092]"/>
                  <v:rect id="Rechteck 10123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" filled="f" strokecolor="#a5a5a5 [2092]"/>
                </v:group>
                <v:group id="Gruppieren 10124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gChxQAAAN4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">
                  <v:oval id="Ellipse 10125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" fillcolor="red" strokecolor="red">
                    <v:stroke joinstyle="miter"/>
                  </v:oval>
                  <v:oval id="Ellipse 10126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" fillcolor="red" strokecolor="red">
                    <v:stroke joinstyle="miter"/>
                  </v:oval>
                  <v:oval id="Ellipse 10127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" fillcolor="red" strokecolor="red">
                    <v:stroke joinstyle="miter"/>
                  </v:oval>
                  <v:oval id="Ellipse 10128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" fillcolor="red" strokecolor="red">
                    <v:stroke joinstyle="miter"/>
                  </v:oval>
                  <v:oval id="Ellipse 10129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" fillcolor="red" strokecolor="red">
                    <v:stroke joinstyle="miter"/>
                  </v:oval>
                  <v:oval id="Ellipse 10130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" fillcolor="red" strokecolor="red">
                    <v:stroke joinstyle="miter"/>
                  </v:oval>
                  <v:oval id="Ellipse 10131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" fillcolor="red" strokecolor="red">
                    <v:stroke joinstyle="miter"/>
                  </v:oval>
                  <v:oval id="Ellipse 10132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" fillcolor="red" strokecolor="red">
                    <v:stroke joinstyle="miter"/>
                  </v:oval>
                  <v:oval id="Ellipse 10133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" fillcolor="red" strokecolor="red">
                    <v:stroke joinstyle="miter"/>
                  </v:oval>
                  <v:oval id="Ellipse 10134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" fillcolor="red" strokecolor="red">
                    <v:stroke joinstyle="miter"/>
                  </v:oval>
                  <v:rect id="Rechteck 10135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" filled="f" strokecolor="#a5a5a5 [2092]"/>
                  <v:rect id="Rechteck 10136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" filled="f" strokecolor="#a5a5a5 [2092]"/>
                </v:group>
                <v:group id="Gruppieren 10137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QgLxAAAAN4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woHk/h751wg1z+AgAA//8DAFBLAQItABQABgAIAAAAIQDb4fbL7gAAAIUBAAATAAAAAAAAAAAA&#10;AAAAAAAAAABbQ29udGVudF9UeXBlc10ueG1sUEsBAi0AFAAGAAgAAAAhAFr0LFu/AAAAFQEAAAsA&#10;AAAAAAAAAAAAAAAAHwEAAF9yZWxzLy5yZWxzUEsBAi0AFAAGAAgAAAAhANfpCAvEAAAA3gAAAA8A&#10;AAAAAAAAAAAAAAAABwIAAGRycy9kb3ducmV2LnhtbFBLBQYAAAAAAwADALcAAAD4AgAAAAA=&#10;">
                  <v:oval id="Ellipse 10138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" fillcolor="red" strokecolor="red">
                    <v:stroke joinstyle="miter"/>
                  </v:oval>
                  <v:oval id="Ellipse 10139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" fillcolor="red" strokecolor="red">
                    <v:stroke joinstyle="miter"/>
                  </v:oval>
                  <v:oval id="Ellipse 10140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" fillcolor="red" strokecolor="red">
                    <v:stroke joinstyle="miter"/>
                  </v:oval>
                  <v:oval id="Ellipse 10141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" fillcolor="red" strokecolor="red">
                    <v:stroke joinstyle="miter"/>
                  </v:oval>
                  <v:oval id="Ellipse 10142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" fillcolor="red" strokecolor="red">
                    <v:stroke joinstyle="miter"/>
                  </v:oval>
                  <v:oval id="Ellipse 10143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" fillcolor="red" strokecolor="red">
                    <v:stroke joinstyle="miter"/>
                  </v:oval>
                  <v:oval id="Ellipse 10144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" fillcolor="red" strokecolor="red">
                    <v:stroke joinstyle="miter"/>
                  </v:oval>
                  <v:oval id="Ellipse 10145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" fillcolor="red" strokecolor="red">
                    <v:stroke joinstyle="miter"/>
                  </v:oval>
                  <v:oval id="Ellipse 10146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" fillcolor="red" strokecolor="red">
                    <v:stroke joinstyle="miter"/>
                  </v:oval>
                  <v:oval id="Ellipse 10147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" fillcolor="red" strokecolor="red">
                    <v:stroke joinstyle="miter"/>
                  </v:oval>
                  <v:rect id="Rechteck 10148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" filled="f" strokecolor="#a5a5a5 [2092]"/>
                  <v:rect id="Rechteck 10149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768" behindDoc="0" locked="0" layoutInCell="1" allowOverlap="1" wp14:anchorId="39FD494B" wp14:editId="3120B038">
                <wp:simplePos x="0" y="0"/>
                <wp:positionH relativeFrom="column">
                  <wp:posOffset>2059305</wp:posOffset>
                </wp:positionH>
                <wp:positionV relativeFrom="paragraph">
                  <wp:posOffset>967105</wp:posOffset>
                </wp:positionV>
                <wp:extent cx="796290" cy="839470"/>
                <wp:effectExtent l="0" t="0" r="22860" b="17780"/>
                <wp:wrapNone/>
                <wp:docPr id="9888" name="Gruppieren 9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9889" name="Gruppieren 9889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890" name="Ellipse 989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1" name="Ellipse 989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2" name="Ellipse 989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3" name="Ellipse 989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4" name="Ellipse 989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5" name="Ellipse 989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6" name="Ellipse 989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7" name="Ellipse 989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8" name="Ellipse 989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99" name="Ellipse 989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0" name="Rechteck 990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1" name="Rechteck 990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02" name="Gruppieren 9902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903" name="Ellipse 990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4" name="Ellipse 990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5" name="Ellipse 990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6" name="Ellipse 990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7" name="Ellipse 990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8" name="Ellipse 990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9" name="Ellipse 990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0" name="Ellipse 991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1" name="Ellipse 991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2" name="Ellipse 991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3" name="Rechteck 991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4" name="Rechteck 991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15" name="Gruppieren 9915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916" name="Ellipse 991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7" name="Ellipse 991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8" name="Ellipse 991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19" name="Ellipse 991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0" name="Ellipse 992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1" name="Ellipse 992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2" name="Ellipse 992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3" name="Ellipse 992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4" name="Ellipse 992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5" name="Ellipse 992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6" name="Rechteck 992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27" name="Rechteck 992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28" name="Gruppieren 9928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929" name="Ellipse 992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0" name="Ellipse 993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1" name="Ellipse 993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2" name="Ellipse 993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3" name="Ellipse 993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4" name="Ellipse 993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5" name="Ellipse 993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6" name="Ellipse 993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7" name="Ellipse 993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8" name="Ellipse 993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9" name="Rechteck 993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0" name="Rechteck 994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41" name="Gruppieren 9941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942" name="Ellipse 994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3" name="Ellipse 994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4" name="Ellipse 994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5" name="Ellipse 994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6" name="Ellipse 994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7" name="Ellipse 994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8" name="Ellipse 994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49" name="Ellipse 994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0" name="Ellipse 995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1" name="Ellipse 995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2" name="Rechteck 995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3" name="Rechteck 995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54" name="Gruppieren 9954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955" name="Ellipse 995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6" name="Ellipse 995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7" name="Ellipse 995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8" name="Ellipse 995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59" name="Ellipse 995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0" name="Ellipse 996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1" name="Ellipse 996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2" name="Ellipse 996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3" name="Ellipse 996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4" name="Ellipse 996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5" name="Rechteck 996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6" name="Rechteck 996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67" name="Gruppieren 9967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968" name="Ellipse 996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69" name="Ellipse 996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0" name="Ellipse 997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1" name="Ellipse 997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2" name="Ellipse 997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3" name="Ellipse 997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4" name="Ellipse 997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5" name="Ellipse 997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6" name="Ellipse 997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7" name="Ellipse 997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8" name="Rechteck 997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79" name="Rechteck 997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80" name="Gruppieren 9980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981" name="Ellipse 998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2" name="Ellipse 998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3" name="Ellipse 998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4" name="Ellipse 998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5" name="Ellipse 998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6" name="Ellipse 998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7" name="Ellipse 998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8" name="Ellipse 998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89" name="Ellipse 998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0" name="Ellipse 999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1" name="Rechteck 999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2" name="Rechteck 999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93" name="Gruppieren 9993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994" name="Ellipse 999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5" name="Ellipse 999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6" name="Ellipse 999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7" name="Ellipse 999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8" name="Ellipse 999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99" name="Ellipse 999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0" name="Ellipse 1000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1" name="Ellipse 1000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2" name="Ellipse 1000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3" name="Ellipse 1000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4" name="Rechteck 1000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5" name="Rechteck 1000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06" name="Gruppieren 10006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007" name="Ellipse 1000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8" name="Ellipse 1000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9" name="Ellipse 1000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0" name="Ellipse 1001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1" name="Ellipse 1001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2" name="Ellipse 1001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3" name="Ellipse 1001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4" name="Ellipse 1001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5" name="Ellipse 1001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6" name="Ellipse 1001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7" name="Rechteck 1001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18" name="Rechteck 1001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228CF" id="Gruppieren 9888" o:spid="_x0000_s1026" style="position:absolute;margin-left:162.15pt;margin-top:76.15pt;width:62.7pt;height:66.1pt;z-index:251872768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">
                <v:group id="Gruppieren 9889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">
                  <v:oval id="Ellipse 9890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rS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Wk&#10;8zTuj2/iE5DFEwAA//8DAFBLAQItABQABgAIAAAAIQDb4fbL7gAAAIUBAAATAAAAAAAAAAAAAAAA&#10;AAAAAABbQ29udGVudF9UeXBlc10ueG1sUEsBAi0AFAAGAAgAAAAhAFr0LFu/AAAAFQEAAAsAAAAA&#10;AAAAAAAAAAAAHwEAAF9yZWxzLy5yZWxzUEsBAi0AFAAGAAgAAAAhAC4OqtLBAAAA3QAAAA8AAAAA&#10;AAAAAAAAAAAABwIAAGRycy9kb3ducmV2LnhtbFBLBQYAAAAAAwADALcAAAD1AgAAAAA=&#10;" fillcolor="red" strokecolor="red">
                    <v:stroke joinstyle="miter"/>
                  </v:oval>
                  <v:oval id="Ellipse 9891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" fillcolor="red" strokecolor="red">
                    <v:stroke joinstyle="miter"/>
                  </v:oval>
                  <v:oval id="Ellipse 9892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" fillcolor="red" strokecolor="red">
                    <v:stroke joinstyle="miter"/>
                  </v:oval>
                  <v:oval id="Ellipse 9893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" fillcolor="red" strokecolor="red">
                    <v:stroke joinstyle="miter"/>
                  </v:oval>
                  <v:oval id="Ellipse 9894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" fillcolor="red" strokecolor="red">
                    <v:stroke joinstyle="miter"/>
                  </v:oval>
                  <v:oval id="Ellipse 9895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" fillcolor="red" strokecolor="red">
                    <v:stroke joinstyle="miter"/>
                  </v:oval>
                  <v:oval id="Ellipse 9896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" fillcolor="red" strokecolor="red">
                    <v:stroke joinstyle="miter"/>
                  </v:oval>
                  <v:oval id="Ellipse 9897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" fillcolor="red" strokecolor="red">
                    <v:stroke joinstyle="miter"/>
                  </v:oval>
                  <v:oval id="Ellipse 9898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bU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Wk&#10;8zTOjW/iE5DFEwAA//8DAFBLAQItABQABgAIAAAAIQDb4fbL7gAAAIUBAAATAAAAAAAAAAAAAAAA&#10;AAAAAABbQ29udGVudF9UeXBlc10ueG1sUEsBAi0AFAAGAAgAAAAhAFr0LFu/AAAAFQEAAAsAAAAA&#10;AAAAAAAAAAAAHwEAAF9yZWxzLy5yZWxzUEsBAi0AFAAGAAgAAAAhANB4ptTBAAAA3QAAAA8AAAAA&#10;AAAAAAAAAAAABwIAAGRycy9kb3ducmV2LnhtbFBLBQYAAAAAAwADALcAAAD1AgAAAAA=&#10;" fillcolor="red" strokecolor="red">
                    <v:stroke joinstyle="miter"/>
                  </v:oval>
                  <v:oval id="Ellipse 9899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" fillcolor="red" strokecolor="red">
                    <v:stroke joinstyle="miter"/>
                  </v:oval>
                  <v:rect id="Rechteck 9900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" filled="f" strokecolor="#a5a5a5 [2092]"/>
                  <v:rect id="Rechteck 9901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" filled="f" strokecolor="#a5a5a5 [2092]"/>
                </v:group>
                <v:group id="Gruppieren 9902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43u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1GQ3i+CU9ALh4AAAD//wMAUEsBAi0AFAAGAAgAAAAhANvh9svuAAAAhQEAABMAAAAAAAAA&#10;AAAAAAAAAAAAAFtDb250ZW50X1R5cGVzXS54bWxQSwECLQAUAAYACAAAACEAWvQsW78AAAAVAQAA&#10;CwAAAAAAAAAAAAAAAAAfAQAAX3JlbHMvLnJlbHNQSwECLQAUAAYACAAAACEANzeN7sYAAADdAAAA&#10;DwAAAAAAAAAAAAAAAAAHAgAAZHJzL2Rvd25yZXYueG1sUEsFBgAAAAADAAMAtwAAAPoCAAAAAA==&#10;">
                  <v:oval id="Ellipse 9903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" fillcolor="red" strokecolor="red">
                    <v:stroke joinstyle="miter"/>
                  </v:oval>
                  <v:oval id="Ellipse 9904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" fillcolor="red" strokecolor="red">
                    <v:stroke joinstyle="miter"/>
                  </v:oval>
                  <v:oval id="Ellipse 9905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" fillcolor="red" strokecolor="red">
                    <v:stroke joinstyle="miter"/>
                  </v:oval>
                  <v:oval id="Ellipse 9906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" fillcolor="red" strokecolor="red">
                    <v:stroke joinstyle="miter"/>
                  </v:oval>
                  <v:oval id="Ellipse 9907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" fillcolor="red" strokecolor="red">
                    <v:stroke joinstyle="miter"/>
                  </v:oval>
                  <v:oval id="Ellipse 9908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" fillcolor="red" strokecolor="red">
                    <v:stroke joinstyle="miter"/>
                  </v:oval>
                  <v:oval id="Ellipse 9909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" fillcolor="red" strokecolor="red">
                    <v:stroke joinstyle="miter"/>
                  </v:oval>
                  <v:oval id="Ellipse 9910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" fillcolor="red" strokecolor="red">
                    <v:stroke joinstyle="miter"/>
                  </v:oval>
                  <v:oval id="Ellipse 9911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" fillcolor="red" strokecolor="red">
                    <v:stroke joinstyle="miter"/>
                  </v:oval>
                  <v:oval id="Ellipse 9912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" fillcolor="red" strokecolor="red">
                    <v:stroke joinstyle="miter"/>
                  </v:oval>
                  <v:rect id="Rechteck 9913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" filled="f" strokecolor="#a5a5a5 [2092]"/>
                  <v:rect id="Rechteck 9914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" filled="f" strokecolor="#a5a5a5 [2092]"/>
                </v:group>
                <v:group id="Gruppieren 9915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">
                  <v:oval id="Ellipse 9916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" fillcolor="red" strokecolor="red">
                    <v:stroke joinstyle="miter"/>
                  </v:oval>
                  <v:oval id="Ellipse 9917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T5h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" fillcolor="red" strokecolor="red">
                    <v:stroke joinstyle="miter"/>
                  </v:oval>
                  <v:oval id="Ellipse 9918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" fillcolor="red" strokecolor="red">
                    <v:stroke joinstyle="miter"/>
                  </v:oval>
                  <v:oval id="Ellipse 9919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" fillcolor="red" strokecolor="red">
                    <v:stroke joinstyle="miter"/>
                  </v:oval>
                  <v:oval id="Ellipse 9920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" fillcolor="red" strokecolor="red">
                    <v:stroke joinstyle="miter"/>
                  </v:oval>
                  <v:oval id="Ellipse 9921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" fillcolor="red" strokecolor="red">
                    <v:stroke joinstyle="miter"/>
                  </v:oval>
                  <v:oval id="Ellipse 9922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" fillcolor="red" strokecolor="red">
                    <v:stroke joinstyle="miter"/>
                  </v:oval>
                  <v:oval id="Ellipse 9923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Lf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zH/QG83sQnIGdPAAAA//8DAFBLAQItABQABgAIAAAAIQDb4fbL7gAAAIUBAAATAAAAAAAAAAAA&#10;AAAAAAAAAABbQ29udGVudF9UeXBlc10ueG1sUEsBAi0AFAAGAAgAAAAhAFr0LFu/AAAAFQEAAAsA&#10;AAAAAAAAAAAAAAAAHwEAAF9yZWxzLy5yZWxzUEsBAi0AFAAGAAgAAAAhAAuC8t/EAAAA3QAAAA8A&#10;AAAAAAAAAAAAAAAABwIAAGRycy9kb3ducmV2LnhtbFBLBQYAAAAAAwADALcAAAD4AgAAAAA=&#10;" fillcolor="red" strokecolor="red">
                    <v:stroke joinstyle="miter"/>
                  </v:oval>
                  <v:oval id="Ellipse 9924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2qr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YzH/QG83sQnIGdPAAAA//8DAFBLAQItABQABgAIAAAAIQDb4fbL7gAAAIUBAAATAAAAAAAAAAAA&#10;AAAAAAAAAABbQ29udGVudF9UeXBlc10ueG1sUEsBAi0AFAAGAAgAAAAhAFr0LFu/AAAAFQEAAAsA&#10;AAAAAAAAAAAAAAAAHwEAAF9yZWxzLy5yZWxzUEsBAi0AFAAGAAgAAAAhAIRraqvEAAAA3QAAAA8A&#10;AAAAAAAAAAAAAAAABwIAAGRycy9kb3ducmV2LnhtbFBLBQYAAAAAAwADALcAAAD4AgAAAAA=&#10;" fillcolor="red" strokecolor="red">
                    <v:stroke joinstyle="miter"/>
                  </v:oval>
                  <v:oval id="Ellipse 9925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88w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zH/QG83sQnIGdPAAAA//8DAFBLAQItABQABgAIAAAAIQDb4fbL7gAAAIUBAAATAAAAAAAAAAAA&#10;AAAAAAAAAABbQ29udGVudF9UeXBlc10ueG1sUEsBAi0AFAAGAAgAAAAhAFr0LFu/AAAAFQEAAAsA&#10;AAAAAAAAAAAAAAAAHwEAAF9yZWxzLy5yZWxzUEsBAi0AFAAGAAgAAAAhAOsnzzDEAAAA3QAAAA8A&#10;AAAAAAAAAAAAAAAABwIAAGRycy9kb3ducmV2LnhtbFBLBQYAAAAAAwADALcAAAD4AgAAAAA=&#10;" fillcolor="red" strokecolor="red">
                    <v:stroke joinstyle="miter"/>
                  </v:oval>
                  <v:rect id="Rechteck 9926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" filled="f" strokecolor="#a5a5a5 [2092]"/>
                  <v:rect id="Rechteck 9927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" filled="f" strokecolor="#a5a5a5 [2092]"/>
                </v:group>
                <v:group id="Gruppieren 9928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uZk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SBJlmFueBOegNz+AgAA//8DAFBLAQItABQABgAIAAAAIQDb4fbL7gAAAIUBAAATAAAAAAAAAAAA&#10;AAAAAAAAAABbQ29udGVudF9UeXBlc10ueG1sUEsBAi0AFAAGAAgAAAAhAFr0LFu/AAAAFQEAAAsA&#10;AAAAAAAAAAAAAAAAHwEAAF9yZWxzLy5yZWxzUEsBAi0AFAAGAAgAAAAhAB1q5mTEAAAA3QAAAA8A&#10;AAAAAAAAAAAAAAAABwIAAGRycy9kb3ducmV2LnhtbFBLBQYAAAAAAwADALcAAAD4AgAAAAA=&#10;">
                  <v:oval id="Ellipse 9929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" fillcolor="red" strokecolor="red">
                    <v:stroke joinstyle="miter"/>
                  </v:oval>
                  <v:oval id="Ellipse 9930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" fillcolor="red" strokecolor="red">
                    <v:stroke joinstyle="miter"/>
                  </v:oval>
                  <v:oval id="Ellipse 9931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V/u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" fillcolor="red" strokecolor="red">
                    <v:stroke joinstyle="miter"/>
                  </v:oval>
                  <v:oval id="Ellipse 9932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8GZ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zHgz683sQnIGdPAAAA//8DAFBLAQItABQABgAIAAAAIQDb4fbL7gAAAIUBAAATAAAAAAAAAAAA&#10;AAAAAAAAAABbQ29udGVudF9UeXBlc10ueG1sUEsBAi0AFAAGAAgAAAAhAFr0LFu/AAAAFQEAAAsA&#10;AAAAAAAAAAAAAAAAHwEAAF9yZWxzLy5yZWxzUEsBAi0AFAAGAAgAAAAhAOEXwZnEAAAA3QAAAA8A&#10;AAAAAAAAAAAAAAAABwIAAGRycy9kb3ducmV2LnhtbFBLBQYAAAAAAwADALcAAAD4AgAAAAA=&#10;" fillcolor="red" strokecolor="red">
                    <v:stroke joinstyle="miter"/>
                  </v:oval>
                  <v:oval id="Ellipse 9933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" fillcolor="red" strokecolor="red">
                    <v:stroke joinstyle="miter"/>
                  </v:oval>
                  <v:oval id="Ellipse 9934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" fillcolor="red" strokecolor="red">
                    <v:stroke joinstyle="miter"/>
                  </v:oval>
                  <v:oval id="Ellipse 9935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" fillcolor="red" strokecolor="red">
                    <v:stroke joinstyle="miter"/>
                  </v:oval>
                  <v:oval id="Ellipse 9936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" fillcolor="red" strokecolor="red">
                    <v:stroke joinstyle="miter"/>
                  </v:oval>
                  <v:oval id="Ellipse 9937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" fillcolor="red" strokecolor="red">
                    <v:stroke joinstyle="miter"/>
                  </v:oval>
                  <v:oval id="Ellipse 9938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" fillcolor="red" strokecolor="red">
                    <v:stroke joinstyle="miter"/>
                  </v:oval>
                  <v:rect id="Rechteck 9939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" filled="f" strokecolor="#a5a5a5 [2092]"/>
                  <v:rect id="Rechteck 9940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" filled="f" strokecolor="#a5a5a5 [2092]"/>
                </v:group>
                <v:group id="Gruppieren 9941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pZxwAAAN0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8xj+3oQnINe/AAAA//8DAFBLAQItABQABgAIAAAAIQDb4fbL7gAAAIUBAAATAAAAAAAA&#10;AAAAAAAAAAAAAABbQ29udGVudF9UeXBlc10ueG1sUEsBAi0AFAAGAAgAAAAhAFr0LFu/AAAAFQEA&#10;AAsAAAAAAAAAAAAAAAAAHwEAAF9yZWxzLy5yZWxzUEsBAi0AFAAGAAgAAAAhAFGPqlnHAAAA3QAA&#10;AA8AAAAAAAAAAAAAAAAABwIAAGRycy9kb3ducmV2LnhtbFBLBQYAAAAAAwADALcAAAD7AgAAAAA=&#10;">
                  <v:oval id="Ellipse 9942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bLk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YzHgz683sQnIGdPAAAA//8DAFBLAQItABQABgAIAAAAIQDb4fbL7gAAAIUBAAATAAAAAAAAAAAA&#10;AAAAAAAAAABbQ29udGVudF9UeXBlc10ueG1sUEsBAi0AFAAGAAgAAAAhAFr0LFu/AAAAFQEAAAsA&#10;AAAAAAAAAAAAAAAAHwEAAF9yZWxzLy5yZWxzUEsBAi0AFAAGAAgAAAAhALkRsuTEAAAA3QAAAA8A&#10;AAAAAAAAAAAAAAAABwIAAGRycy9kb3ducmV2LnhtbFBLBQYAAAAAAwADALcAAAD4AgAAAAA=&#10;" fillcolor="red" strokecolor="red">
                    <v:stroke joinstyle="miter"/>
                  </v:oval>
                  <v:oval id="Ellipse 9943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" fillcolor="red" strokecolor="red">
                    <v:stroke joinstyle="miter"/>
                  </v:oval>
                  <v:oval id="Ellipse 9944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" fillcolor="red" strokecolor="red">
                    <v:stroke joinstyle="miter"/>
                  </v:oval>
                  <v:oval id="Ellipse 9945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" fillcolor="red" strokecolor="red">
                    <v:stroke joinstyle="miter"/>
                  </v:oval>
                  <v:oval id="Ellipse 9946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" fillcolor="red" strokecolor="red">
                    <v:stroke joinstyle="miter"/>
                  </v:oval>
                  <v:oval id="Ellipse 9947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F8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zOezN7i+iU9A5hcAAAD//wMAUEsBAi0AFAAGAAgAAAAhANvh9svuAAAAhQEAABMAAAAAAAAA&#10;AAAAAAAAAAAAAFtDb250ZW50X1R5cGVzXS54bWxQSwECLQAUAAYACAAAACEAWvQsW78AAAAVAQAA&#10;CwAAAAAAAAAAAAAAAAAfAQAAX3JlbHMvLnJlbHNQSwECLQAUAAYACAAAACEAqWYRfMYAAADdAAAA&#10;DwAAAAAAAAAAAAAAAAAHAgAAZHJzL2Rvd25yZXYueG1sUEsFBgAAAAADAAMAtwAAAPoCAAAAAA==&#10;" fillcolor="red" strokecolor="red">
                    <v:stroke joinstyle="miter"/>
                  </v:oval>
                  <v:oval id="Ellipse 9948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" fillcolor="red" strokecolor="red">
                    <v:stroke joinstyle="miter"/>
                  </v:oval>
                  <v:oval id="Ellipse 9949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" fillcolor="red" strokecolor="red">
                    <v:stroke joinstyle="miter"/>
                  </v:oval>
                  <v:oval id="Ellipse 9950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" fillcolor="red" strokecolor="red">
                    <v:stroke joinstyle="miter"/>
                  </v:oval>
                  <v:oval id="Ellipse 9951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pO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" fillcolor="red" strokecolor="red">
                    <v:stroke joinstyle="miter"/>
                  </v:oval>
                  <v:rect id="Rechteck 9952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" filled="f" strokecolor="#a5a5a5 [2092]"/>
                  <v:rect id="Rechteck 9953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" filled="f" strokecolor="#a5a5a5 [2092]"/>
                </v:group>
                <v:group id="Gruppieren 9954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Z8c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Xw++YC/N+EJyNUvAAAA//8DAFBLAQItABQABgAIAAAAIQDb4fbL7gAAAIUBAAATAAAAAAAA&#10;AAAAAAAAAAAAAABbQ29udGVudF9UeXBlc10ueG1sUEsBAi0AFAAGAAgAAAAhAFr0LFu/AAAAFQEA&#10;AAsAAAAAAAAAAAAAAAAAHwEAAF9yZWxzLy5yZWxzUEsBAi0AFAAGAAgAAAAhAMQhnxzHAAAA3QAA&#10;AA8AAAAAAAAAAAAAAAAABwIAAGRycy9kb3ducmV2LnhtbFBLBQYAAAAAAwADALcAAAD7AgAAAAA=&#10;">
                  <v:oval id="Ellipse 9955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" fillcolor="red" strokecolor="red">
                    <v:stroke joinstyle="miter"/>
                  </v:oval>
                  <v:oval id="Ellipse 9956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yI6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LBZvKfy+iU9Arn8AAAD//wMAUEsBAi0AFAAGAAgAAAAhANvh9svuAAAAhQEAABMAAAAAAAAA&#10;AAAAAAAAAAAAAFtDb250ZW50X1R5cGVzXS54bWxQSwECLQAUAAYACAAAACEAWvQsW78AAAAVAQAA&#10;CwAAAAAAAAAAAAAAAAAfAQAAX3JlbHMvLnJlbHNQSwECLQAUAAYACAAAACEAQ/MiOsYAAADdAAAA&#10;DwAAAAAAAAAAAAAAAAAHAgAAZHJzL2Rvd25yZXYueG1sUEsFBgAAAAADAAMAtwAAAPoCAAAAAA==&#10;" fillcolor="red" strokecolor="red">
                    <v:stroke joinstyle="miter"/>
                  </v:oval>
                  <v:oval id="Ellipse 9957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4eh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OezN7i+iU9A5hcAAAD//wMAUEsBAi0AFAAGAAgAAAAhANvh9svuAAAAhQEAABMAAAAAAAAA&#10;AAAAAAAAAAAAAFtDb250ZW50X1R5cGVzXS54bWxQSwECLQAUAAYACAAAACEAWvQsW78AAAAVAQAA&#10;CwAAAAAAAAAAAAAAAAAfAQAAX3JlbHMvLnJlbHNQSwECLQAUAAYACAAAACEALL+HocYAAADdAAAA&#10;DwAAAAAAAAAAAAAAAAAHAgAAZHJzL2Rvd25yZXYueG1sUEsFBgAAAAADAAMAtwAAAPoCAAAAAA==&#10;" fillcolor="red" strokecolor="red">
                    <v:stroke joinstyle="miter"/>
                  </v:oval>
                  <v:oval id="Ellipse 9958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" fillcolor="red" strokecolor="red">
                    <v:stroke joinstyle="miter"/>
                  </v:oval>
                  <v:oval id="Ellipse 9959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" fillcolor="red" strokecolor="red">
                    <v:stroke joinstyle="miter"/>
                  </v:oval>
                  <v:oval id="Ellipse 9960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Vo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Wk&#10;6Szuj2/iE5DFEwAA//8DAFBLAQItABQABgAIAAAAIQDb4fbL7gAAAIUBAAATAAAAAAAAAAAAAAAA&#10;AAAAAABbQ29udGVudF9UeXBlc10ueG1sUEsBAi0AFAAGAAgAAAAhAFr0LFu/AAAAFQEAAAsAAAAA&#10;AAAAAAAAAAAAHwEAAF9yZWxzLy5yZWxzUEsBAi0AFAAGAAgAAAAhAG061WjBAAAA3QAAAA8AAAAA&#10;AAAAAAAAAAAABwIAAGRycy9kb3ducmV2LnhtbFBLBQYAAAAAAwADALcAAAD1AgAAAAA=&#10;" fillcolor="red" strokecolor="red">
                    <v:stroke joinstyle="miter"/>
                  </v:oval>
                  <v:oval id="Ellipse 9961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" fillcolor="red" strokecolor="red">
                    <v:stroke joinstyle="miter"/>
                  </v:oval>
                  <v:oval id="Ellipse 9962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" fillcolor="red" strokecolor="red">
                    <v:stroke joinstyle="miter"/>
                  </v:oval>
                  <v:oval id="Ellipse 9963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" fillcolor="red" strokecolor="red">
                    <v:stroke joinstyle="miter"/>
                  </v:oval>
                  <v:oval id="Ellipse 9964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" fillcolor="red" strokecolor="red">
                    <v:stroke joinstyle="miter"/>
                  </v:oval>
                  <v:rect id="Rechteck 9965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" filled="f" strokecolor="#a5a5a5 [2092]"/>
                  <v:rect id="Rechteck 9966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" filled="f" strokecolor="#a5a5a5 [2092]"/>
                </v:group>
                <v:group id="Gruppieren 9967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">
                  <v:oval id="Ellipse 9968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Nlu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Wk&#10;6SzOjW/iE5DFEwAA//8DAFBLAQItABQABgAIAAAAIQDb4fbL7gAAAIUBAAATAAAAAAAAAAAAAAAA&#10;AAAAAABbQ29udGVudF9UeXBlc10ueG1sUEsBAi0AFAAGAAgAAAAhAFr0LFu/AAAAFQEAAAsAAAAA&#10;AAAAAAAAAAAAHwEAAF9yZWxzLy5yZWxzUEsBAi0AFAAGAAgAAAAhAJNM2W7BAAAA3QAAAA8AAAAA&#10;AAAAAAAAAAAABwIAAGRycy9kb3ducmV2LnhtbFBLBQYAAAAAAwADALcAAAD1AgAAAAA=&#10;" fillcolor="red" strokecolor="red">
                    <v:stroke joinstyle="miter"/>
                  </v:oval>
                  <v:oval id="Ellipse 9969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" fillcolor="red" strokecolor="red">
                    <v:stroke joinstyle="miter"/>
                  </v:oval>
                  <v:oval id="Ellipse 9970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" fillcolor="red" strokecolor="red">
                    <v:stroke joinstyle="miter"/>
                  </v:oval>
                  <v:oval id="Ellipse 9971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+Yu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" fillcolor="red" strokecolor="red">
                    <v:stroke joinstyle="miter"/>
                  </v:oval>
                  <v:oval id="Ellipse 9972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hZ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F4POzD6018AnL2BAAA//8DAFBLAQItABQABgAIAAAAIQDb4fbL7gAAAIUBAAATAAAAAAAAAAAA&#10;AAAAAAAAAABbQ29udGVudF9UeXBlc10ueG1sUEsBAi0AFAAGAAgAAAAhAFr0LFu/AAAAFQEAAAsA&#10;AAAAAAAAAAAAAAAAHwEAAF9yZWxzLy5yZWxzUEsBAi0AFAAGAAgAAAAhAHd9eFnEAAAA3QAAAA8A&#10;AAAAAAAAAAAAAAAABwIAAGRycy9kb3ducmV2LnhtbFBLBQYAAAAAAwADALcAAAD4AgAAAAA=&#10;" fillcolor="red" strokecolor="red">
                    <v:stroke joinstyle="miter"/>
                  </v:oval>
                  <v:oval id="Ellipse 9973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" fillcolor="red" strokecolor="red">
                    <v:stroke joinstyle="miter"/>
                  </v:oval>
                  <v:oval id="Ellipse 9974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W2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zOdvM7i+iU9A5hcAAAD//wMAUEsBAi0AFAAGAAgAAAAhANvh9svuAAAAhQEAABMAAAAAAAAA&#10;AAAAAAAAAAAAAFtDb250ZW50X1R5cGVzXS54bWxQSwECLQAUAAYACAAAACEAWvQsW78AAAAVAQAA&#10;CwAAAAAAAAAAAAAAAAAfAQAAX3JlbHMvLnJlbHNQSwECLQAUAAYACAAAACEAl9hFtsYAAADdAAAA&#10;DwAAAAAAAAAAAAAAAAAHAgAAZHJzL2Rvd25yZXYueG1sUEsFBgAAAAADAAMAtwAAAPoCAAAAAA==&#10;" fillcolor="red" strokecolor="red">
                    <v:stroke joinstyle="miter"/>
                  </v:oval>
                  <v:oval id="Ellipse 9975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OAt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OdvM7i+iU9A5hcAAAD//wMAUEsBAi0AFAAGAAgAAAAhANvh9svuAAAAhQEAABMAAAAAAAAA&#10;AAAAAAAAAAAAAFtDb250ZW50X1R5cGVzXS54bWxQSwECLQAUAAYACAAAACEAWvQsW78AAAAVAQAA&#10;CwAAAAAAAAAAAAAAAAAfAQAAX3JlbHMvLnJlbHNQSwECLQAUAAYACAAAACEA+JTgLcYAAADdAAAA&#10;DwAAAAAAAAAAAAAAAAAHAgAAZHJzL2Rvd25yZXYueG1sUEsFBgAAAAADAAMAtwAAAPoCAAAAAA==&#10;" fillcolor="red" strokecolor="red">
                    <v:stroke joinstyle="miter"/>
                  </v:oval>
                  <v:oval id="Ellipse 9976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" fillcolor="red" strokecolor="red">
                    <v:stroke joinstyle="miter"/>
                  </v:oval>
                  <v:oval id="Ellipse 9977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" fillcolor="red" strokecolor="red">
                    <v:stroke joinstyle="miter"/>
                  </v:oval>
                  <v:rect id="Rechteck 9978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" filled="f" strokecolor="#a5a5a5 [2092]"/>
                  <v:rect id="Rechteck 9979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" filled="f" strokecolor="#a5a5a5 [2092]"/>
                </v:group>
                <v:group id="Gruppieren 9980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">
                  <v:oval id="Ellipse 9981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" fillcolor="red" strokecolor="red">
                    <v:stroke joinstyle="miter"/>
                  </v:oval>
                  <v:oval id="Ellipse 9982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" fillcolor="red" strokecolor="red">
                    <v:stroke joinstyle="miter"/>
                  </v:oval>
                  <v:oval id="Ellipse 9983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" fillcolor="red" strokecolor="red">
                    <v:stroke joinstyle="miter"/>
                  </v:oval>
                  <v:oval id="Ellipse 9984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" fillcolor="red" strokecolor="red">
                    <v:stroke joinstyle="miter"/>
                  </v:oval>
                  <v:oval id="Ellipse 9985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" fillcolor="red" strokecolor="red">
                    <v:stroke joinstyle="miter"/>
                  </v:oval>
                  <v:oval id="Ellipse 9986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" fillcolor="red" strokecolor="red">
                    <v:stroke joinstyle="miter"/>
                  </v:oval>
                  <v:oval id="Ellipse 9987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" fillcolor="red" strokecolor="red">
                    <v:stroke joinstyle="miter"/>
                  </v:oval>
                  <v:oval id="Ellipse 9988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D+U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Wk&#10;6TzOjW/iE5DFEwAA//8DAFBLAQItABQABgAIAAAAIQDb4fbL7gAAAIUBAAATAAAAAAAAAAAAAAAA&#10;AAAAAABbQ29udGVudF9UeXBlc10ueG1sUEsBAi0AFAAGAAgAAAAhAFr0LFu/AAAAFQEAAAsAAAAA&#10;AAAAAAAAAAAAHwEAAF9yZWxzLy5yZWxzUEsBAi0AFAAGAAgAAAAhACNAP5TBAAAA3QAAAA8AAAAA&#10;AAAAAAAAAAAABwIAAGRycy9kb3ducmV2LnhtbFBLBQYAAAAAAwADALcAAAD1AgAAAAA=&#10;" fillcolor="red" strokecolor="red">
                    <v:stroke joinstyle="miter"/>
                  </v:oval>
                  <v:oval id="Ellipse 9989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" fillcolor="red" strokecolor="red">
                    <v:stroke joinstyle="miter"/>
                  </v:oval>
                  <v:oval id="Ellipse 9990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" fillcolor="red" strokecolor="red">
                    <v:stroke joinstyle="miter"/>
                  </v:oval>
                  <v:rect id="Rechteck 9991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" filled="f" strokecolor="#a5a5a5 [2092]"/>
                  <v:rect id="Rechteck 9992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" filled="f" strokecolor="#a5a5a5 [2092]"/>
                </v:group>
                <v:group id="Gruppieren 9993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">
                  <v:oval id="Ellipse 9994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" fillcolor="red" strokecolor="red">
                    <v:stroke joinstyle="miter"/>
                  </v:oval>
                  <v:oval id="Ellipse 9995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" fillcolor="red" strokecolor="red">
                    <v:stroke joinstyle="miter"/>
                  </v:oval>
                  <v:oval id="Ellipse 9996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" fillcolor="red" strokecolor="red">
                    <v:stroke joinstyle="miter"/>
                  </v:oval>
                  <v:oval id="Ellipse 9997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" fillcolor="red" strokecolor="red">
                    <v:stroke joinstyle="miter"/>
                  </v:oval>
                  <v:oval id="Ellipse 9998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" fillcolor="red" strokecolor="red">
                    <v:stroke joinstyle="miter"/>
                  </v:oval>
                  <v:oval id="Ellipse 9999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" fillcolor="red" strokecolor="red">
                    <v:stroke joinstyle="miter"/>
                  </v:oval>
                  <v:oval id="Ellipse 10000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" fillcolor="red" strokecolor="red">
                    <v:stroke joinstyle="miter"/>
                  </v:oval>
                  <v:oval id="Ellipse 10001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" fillcolor="red" strokecolor="red">
                    <v:stroke joinstyle="miter"/>
                  </v:oval>
                  <v:oval id="Ellipse 10002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" fillcolor="red" strokecolor="red">
                    <v:stroke joinstyle="miter"/>
                  </v:oval>
                  <v:oval id="Ellipse 10003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" fillcolor="red" strokecolor="red">
                    <v:stroke joinstyle="miter"/>
                  </v:oval>
                  <v:rect id="Rechteck 10004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" filled="f" strokecolor="#a5a5a5 [2092]"/>
                  <v:rect id="Rechteck 10005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" filled="f" strokecolor="#a5a5a5 [2092]"/>
                </v:group>
                <v:group id="Gruppieren 10006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">
                  <v:oval id="Ellipse 10007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" fillcolor="red" strokecolor="red">
                    <v:stroke joinstyle="miter"/>
                  </v:oval>
                  <v:oval id="Ellipse 10008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" fillcolor="red" strokecolor="red">
                    <v:stroke joinstyle="miter"/>
                  </v:oval>
                  <v:oval id="Ellipse 10009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" fillcolor="red" strokecolor="red">
                    <v:stroke joinstyle="miter"/>
                  </v:oval>
                  <v:oval id="Ellipse 10010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" fillcolor="red" strokecolor="red">
                    <v:stroke joinstyle="miter"/>
                  </v:oval>
                  <v:oval id="Ellipse 10011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" fillcolor="red" strokecolor="red">
                    <v:stroke joinstyle="miter"/>
                  </v:oval>
                  <v:oval id="Ellipse 10012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" fillcolor="red" strokecolor="red">
                    <v:stroke joinstyle="miter"/>
                  </v:oval>
                  <v:oval id="Ellipse 10013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" fillcolor="red" strokecolor="red">
                    <v:stroke joinstyle="miter"/>
                  </v:oval>
                  <v:oval id="Ellipse 10014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" fillcolor="red" strokecolor="red">
                    <v:stroke joinstyle="miter"/>
                  </v:oval>
                  <v:oval id="Ellipse 10015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" fillcolor="red" strokecolor="red">
                    <v:stroke joinstyle="miter"/>
                  </v:oval>
                  <v:oval id="Ellipse 10016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" fillcolor="red" strokecolor="red">
                    <v:stroke joinstyle="miter"/>
                  </v:oval>
                  <v:rect id="Rechteck 10017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" filled="f" strokecolor="#a5a5a5 [2092]"/>
                  <v:rect id="Rechteck 10018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1744" behindDoc="0" locked="0" layoutInCell="1" allowOverlap="1" wp14:anchorId="21A75C4F" wp14:editId="4EF1E666">
                <wp:simplePos x="0" y="0"/>
                <wp:positionH relativeFrom="column">
                  <wp:posOffset>1205865</wp:posOffset>
                </wp:positionH>
                <wp:positionV relativeFrom="paragraph">
                  <wp:posOffset>70485</wp:posOffset>
                </wp:positionV>
                <wp:extent cx="796290" cy="839470"/>
                <wp:effectExtent l="0" t="0" r="22860" b="17780"/>
                <wp:wrapNone/>
                <wp:docPr id="9757" name="Gruppieren 97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9758" name="Gruppieren 9758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759" name="Ellipse 975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0" name="Ellipse 976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1" name="Ellipse 976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2" name="Ellipse 976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3" name="Ellipse 976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4" name="Ellipse 976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5" name="Ellipse 976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6" name="Ellipse 976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7" name="Ellipse 976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8" name="Ellipse 976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69" name="Rechteck 976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0" name="Rechteck 977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71" name="Gruppieren 9771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772" name="Ellipse 977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3" name="Ellipse 977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4" name="Ellipse 977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5" name="Ellipse 977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6" name="Ellipse 977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7" name="Ellipse 977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8" name="Ellipse 977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79" name="Ellipse 977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0" name="Ellipse 978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1" name="Ellipse 978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2" name="Rechteck 978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3" name="Rechteck 978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84" name="Gruppieren 9784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785" name="Ellipse 978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6" name="Ellipse 978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7" name="Ellipse 978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8" name="Ellipse 978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89" name="Ellipse 978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0" name="Ellipse 979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1" name="Ellipse 979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2" name="Ellipse 979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3" name="Ellipse 979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4" name="Ellipse 979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5" name="Rechteck 979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6" name="Rechteck 979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97" name="Gruppieren 9797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798" name="Ellipse 979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99" name="Ellipse 979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0" name="Ellipse 980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1" name="Ellipse 980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2" name="Ellipse 980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3" name="Ellipse 980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4" name="Ellipse 980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5" name="Ellipse 980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6" name="Ellipse 980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7" name="Ellipse 980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8" name="Rechteck 980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09" name="Rechteck 980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10" name="Gruppieren 9810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811" name="Ellipse 981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2" name="Ellipse 981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3" name="Ellipse 981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4" name="Ellipse 981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5" name="Ellipse 981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6" name="Ellipse 981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7" name="Ellipse 981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8" name="Ellipse 981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19" name="Ellipse 981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0" name="Ellipse 982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1" name="Rechteck 982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2" name="Rechteck 982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23" name="Gruppieren 9823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824" name="Ellipse 982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5" name="Ellipse 982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6" name="Ellipse 982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7" name="Ellipse 982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8" name="Ellipse 982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29" name="Ellipse 982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0" name="Ellipse 983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1" name="Ellipse 983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2" name="Ellipse 983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3" name="Ellipse 983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4" name="Rechteck 983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5" name="Rechteck 983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36" name="Gruppieren 9836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837" name="Ellipse 983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8" name="Ellipse 983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39" name="Ellipse 983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0" name="Ellipse 984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1" name="Ellipse 984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2" name="Ellipse 984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3" name="Ellipse 984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4" name="Ellipse 984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5" name="Ellipse 984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6" name="Ellipse 984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7" name="Rechteck 984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8" name="Rechteck 984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49" name="Gruppieren 9849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850" name="Ellipse 985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1" name="Ellipse 985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2" name="Ellipse 985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3" name="Ellipse 985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4" name="Ellipse 985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5" name="Ellipse 985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6" name="Ellipse 985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7" name="Ellipse 985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8" name="Ellipse 985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59" name="Ellipse 985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0" name="Rechteck 986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1" name="Rechteck 986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62" name="Gruppieren 9862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863" name="Ellipse 986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4" name="Ellipse 986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5" name="Ellipse 986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6" name="Ellipse 986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7" name="Ellipse 986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8" name="Ellipse 986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69" name="Ellipse 986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0" name="Ellipse 987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1" name="Ellipse 987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2" name="Ellipse 987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3" name="Rechteck 987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4" name="Rechteck 987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875" name="Gruppieren 9875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876" name="Ellipse 987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7" name="Ellipse 987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8" name="Ellipse 987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9" name="Ellipse 987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0" name="Ellipse 988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1" name="Ellipse 988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2" name="Ellipse 988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3" name="Ellipse 988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4" name="Ellipse 988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5" name="Ellipse 988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6" name="Rechteck 988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87" name="Rechteck 988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E23C0" id="Gruppieren 9757" o:spid="_x0000_s1026" style="position:absolute;margin-left:94.95pt;margin-top:5.55pt;width:62.7pt;height:66.1pt;z-index:251871744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">
                <v:group id="Gruppieren 9758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">
                  <v:oval id="Ellipse 9759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2D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N9mc7i+iU9A5hcAAAD//wMAUEsBAi0AFAAGAAgAAAAhANvh9svuAAAAhQEAABMAAAAAAAAA&#10;AAAAAAAAAAAAAFtDb250ZW50X1R5cGVzXS54bWxQSwECLQAUAAYACAAAACEAWvQsW78AAAAVAQAA&#10;CwAAAAAAAAAAAAAAAAAfAQAAX3JlbHMvLnJlbHNQSwECLQAUAAYACAAAACEAsjktg8YAAADdAAAA&#10;DwAAAAAAAAAAAAAAAAAHAgAAZHJzL2Rvd25yZXYueG1sUEsFBgAAAAADAAMAtwAAAPoCAAAAAA==&#10;" fillcolor="red" strokecolor="red">
                    <v:stroke joinstyle="miter"/>
                  </v:oval>
                  <v:oval id="Ellipse 9760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06j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" fillcolor="red" strokecolor="red">
                    <v:stroke joinstyle="miter"/>
                  </v:oval>
                  <v:oval id="Ellipse 9761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+s4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Y/wz683sQnIGf/AAAA//8DAFBLAQItABQABgAIAAAAIQDb4fbL7gAAAIUBAAATAAAAAAAAAAAA&#10;AAAAAAAAAABbQ29udGVudF9UeXBlc10ueG1sUEsBAi0AFAAGAAgAAAAhAFr0LFu/AAAAFQEAAAsA&#10;AAAAAAAAAAAAAAAAHwEAAF9yZWxzLy5yZWxzUEsBAi0AFAAGAAgAAAAhAIIj6zjEAAAA3QAAAA8A&#10;AAAAAAAAAAAAAAAABwIAAGRycy9kb3ducmV2LnhtbFBLBQYAAAAAAwADALcAAAD4AgAAAAA=&#10;" fillcolor="red" strokecolor="red">
                    <v:stroke joinstyle="miter"/>
                  </v:oval>
                  <v:oval id="Ellipse 9762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XVP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Y/wwG83sQnIGf/AAAA//8DAFBLAQItABQABgAIAAAAIQDb4fbL7gAAAIUBAAATAAAAAAAAAAAA&#10;AAAAAAAAAABbQ29udGVudF9UeXBlc10ueG1sUEsBAi0AFAAGAAgAAAAhAFr0LFu/AAAAFQEAAAsA&#10;AAAAAAAAAAAAAAAAHwEAAF9yZWxzLy5yZWxzUEsBAi0AFAAGAAgAAAAhAHLxdU/EAAAA3QAAAA8A&#10;AAAAAAAAAAAAAAAABwIAAGRycy9kb3ducmV2LnhtbFBLBQYAAAAAAwADALcAAAD4AgAAAAA=&#10;" fillcolor="red" strokecolor="red">
                    <v:stroke joinstyle="miter"/>
                  </v:oval>
                  <v:oval id="Ellipse 9763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dDU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" fillcolor="red" strokecolor="red">
                    <v:stroke joinstyle="miter"/>
                  </v:oval>
                  <v:oval id="Ellipse 9764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Eig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" fillcolor="red" strokecolor="red">
                    <v:stroke joinstyle="miter"/>
                  </v:oval>
                  <v:oval id="Ellipse 9765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O07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" fillcolor="red" strokecolor="red">
                    <v:stroke joinstyle="miter"/>
                  </v:oval>
                  <v:oval id="Ellipse 9766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nNM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" fillcolor="red" strokecolor="red">
                    <v:stroke joinstyle="miter"/>
                  </v:oval>
                  <v:oval id="Ellipse 9767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tbX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UzHozH8vYlPQC7eAAAA//8DAFBLAQItABQABgAIAAAAIQDb4fbL7gAAAIUBAAATAAAAAAAAAAAA&#10;AAAAAAAAAABbQ29udGVudF9UeXBlc10ueG1sUEsBAi0AFAAGAAgAAAAhAFr0LFu/AAAAFQEAAAsA&#10;AAAAAAAAAAAAAAAAHwEAAF9yZWxzLy5yZWxzUEsBAi0AFAAGAAgAAAAhAGKG1tfEAAAA3QAAAA8A&#10;AAAAAAAAAAAAAAAABwIAAGRycy9kb3ducmV2LnhtbFBLBQYAAAAAAwADALcAAAD4AgAAAAA=&#10;" fillcolor="red" strokecolor="red">
                    <v:stroke joinstyle="miter"/>
                  </v:oval>
                  <v:oval id="Ellipse 9768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Kl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" fillcolor="red" strokecolor="red">
                    <v:stroke joinstyle="miter"/>
                  </v:oval>
                  <v:rect id="Rechteck 9769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" filled="f" strokecolor="#a5a5a5 [2092]"/>
                  <v:rect id="Rechteck 9770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" filled="f" strokecolor="#a5a5a5 [2092]"/>
                </v:group>
                <v:group id="Gruppieren 9771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svxwAAAN0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RQx/b8ITkKtfAAAA//8DAFBLAQItABQABgAIAAAAIQDb4fbL7gAAAIUBAAATAAAAAAAA&#10;AAAAAAAAAAAAAABbQ29udGVudF9UeXBlc10ueG1sUEsBAi0AFAAGAAgAAAAhAFr0LFu/AAAAFQEA&#10;AAsAAAAAAAAAAAAAAAAAHwEAAF9yZWxzLy5yZWxzUEsBAi0AFAAGAAgAAAAhAB+2+y/HAAAA3QAA&#10;AA8AAAAAAAAAAAAAAAAABwIAAGRycy9kb3ducmV2LnhtbFBLBQYAAAAAAwADALcAAAD7AgAAAAA=&#10;">
                  <v:oval id="Ellipse 9772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" fillcolor="red" strokecolor="red">
                    <v:stroke joinstyle="miter"/>
                  </v:oval>
                  <v:oval id="Ellipse 9773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" fillcolor="red" strokecolor="red">
                    <v:stroke joinstyle="miter"/>
                  </v:oval>
                  <v:oval id="Ellipse 9774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59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xcDiAvzfxCcjZCwAA//8DAFBLAQItABQABgAIAAAAIQDb4fbL7gAAAIUBAAATAAAAAAAAAAAA&#10;AAAAAAAAAABbQ29udGVudF9UeXBlc10ueG1sUEsBAi0AFAAGAAgAAAAhAFr0LFu/AAAAFQEAAAsA&#10;AAAAAAAAAAAAAAAAHwEAAF9yZWxzLy5yZWxzUEsBAi0AFAAGAAgAAAAhABeN3n3EAAAA3QAAAA8A&#10;AAAAAAAAAAAAAAAABwIAAGRycy9kb3ducmV2LnhtbFBLBQYAAAAAAwADALcAAAD4AgAAAAA=&#10;" fillcolor="red" strokecolor="red">
                    <v:stroke joinstyle="miter"/>
                  </v:oval>
                  <v:oval id="Ellipse 9775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Xvm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xcDiAvzfxCcjZCwAA//8DAFBLAQItABQABgAIAAAAIQDb4fbL7gAAAIUBAAATAAAAAAAAAAAA&#10;AAAAAAAAAABbQ29udGVudF9UeXBlc10ueG1sUEsBAi0AFAAGAAgAAAAhAFr0LFu/AAAAFQEAAAsA&#10;AAAAAAAAAAAAAAAAHwEAAF9yZWxzLy5yZWxzUEsBAi0AFAAGAAgAAAAhAHjBe+bEAAAA3QAAAA8A&#10;AAAAAAAAAAAAAAAABwIAAGRycy9kb3ducmV2LnhtbFBLBQYAAAAAAwADALcAAAD4AgAAAAA=&#10;" fillcolor="red" strokecolor="red">
                    <v:stroke joinstyle="miter"/>
                  </v:oval>
                  <v:oval id="Ellipse 9776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" fillcolor="red" strokecolor="red">
                    <v:stroke joinstyle="miter"/>
                  </v:oval>
                  <v:oval id="Ellipse 9777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" fillcolor="red" strokecolor="red">
                    <v:stroke joinstyle="miter"/>
                  </v:oval>
                  <v:oval id="Ellipse 9778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NR4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dPx&#10;OM6Nb+ITkPM3AAAA//8DAFBLAQItABQABgAIAAAAIQDb4fbL7gAAAIUBAAATAAAAAAAAAAAAAAAA&#10;AAAAAABbQ29udGVudF9UeXBlc10ueG1sUEsBAi0AFAAGAAgAAAAhAFr0LFu/AAAAFQEAAAsAAAAA&#10;AAAAAAAAAAAAHwEAAF9yZWxzLy5yZWxzUEsBAi0AFAAGAAgAAAAhAJbA1HjBAAAA3QAAAA8AAAAA&#10;AAAAAAAAAAAABwIAAGRycy9kb3ducmV2LnhtbFBLBQYAAAAAAwADALcAAAD1AgAAAAA=&#10;" fillcolor="red" strokecolor="red">
                    <v:stroke joinstyle="miter"/>
                  </v:oval>
                  <v:oval id="Ellipse 9779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" fillcolor="red" strokecolor="red">
                    <v:stroke joinstyle="miter"/>
                  </v:oval>
                  <v:oval id="Ellipse 9780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" fillcolor="red" strokecolor="red">
                    <v:stroke joinstyle="miter"/>
                  </v:oval>
                  <v:oval id="Ellipse 9781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3C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" fillcolor="red" strokecolor="red">
                    <v:stroke joinstyle="miter"/>
                  </v:oval>
                  <v:rect id="Rechteck 9782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" filled="f" strokecolor="#a5a5a5 [2092]"/>
                  <v:rect id="Rechteck 9783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" filled="f" strokecolor="#a5a5a5 [2092]"/>
                </v:group>
                <v:group id="Gruppieren 9784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">
                  <v:oval id="Ellipse 9785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" fillcolor="red" strokecolor="red">
                    <v:stroke joinstyle="miter"/>
                  </v:oval>
                  <v:oval id="Ellipse 9786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pW2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Y/oyG83sQnIGf/AAAA//8DAFBLAQItABQABgAIAAAAIQDb4fbL7gAAAIUBAAATAAAAAAAAAAAA&#10;AAAAAAAAAABbQ29udGVudF9UeXBlc10ueG1sUEsBAi0AFAAGAAgAAAAhAFr0LFu/AAAAFQEAAAsA&#10;AAAAAAAAAAAAAAAAHwEAAF9yZWxzLy5yZWxzUEsBAi0AFAAGAAgAAAAhAL3GlbbEAAAA3QAAAA8A&#10;AAAAAAAAAAAAAAAABwIAAGRycy9kb3ducmV2LnhtbFBLBQYAAAAAAwADALcAAAD4AgAAAAA=&#10;" fillcolor="red" strokecolor="red">
                    <v:stroke joinstyle="miter"/>
                  </v:oval>
                  <v:oval id="Ellipse 9787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" fillcolor="red" strokecolor="red">
                    <v:stroke joinstyle="miter"/>
                  </v:oval>
                  <v:oval id="Ellipse 9788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" fillcolor="red" strokecolor="red">
                    <v:stroke joinstyle="miter"/>
                  </v:oval>
                  <v:oval id="Ellipse 9789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" fillcolor="red" strokecolor="red">
                    <v:stroke joinstyle="miter"/>
                  </v:oval>
                  <v:oval id="Ellipse 9790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" fillcolor="red" strokecolor="red">
                    <v:stroke joinstyle="miter"/>
                  </v:oval>
                  <v:oval id="Ellipse 9791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psf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" fillcolor="red" strokecolor="red">
                    <v:stroke joinstyle="miter"/>
                  </v:oval>
                  <v:oval id="Ellipse 9792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AVo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F4OO7D6018AnL2BAAA//8DAFBLAQItABQABgAIAAAAIQDb4fbL7gAAAIUBAAATAAAAAAAAAAAA&#10;AAAAAAAAAABbQ29udGVudF9UeXBlc10ueG1sUEsBAi0AFAAGAAgAAAAhAFr0LFu/AAAAFQEAAAsA&#10;AAAAAAAAAAAAAAAAHwEAAF9yZWxzLy5yZWxzUEsBAi0AFAAGAAgAAAAhAEckBWjEAAAA3QAAAA8A&#10;AAAAAAAAAAAAAAAABwIAAGRycy9kb3ducmV2LnhtbFBLBQYAAAAAAwADALcAAAD4AgAAAAA=&#10;" fillcolor="red" strokecolor="red">
                    <v:stroke joinstyle="miter"/>
                  </v:oval>
                  <v:oval id="Ellipse 9793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" fillcolor="red" strokecolor="red">
                    <v:stroke joinstyle="miter"/>
                  </v:oval>
                  <v:oval id="Ellipse 9794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iH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zN/mM7i+iU9A5hcAAAD//wMAUEsBAi0AFAAGAAgAAAAhANvh9svuAAAAhQEAABMAAAAAAAAA&#10;AAAAAAAAAAAAAFtDb250ZW50X1R5cGVzXS54bWxQSwECLQAUAAYACAAAACEAWvQsW78AAAAVAQAA&#10;CwAAAAAAAAAAAAAAAAAfAQAAX3JlbHMvLnJlbHNQSwECLQAUAAYACAAAACEAp4E4h8YAAADdAAAA&#10;DwAAAAAAAAAAAAAAAAAHAgAAZHJzL2Rvd25yZXYueG1sUEsFBgAAAAADAAMAtwAAAPoCAAAAAA==&#10;" fillcolor="red" strokecolor="red">
                    <v:stroke joinstyle="miter"/>
                  </v:oval>
                  <v:rect id="Rechteck 9795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" filled="f" strokecolor="#a5a5a5 [2092]"/>
                  <v:rect id="Rechteck 9796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" filled="f" strokecolor="#a5a5a5 [2092]"/>
                </v:group>
                <v:group id="Gruppieren 9797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">
                  <v:oval id="Ellipse 9798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" fillcolor="red" strokecolor="red">
                    <v:stroke joinstyle="miter"/>
                  </v:oval>
                  <v:oval id="Ellipse 9799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" fillcolor="red" strokecolor="red">
                    <v:stroke joinstyle="miter"/>
                  </v:oval>
                  <v:oval id="Ellipse 9800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" fillcolor="red" strokecolor="red">
                    <v:stroke joinstyle="miter"/>
                  </v:oval>
                  <v:oval id="Ellipse 9801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" fillcolor="red" strokecolor="red">
                    <v:stroke joinstyle="miter"/>
                  </v:oval>
                  <v:oval id="Ellipse 9802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" fillcolor="red" strokecolor="red">
                    <v:stroke joinstyle="miter"/>
                  </v:oval>
                  <v:oval id="Ellipse 9803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" fillcolor="red" strokecolor="red">
                    <v:stroke joinstyle="miter"/>
                  </v:oval>
                  <v:oval id="Ellipse 9804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" fillcolor="red" strokecolor="red">
                    <v:stroke joinstyle="miter"/>
                  </v:oval>
                  <v:oval id="Ellipse 9805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" fillcolor="red" strokecolor="red">
                    <v:stroke joinstyle="miter"/>
                  </v:oval>
                  <v:oval id="Ellipse 9806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" fillcolor="red" strokecolor="red">
                    <v:stroke joinstyle="miter"/>
                  </v:oval>
                  <v:oval id="Ellipse 9807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" fillcolor="red" strokecolor="red">
                    <v:stroke joinstyle="miter"/>
                  </v:oval>
                  <v:rect id="Rechteck 9808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" filled="f" strokecolor="#a5a5a5 [2092]"/>
                  <v:rect id="Rechteck 9809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" filled="f" strokecolor="#a5a5a5 [2092]"/>
                </v:group>
                <v:group id="Gruppieren 9810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">
                  <v:oval id="Ellipse 9811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" fillcolor="red" strokecolor="red">
                    <v:stroke joinstyle="miter"/>
                  </v:oval>
                  <v:oval id="Ellipse 9812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" fillcolor="red" strokecolor="red">
                    <v:stroke joinstyle="miter"/>
                  </v:oval>
                  <v:oval id="Ellipse 9813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zf/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" fillcolor="red" strokecolor="red">
                    <v:stroke joinstyle="miter"/>
                  </v:oval>
                  <v:oval id="Ellipse 9814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" fillcolor="red" strokecolor="red">
                    <v:stroke joinstyle="miter"/>
                  </v:oval>
                  <v:oval id="Ellipse 9815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oQ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" fillcolor="red" strokecolor="red">
                    <v:stroke joinstyle="miter"/>
                  </v:oval>
                  <v:oval id="Ellipse 9816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Rn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XtbpCn7fxCcgizsAAAD//wMAUEsBAi0AFAAGAAgAAAAhANvh9svuAAAAhQEAABMAAAAAAAAA&#10;AAAAAAAAAAAAAFtDb250ZW50X1R5cGVzXS54bWxQSwECLQAUAAYACAAAACEAWvQsW78AAAAVAQAA&#10;CwAAAAAAAAAAAAAAAAAfAQAAX3JlbHMvLnJlbHNQSwECLQAUAAYACAAAACEAo3iUZ8YAAADdAAAA&#10;DwAAAAAAAAAAAAAAAAAHAgAAZHJzL2Rvd25yZXYueG1sUEsFBgAAAAADAAMAtwAAAPoCAAAAAA==&#10;" fillcolor="red" strokecolor="red">
                    <v:stroke joinstyle="miter"/>
                  </v:oval>
                  <v:oval id="Ellipse 9817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DH8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" fillcolor="red" strokecolor="red">
                    <v:stroke joinstyle="miter"/>
                  </v:oval>
                  <v:oval id="Ellipse 9818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" fillcolor="red" strokecolor="red">
                    <v:stroke joinstyle="miter"/>
                  </v:oval>
                  <v:oval id="Ellipse 9819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" fillcolor="red" strokecolor="red">
                    <v:stroke joinstyle="miter"/>
                  </v:oval>
                  <v:oval id="Ellipse 9820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" fillcolor="red" strokecolor="red">
                    <v:stroke joinstyle="miter"/>
                  </v:oval>
                  <v:rect id="Rechteck 9821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" filled="f" strokecolor="#a5a5a5 [2092]"/>
                  <v:rect id="Rechteck 9822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" filled="f" strokecolor="#a5a5a5 [2092]"/>
                </v:group>
                <v:group id="Gruppieren 9823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3uI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+J4OR/B8E56AXDwAAAD//wMAUEsBAi0AFAAGAAgAAAAhANvh9svuAAAAhQEAABMAAAAAAAAA&#10;AAAAAAAAAAAAAFtDb250ZW50X1R5cGVzXS54bWxQSwECLQAUAAYACAAAACEAWvQsW78AAAAVAQAA&#10;CwAAAAAAAAAAAAAAAAAfAQAAX3JlbHMvLnJlbHNQSwECLQAUAAYACAAAACEAZS97iMYAAADdAAAA&#10;DwAAAAAAAAAAAAAAAAAHAgAAZHJzL2Rvd25yZXYueG1sUEsFBgAAAAADAAMAtwAAAPoCAAAAAA==&#10;">
                  <v:oval id="Ellipse 9824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U2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YxH/QG83sQnIGdPAAAA//8DAFBLAQItABQABgAIAAAAIQDb4fbL7gAAAIUBAAATAAAAAAAAAAAA&#10;AAAAAAAAAABbQ29udGVudF9UeXBlc10ueG1sUEsBAi0AFAAGAAgAAAAhAFr0LFu/AAAAFQEAAAsA&#10;AAAAAAAAAAAAAAAAHwEAAF9yZWxzLy5yZWxzUEsBAi0AFAAGAAgAAAAhAPKKZTbEAAAA3QAAAA8A&#10;AAAAAAAAAAAAAAAABwIAAGRycy9kb3ducmV2LnhtbFBLBQYAAAAAAwADALcAAAD4AgAAAAA=&#10;" fillcolor="red" strokecolor="red">
                    <v:stroke joinstyle="miter"/>
                  </v:oval>
                  <v:oval id="Ellipse 9825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sCt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xH/QG83sQnIGdPAAAA//8DAFBLAQItABQABgAIAAAAIQDb4fbL7gAAAIUBAAATAAAAAAAAAAAA&#10;AAAAAAAAAABbQ29udGVudF9UeXBlc10ueG1sUEsBAi0AFAAGAAgAAAAhAFr0LFu/AAAAFQEAAAsA&#10;AAAAAAAAAAAAAAAAHwEAAF9yZWxzLy5yZWxzUEsBAi0AFAAGAAgAAAAhAJ3GwK3EAAAA3QAAAA8A&#10;AAAAAAAAAAAAAAAABwIAAGRycy9kb3ducmV2LnhtbFBLBQYAAAAAAwADALcAAAD4AgAAAAA=&#10;" fillcolor="red" strokecolor="red">
                    <v:stroke joinstyle="miter"/>
                  </v:oval>
                  <v:oval id="Ellipse 9826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7a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z9lqDf9v4hOQmysAAAD//wMAUEsBAi0AFAAGAAgAAAAhANvh9svuAAAAhQEAABMAAAAAAAAA&#10;AAAAAAAAAAAAAFtDb250ZW50X1R5cGVzXS54bWxQSwECLQAUAAYACAAAACEAWvQsW78AAAAVAQAA&#10;CwAAAAAAAAAAAAAAAAAfAQAAX3JlbHMvLnJlbHNQSwECLQAUAAYACAAAACEAbRRe2sYAAADdAAAA&#10;DwAAAAAAAAAAAAAAAAAHAgAAZHJzL2Rvd25yZXYueG1sUEsFBgAAAAADAAMAtwAAAPoCAAAAAA==&#10;" fillcolor="red" strokecolor="red">
                    <v:stroke joinstyle="miter"/>
                  </v:oval>
                  <v:oval id="Ellipse 9827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tB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F41B/C6018AnL2BAAA//8DAFBLAQItABQABgAIAAAAIQDb4fbL7gAAAIUBAAATAAAAAAAAAAAA&#10;AAAAAAAAAABbQ29udGVudF9UeXBlc10ueG1sUEsBAi0AFAAGAAgAAAAhAFr0LFu/AAAAFQEAAAsA&#10;AAAAAAAAAAAAAAAAHwEAAF9yZWxzLy5yZWxzUEsBAi0AFAAGAAgAAAAhAAJY+0HEAAAA3QAAAA8A&#10;AAAAAAAAAAAAAAAABwIAAGRycy9kb3ducmV2LnhtbFBLBQYAAAAAAwADALcAAAD4AgAAAAA=&#10;" fillcolor="red" strokecolor="red">
                    <v:stroke joinstyle="miter"/>
                  </v:oval>
                  <v:oval id="Ellipse 9828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" fillcolor="red" strokecolor="red">
                    <v:stroke joinstyle="miter"/>
                  </v:oval>
                  <v:oval id="Ellipse 9829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" fillcolor="red" strokecolor="red">
                    <v:stroke joinstyle="miter"/>
                  </v:oval>
                  <v:oval id="Ellipse 9830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" fillcolor="red" strokecolor="red">
                    <v:stroke joinstyle="miter"/>
                  </v:oval>
                  <v:oval id="Ellipse 9831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FBz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" fillcolor="red" strokecolor="red">
                    <v:stroke joinstyle="miter"/>
                  </v:oval>
                  <v:oval id="Ellipse 9832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s4E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xHgz683sQnIGdPAAAA//8DAFBLAQItABQABgAIAAAAIQDb4fbL7gAAAIUBAAATAAAAAAAAAAAA&#10;AAAAAAAAAABbQ29udGVudF9UeXBlc10ueG1sUEsBAi0AFAAGAAgAAAAhAFr0LFu/AAAAFQEAAAsA&#10;AAAAAAAAAAAAAAAAHwEAAF9yZWxzLy5yZWxzUEsBAi0AFAAGAAgAAAAhAJf2zgTEAAAA3QAAAA8A&#10;AAAAAAAAAAAAAAAABwIAAGRycy9kb3ducmV2LnhtbFBLBQYAAAAAAwADALcAAAD4AgAAAAA=&#10;" fillcolor="red" strokecolor="red">
                    <v:stroke joinstyle="miter"/>
                  </v:oval>
                  <v:oval id="Ellipse 9833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" fillcolor="red" strokecolor="red">
                    <v:stroke joinstyle="miter"/>
                  </v:oval>
                  <v:rect id="Rechteck 9834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" filled="f" strokecolor="#a5a5a5 [2092]"/>
                  <v:rect id="Rechteck 9835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" filled="f" strokecolor="#a5a5a5 [2092]"/>
                </v:group>
                <v:group id="Gruppieren 9836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U7N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0Mx/B6E56AXDwBAAD//wMAUEsBAi0AFAAGAAgAAAAhANvh9svuAAAAhQEAABMAAAAAAAAA&#10;AAAAAAAAAAAAAFtDb250ZW50X1R5cGVzXS54bWxQSwECLQAUAAYACAAAACEAWvQsW78AAAAVAQAA&#10;CwAAAAAAAAAAAAAAAAAfAQAAX3JlbHMvLnJlbHNQSwECLQAUAAYACAAAACEA8IFOzcYAAADdAAAA&#10;DwAAAAAAAAAAAAAAAAAHAgAAZHJzL2Rvd25yZXYueG1sUEsFBgAAAAADAAMAtwAAAPoCAAAAAA==&#10;">
                  <v:oval id="Ellipse 9837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" fillcolor="red" strokecolor="red">
                    <v:stroke joinstyle="miter"/>
                  </v:oval>
                  <v:oval id="Ellipse 9838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" fillcolor="red" strokecolor="red">
                    <v:stroke joinstyle="miter"/>
                  </v:oval>
                  <v:oval id="Ellipse 9839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" fillcolor="red" strokecolor="red">
                    <v:stroke joinstyle="miter"/>
                  </v:oval>
                  <v:oval id="Ellipse 9840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" fillcolor="red" strokecolor="red">
                    <v:stroke joinstyle="miter"/>
                  </v:oval>
                  <v:oval id="Ellipse 9841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" fillcolor="red" strokecolor="red">
                    <v:stroke joinstyle="miter"/>
                  </v:oval>
                  <v:oval id="Ellipse 9842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L15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YxHgz683sQnIGdPAAAA//8DAFBLAQItABQABgAIAAAAIQDb4fbL7gAAAIUBAAATAAAAAAAAAAAA&#10;AAAAAAAAAABbQ29udGVudF9UeXBlc10ueG1sUEsBAi0AFAAGAAgAAAAhAFr0LFu/AAAAFQEAAAsA&#10;AAAAAAAAAAAAAAAAHwEAAF9yZWxzLy5yZWxzUEsBAi0AFAAGAAgAAAAhAM/wvXnEAAAA3QAAAA8A&#10;AAAAAAAAAAAAAAAABwIAAGRycy9kb3ducmV2LnhtbFBLBQYAAAAAAwADALcAAAD4AgAAAAA=&#10;" fillcolor="red" strokecolor="red">
                    <v:stroke joinstyle="miter"/>
                  </v:oval>
                  <v:oval id="Ellipse 9843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" fillcolor="red" strokecolor="red">
                    <v:stroke joinstyle="miter"/>
                  </v:oval>
                  <v:oval id="Ellipse 9844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" fillcolor="red" strokecolor="red">
                    <v:stroke joinstyle="miter"/>
                  </v:oval>
                  <v:oval id="Ellipse 9845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" fillcolor="red" strokecolor="red">
                    <v:stroke joinstyle="miter"/>
                  </v:oval>
                  <v:oval id="Ellipse 9846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7t6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WGSvKfy+iU9Arn4AAAD//wMAUEsBAi0AFAAGAAgAAAAhANvh9svuAAAAhQEAABMAAAAAAAAA&#10;AAAAAAAAAAAAAFtDb250ZW50X1R5cGVzXS54bWxQSwECLQAUAAYACAAAACEAWvQsW78AAAAVAQAA&#10;CwAAAAAAAAAAAAAAAAAfAQAAX3JlbHMvLnJlbHNQSwECLQAUAAYACAAAACEAsMu7esYAAADdAAAA&#10;DwAAAAAAAAAAAAAAAAAHAgAAZHJzL2Rvd25yZXYueG1sUEsFBgAAAAADAAMAtwAAAPoCAAAAAA==&#10;" fillcolor="red" strokecolor="red">
                    <v:stroke joinstyle="miter"/>
                  </v:oval>
                  <v:rect id="Rechteck 9847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" filled="f" strokecolor="#a5a5a5 [2092]"/>
                  <v:rect id="Rechteck 9848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" filled="f" strokecolor="#a5a5a5 [2092]"/>
                </v:group>
                <v:group id="Gruppieren 9849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Kn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XTyOYW/N+EJyMUvAAAA//8DAFBLAQItABQABgAIAAAAIQDb4fbL7gAAAIUBAAATAAAAAAAA&#10;AAAAAAAAAAAAAABbQ29udGVudF9UeXBlc10ueG1sUEsBAi0AFAAGAAgAAAAhAFr0LFu/AAAAFQEA&#10;AAsAAAAAAAAAAAAAAAAAHwEAAF9yZWxzLy5yZWxzUEsBAi0AFAAGAAgAAAAhANkYqcLHAAAA3QAA&#10;AA8AAAAAAAAAAAAAAAAABwIAAGRycy9kb3ducmV2LnhtbFBLBQYAAAAAAwADALcAAAD7AgAAAAA=&#10;">
                  <v:oval id="Ellipse 9850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BI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Ww6&#10;jvvjm/gE5OINAAD//wMAUEsBAi0AFAAGAAgAAAAhANvh9svuAAAAhQEAABMAAAAAAAAAAAAAAAAA&#10;AAAAAFtDb250ZW50X1R5cGVzXS54bWxQSwECLQAUAAYACAAAACEAWvQsW78AAAAVAQAACwAAAAAA&#10;AAAAAAAAAAAfAQAAX3JlbHMvLnJlbHNQSwECLQAUAAYACAAAACEA1bcQSMAAAADdAAAADwAAAAAA&#10;AAAAAAAAAAAHAgAAZHJzL2Rvd25yZXYueG1sUEsFBgAAAAADAAMAtwAAAPQCAAAAAA==&#10;" fillcolor="red" strokecolor="red">
                    <v:stroke joinstyle="miter"/>
                  </v:oval>
                  <v:oval id="Ellipse 9851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7XT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" fillcolor="red" strokecolor="red">
                    <v:stroke joinstyle="miter"/>
                  </v:oval>
                  <v:oval id="Ellipse 9852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Suk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xHgz683sQnIGdPAAAA//8DAFBLAQItABQABgAIAAAAIQDb4fbL7gAAAIUBAAATAAAAAAAAAAAA&#10;AAAAAAAAAABbQ29udGVudF9UeXBlc10ueG1sUEsBAi0AFAAGAAgAAAAhAFr0LFu/AAAAFQEAAAsA&#10;AAAAAAAAAAAAAAAAHwEAAF9yZWxzLy5yZWxzUEsBAi0AFAAGAAgAAAAhAEopK6TEAAAA3QAAAA8A&#10;AAAAAAAAAAAAAAAABwIAAGRycy9kb3ducmV2LnhtbFBLBQYAAAAAAwADALcAAAD4AgAAAAA=&#10;" fillcolor="red" strokecolor="red">
                    <v:stroke joinstyle="miter"/>
                  </v:oval>
                  <v:oval id="Ellipse 9853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" fillcolor="red" strokecolor="red">
                    <v:stroke joinstyle="miter"/>
                  </v:oval>
                  <v:oval id="Ellipse 9854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" fillcolor="red" strokecolor="red">
                    <v:stroke joinstyle="miter"/>
                  </v:oval>
                  <v:oval id="Ellipse 9855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LPQ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saj4RBeb+ITkLN/AAAA//8DAFBLAQItABQABgAIAAAAIQDb4fbL7gAAAIUBAAATAAAAAAAAAAAA&#10;AAAAAAAAAABbQ29udGVudF9UeXBlc10ueG1sUEsBAi0AFAAGAAgAAAAhAFr0LFu/AAAAFQEAAAsA&#10;AAAAAAAAAAAAAAAAHwEAAF9yZWxzLy5yZWxzUEsBAi0AFAAGAAgAAAAhAMXAs9DEAAAA3QAAAA8A&#10;AAAAAAAAAAAAAAAABwIAAGRycy9kb3ducmV2LnhtbFBLBQYAAAAAAwADALcAAAD4AgAAAAA=&#10;" fillcolor="red" strokecolor="red">
                    <v:stroke joinstyle="miter"/>
                  </v:oval>
                  <v:oval id="Ellipse 9856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2n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WGSvKfy+iU9Arn4AAAD//wMAUEsBAi0AFAAGAAgAAAAhANvh9svuAAAAhQEAABMAAAAAAAAA&#10;AAAAAAAAAAAAAFtDb250ZW50X1R5cGVzXS54bWxQSwECLQAUAAYACAAAACEAWvQsW78AAAAVAQAA&#10;CwAAAAAAAAAAAAAAAAAfAQAAX3JlbHMvLnJlbHNQSwECLQAUAAYACAAAACEANRItp8YAAADdAAAA&#10;DwAAAAAAAAAAAAAAAAAHAgAAZHJzL2Rvd25yZXYueG1sUEsFBgAAAAADAAMAtwAAAPoCAAAAAA==&#10;" fillcolor="red" strokecolor="red">
                    <v:stroke joinstyle="miter"/>
                  </v:oval>
                  <v:oval id="Ellipse 9857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" fillcolor="red" strokecolor="red">
                    <v:stroke joinstyle="miter"/>
                  </v:oval>
                  <v:oval id="Ellipse 9858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RxO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Ww6&#10;jnPjm/gE5OINAAD//wMAUEsBAi0AFAAGAAgAAAAhANvh9svuAAAAhQEAABMAAAAAAAAAAAAAAAAA&#10;AAAAAFtDb250ZW50X1R5cGVzXS54bWxQSwECLQAUAAYACAAAACEAWvQsW78AAAAVAQAACwAAAAAA&#10;AAAAAAAAAAAfAQAAX3JlbHMvLnJlbHNQSwECLQAUAAYACAAAACEAK8EcTsAAAADdAAAADwAAAAAA&#10;AAAAAAAAAAAHAgAAZHJzL2Rvd25yZXYueG1sUEsFBgAAAAADAAMAtwAAAPQCAAAAAA==&#10;" fillcolor="red" strokecolor="red">
                    <v:stroke joinstyle="miter"/>
                  </v:oval>
                  <v:oval id="Ellipse 9859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" fillcolor="red" strokecolor="red">
                    <v:stroke joinstyle="miter"/>
                  </v:oval>
                  <v:rect id="Rechteck 9860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" filled="f" strokecolor="#a5a5a5 [2092]"/>
                  <v:rect id="Rechteck 9861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" filled="f" strokecolor="#a5a5a5 [2092]"/>
                </v:group>
                <v:group id="Gruppieren 9862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fT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2Mh/B8E56AXDwAAAD//wMAUEsBAi0AFAAGAAgAAAAhANvh9svuAAAAhQEAABMAAAAAAAAA&#10;AAAAAAAAAAAAAFtDb250ZW50X1R5cGVzXS54bWxQSwECLQAUAAYACAAAACEAWvQsW78AAAAVAQAA&#10;CwAAAAAAAAAAAAAAAAAfAQAAX3JlbHMvLnJlbHNQSwECLQAUAAYACAAAACEAnAln08YAAADdAAAA&#10;DwAAAAAAAAAAAAAAAAAHAgAAZHJzL2Rvd25yZXYueG1sUEsFBgAAAAADAAMAtwAAAPoCAAAAAA==&#10;">
                  <v:oval id="Ellipse 9863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" fillcolor="red" strokecolor="red">
                    <v:stroke joinstyle="miter"/>
                  </v:oval>
                  <v:oval id="Ellipse 9864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z2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WGTpK/y+iU9Arn4AAAD//wMAUEsBAi0AFAAGAAgAAAAhANvh9svuAAAAhQEAABMAAAAAAAAA&#10;AAAAAAAAAAAAAFtDb250ZW50X1R5cGVzXS54bWxQSwECLQAUAAYACAAAACEAWvQsW78AAAAVAQAA&#10;CwAAAAAAAAAAAAAAAAAfAQAAX3JlbHMvLnJlbHNQSwECLQAUAAYACAAAACEAZODc9sYAAADdAAAA&#10;DwAAAAAAAAAAAAAAAAAHAgAAZHJzL2Rvd25yZXYueG1sUEsFBgAAAAADAAMAtwAAAPoCAAAAAA==&#10;" fillcolor="red" strokecolor="red">
                    <v:stroke joinstyle="miter"/>
                  </v:oval>
                  <v:oval id="Ellipse 9865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Hlt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WGTpK/y+iU9Arn4AAAD//wMAUEsBAi0AFAAGAAgAAAAhANvh9svuAAAAhQEAABMAAAAAAAAA&#10;AAAAAAAAAAAAAFtDb250ZW50X1R5cGVzXS54bWxQSwECLQAUAAYACAAAACEAWvQsW78AAAAVAQAA&#10;CwAAAAAAAAAAAAAAAAAfAQAAX3JlbHMvLnJlbHNQSwECLQAUAAYACAAAACEAC6x5bcYAAADdAAAA&#10;DwAAAAAAAAAAAAAAAAAHAgAAZHJzL2Rvd25yZXYueG1sUEsFBgAAAAADAAMAtwAAAPoCAAAAAA==&#10;" fillcolor="red" strokecolor="red">
                    <v:stroke joinstyle="miter"/>
                  </v:oval>
                  <v:oval id="Ellipse 9866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" fillcolor="red" strokecolor="red">
                    <v:stroke joinstyle="miter"/>
                  </v:oval>
                  <v:oval id="Ellipse 9867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KB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aj4Q+83sQnIGf/AAAA//8DAFBLAQItABQABgAIAAAAIQDb4fbL7gAAAIUBAAATAAAAAAAAAAAA&#10;AAAAAAAAAABbQ29udGVudF9UeXBlc10ueG1sUEsBAi0AFAAGAAgAAAAhAFr0LFu/AAAAFQEAAAsA&#10;AAAAAAAAAAAAAAAAHwEAAF9yZWxzLy5yZWxzUEsBAi0AFAAGAAgAAAAhAJQyQoHEAAAA3QAAAA8A&#10;AAAAAAAAAAAAAAAABwIAAGRycy9kb3ducmV2LnhtbFBLBQYAAAAAAwADALcAAAD4AgAAAAA=&#10;" fillcolor="red" strokecolor="red">
                    <v:stroke joinstyle="miter"/>
                  </v:oval>
                  <v:oval id="Ellipse 9868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" fillcolor="red" strokecolor="red">
                    <v:stroke joinstyle="miter"/>
                  </v:oval>
                  <v:oval id="Ellipse 9869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" fillcolor="red" strokecolor="red">
                    <v:stroke joinstyle="miter"/>
                  </v:oval>
                  <v:oval id="Ellipse 9870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" fillcolor="red" strokecolor="red">
                    <v:stroke joinstyle="miter"/>
                  </v:oval>
                  <v:oval id="Ellipse 9871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umz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" fillcolor="red" strokecolor="red">
                    <v:stroke joinstyle="miter"/>
                  </v:oval>
                  <v:oval id="Ellipse 9872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" fillcolor="red" strokecolor="red">
                    <v:stroke joinstyle="miter"/>
                  </v:oval>
                  <v:rect id="Rechteck 9873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" filled="f" strokecolor="#a5a5a5 [2092]"/>
                  <v:rect id="Rechteck 9874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" filled="f" strokecolor="#a5a5a5 [2092]"/>
                </v:group>
                <v:group id="Gruppieren 9875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Wl6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rBaLubw+yY8Abn+AQAA//8DAFBLAQItABQABgAIAAAAIQDb4fbL7gAAAIUBAAATAAAAAAAA&#10;AAAAAAAAAAAAAABbQ29udGVudF9UeXBlc10ueG1sUEsBAi0AFAAGAAgAAAAhAFr0LFu/AAAAFQEA&#10;AAsAAAAAAAAAAAAAAAAAHwEAAF9yZWxzLy5yZWxzUEsBAi0AFAAGAAgAAAAhAJY5aXrHAAAA3QAA&#10;AA8AAAAAAAAAAAAAAAAABwIAAGRycy9kb3ducmV2LnhtbFBLBQYAAAAAAwADALcAAAD7AgAAAAA=&#10;">
                  <v:oval id="Ellipse 9876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3HH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ajnyG83sQnIGf/AAAA//8DAFBLAQItABQABgAIAAAAIQDb4fbL7gAAAIUBAAATAAAAAAAAAAAA&#10;AAAAAAAAAABbQ29udGVudF9UeXBlc10ueG1sUEsBAi0AFAAGAAgAAAAhAFr0LFu/AAAAFQEAAAsA&#10;AAAAAAAAAAAAAAAAHwEAAF9yZWxzLy5yZWxzUEsBAi0AFAAGAAgAAAAhAH6nccfEAAAA3QAAAA8A&#10;AAAAAAAAAAAAAAAABwIAAGRycy9kb3ducmV2LnhtbFBLBQYAAAAAAwADALcAAAD4AgAAAAA=&#10;" fillcolor="red" strokecolor="red">
                    <v:stroke joinstyle="miter"/>
                  </v:oval>
                  <v:oval id="Ellipse 9877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" fillcolor="red" strokecolor="red">
                    <v:stroke joinstyle="miter"/>
                  </v:oval>
                  <v:oval id="Ellipse 9878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" fillcolor="red" strokecolor="red">
                    <v:stroke joinstyle="miter"/>
                  </v:oval>
                  <v:oval id="Ellipse 9879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" fillcolor="red" strokecolor="red">
                    <v:stroke joinstyle="miter"/>
                  </v:oval>
                  <v:oval id="Ellipse 9880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" fillcolor="red" strokecolor="red">
                    <v:stroke joinstyle="miter"/>
                  </v:oval>
                  <v:oval id="Ellipse 9881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" fillcolor="red" strokecolor="red">
                    <v:stroke joinstyle="miter"/>
                  </v:oval>
                  <v:oval id="Ellipse 9882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" fillcolor="red" strokecolor="red">
                    <v:stroke joinstyle="miter"/>
                  </v:oval>
                  <v:oval id="Ellipse 9883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" fillcolor="red" strokecolor="red">
                    <v:stroke joinstyle="miter"/>
                  </v:oval>
                  <v:oval id="Ellipse 9884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" fillcolor="red" strokecolor="red">
                    <v:stroke joinstyle="miter"/>
                  </v:oval>
                  <v:oval id="Ellipse 9885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" fillcolor="red" strokecolor="red">
                    <v:stroke joinstyle="miter"/>
                  </v:oval>
                  <v:rect id="Rechteck 9886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" filled="f" strokecolor="#a5a5a5 [2092]"/>
                  <v:rect id="Rechteck 9887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720" behindDoc="0" locked="0" layoutInCell="1" allowOverlap="1" wp14:anchorId="13C108C0" wp14:editId="091D9536">
                <wp:simplePos x="0" y="0"/>
                <wp:positionH relativeFrom="column">
                  <wp:posOffset>1200150</wp:posOffset>
                </wp:positionH>
                <wp:positionV relativeFrom="paragraph">
                  <wp:posOffset>967105</wp:posOffset>
                </wp:positionV>
                <wp:extent cx="796290" cy="839470"/>
                <wp:effectExtent l="0" t="0" r="22860" b="17780"/>
                <wp:wrapNone/>
                <wp:docPr id="9626" name="Gruppieren 9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9627" name="Gruppieren 9627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628" name="Ellipse 962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9" name="Ellipse 962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0" name="Ellipse 963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1" name="Ellipse 963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2" name="Ellipse 963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3" name="Ellipse 963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4" name="Ellipse 963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5" name="Ellipse 963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6" name="Ellipse 963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7" name="Ellipse 963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8" name="Rechteck 963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39" name="Rechteck 963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40" name="Gruppieren 9640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641" name="Ellipse 964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2" name="Ellipse 964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3" name="Ellipse 964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4" name="Ellipse 964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5" name="Ellipse 964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6" name="Ellipse 964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7" name="Ellipse 964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8" name="Ellipse 964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49" name="Ellipse 964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0" name="Ellipse 965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1" name="Rechteck 965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2" name="Rechteck 965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53" name="Gruppieren 9653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654" name="Ellipse 965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5" name="Ellipse 965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6" name="Ellipse 965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7" name="Ellipse 965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8" name="Ellipse 965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59" name="Ellipse 965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0" name="Ellipse 966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1" name="Ellipse 966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2" name="Ellipse 966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3" name="Ellipse 966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4" name="Rechteck 966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5" name="Rechteck 966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66" name="Gruppieren 9666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667" name="Ellipse 966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8" name="Ellipse 966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9" name="Ellipse 966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0" name="Ellipse 967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1" name="Ellipse 967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2" name="Ellipse 967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3" name="Ellipse 967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4" name="Ellipse 967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5" name="Ellipse 967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6" name="Ellipse 967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7" name="Rechteck 967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78" name="Rechteck 967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79" name="Gruppieren 9679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680" name="Ellipse 968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1" name="Ellipse 968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2" name="Ellipse 968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3" name="Ellipse 968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4" name="Ellipse 968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5" name="Ellipse 968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6" name="Ellipse 968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7" name="Ellipse 968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8" name="Ellipse 968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89" name="Ellipse 968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0" name="Rechteck 969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1" name="Rechteck 969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92" name="Gruppieren 9692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693" name="Ellipse 969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4" name="Ellipse 969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5" name="Ellipse 969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6" name="Ellipse 969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7" name="Ellipse 969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8" name="Ellipse 969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9" name="Ellipse 969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0" name="Ellipse 970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1" name="Ellipse 970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2" name="Ellipse 970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3" name="Rechteck 970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4" name="Rechteck 970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05" name="Gruppieren 9705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706" name="Ellipse 970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7" name="Ellipse 970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8" name="Ellipse 970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09" name="Ellipse 970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0" name="Ellipse 971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1" name="Ellipse 971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2" name="Ellipse 971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3" name="Ellipse 971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4" name="Ellipse 971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5" name="Ellipse 971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6" name="Rechteck 971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17" name="Rechteck 971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18" name="Gruppieren 9718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719" name="Ellipse 971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0" name="Ellipse 972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1" name="Ellipse 972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2" name="Ellipse 972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3" name="Ellipse 972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4" name="Ellipse 972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5" name="Ellipse 972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6" name="Ellipse 972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7" name="Ellipse 972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8" name="Ellipse 972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9" name="Rechteck 972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0" name="Rechteck 973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31" name="Gruppieren 9731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732" name="Ellipse 973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3" name="Ellipse 973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4" name="Ellipse 973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5" name="Ellipse 973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6" name="Ellipse 973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7" name="Ellipse 973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8" name="Ellipse 973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9" name="Ellipse 973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0" name="Ellipse 974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1" name="Ellipse 974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2" name="Rechteck 974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3" name="Rechteck 974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4" name="Gruppieren 9744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745" name="Ellipse 974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6" name="Ellipse 974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7" name="Ellipse 974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8" name="Ellipse 974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49" name="Ellipse 974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0" name="Ellipse 975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1" name="Ellipse 975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2" name="Ellipse 975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3" name="Ellipse 975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4" name="Ellipse 975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5" name="Rechteck 975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6" name="Rechteck 975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A2BAF" id="Gruppieren 9626" o:spid="_x0000_s1026" style="position:absolute;margin-left:94.5pt;margin-top:76.15pt;width:62.7pt;height:66.1pt;z-index:251870720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">
                <v:group id="Gruppieren 9627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ZA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mIyHX/B8E56AnP8BAAD//wMAUEsBAi0AFAAGAAgAAAAhANvh9svuAAAAhQEAABMAAAAAAAAA&#10;AAAAAAAAAAAAAFtDb250ZW50X1R5cGVzXS54bWxQSwECLQAUAAYACAAAACEAWvQsW78AAAAVAQAA&#10;CwAAAAAAAAAAAAAAAAAfAQAAX3JlbHMvLnJlbHNQSwECLQAUAAYACAAAACEAmkHmQMYAAADdAAAA&#10;DwAAAAAAAAAAAAAAAAAHAgAAZHJzL2Rvd25yZXYueG1sUEsFBgAAAAADAAMAtwAAAPoCAAAAAA==&#10;">
                  <v:oval id="Ellipse 9628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" fillcolor="red" strokecolor="red">
                    <v:stroke joinstyle="miter"/>
                  </v:oval>
                  <v:oval id="Ellipse 9629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" fillcolor="red" strokecolor="red">
                    <v:stroke joinstyle="miter"/>
                  </v:oval>
                  <v:oval id="Ellipse 9630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" fillcolor="red" strokecolor="red">
                    <v:stroke joinstyle="miter"/>
                  </v:oval>
                  <v:oval id="Ellipse 9631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" fillcolor="red" strokecolor="red">
                    <v:stroke joinstyle="miter"/>
                  </v:oval>
                  <v:oval id="Ellipse 9632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XP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vM+mKVzfxCcgVxcAAAD//wMAUEsBAi0AFAAGAAgAAAAhANvh9svuAAAAhQEAABMAAAAAAAAA&#10;AAAAAAAAAAAAAFtDb250ZW50X1R5cGVzXS54bWxQSwECLQAUAAYACAAAACEAWvQsW78AAAAVAQAA&#10;CwAAAAAAAAAAAAAAAAAfAQAAX3JlbHMvLnJlbHNQSwECLQAUAAYACAAAACEAF6NVz8YAAADdAAAA&#10;DwAAAAAAAAAAAAAAAAAHAgAAZHJzL2Rvd25yZXYueG1sUEsFBgAAAAADAAMAtwAAAPoCAAAAAA==&#10;" fillcolor="red" strokecolor="red">
                    <v:stroke joinstyle="miter"/>
                  </v:oval>
                  <v:oval id="Ellipse 9633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" fillcolor="red" strokecolor="red">
                    <v:stroke joinstyle="miter"/>
                  </v:oval>
                  <v:oval id="Ellipse 9634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mgg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F4OPiGvzfxCcjZCwAA//8DAFBLAQItABQABgAIAAAAIQDb4fbL7gAAAIUBAAATAAAAAAAAAAAA&#10;AAAAAAAAAABbQ29udGVudF9UeXBlc10ueG1sUEsBAi0AFAAGAAgAAAAhAFr0LFu/AAAAFQEAAAsA&#10;AAAAAAAAAAAAAAAAHwEAAF9yZWxzLy5yZWxzUEsBAi0AFAAGAAgAAAAhAPcGaCDEAAAA3QAAAA8A&#10;AAAAAAAAAAAAAAAABwIAAGRycy9kb3ducmV2LnhtbFBLBQYAAAAAAwADALcAAAD4AgAAAAA=&#10;" fillcolor="red" strokecolor="red">
                    <v:stroke joinstyle="miter"/>
                  </v:oval>
                  <v:oval id="Ellipse 9635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27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F4OPiGvzfxCcjZCwAA//8DAFBLAQItABQABgAIAAAAIQDb4fbL7gAAAIUBAAATAAAAAAAAAAAA&#10;AAAAAAAAAABbQ29udGVudF9UeXBlc10ueG1sUEsBAi0AFAAGAAgAAAAhAFr0LFu/AAAAFQEAAAsA&#10;AAAAAAAAAAAAAAAAHwEAAF9yZWxzLy5yZWxzUEsBAi0AFAAGAAgAAAAhAJhKzbvEAAAA3QAAAA8A&#10;AAAAAAAAAAAAAAAABwIAAGRycy9kb3ducmV2LnhtbFBLBQYAAAAAAwADALcAAAD4AgAAAAA=&#10;" fillcolor="red" strokecolor="red">
                    <v:stroke joinstyle="miter"/>
                  </v:oval>
                  <v:oval id="Ellipse 9636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FPM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sE0/Uzh9SY+ATn/AwAA//8DAFBLAQItABQABgAIAAAAIQDb4fbL7gAAAIUBAAATAAAAAAAAAAAA&#10;AAAAAAAAAABbQ29udGVudF9UeXBlc10ueG1sUEsBAi0AFAAGAAgAAAAhAFr0LFu/AAAAFQEAAAsA&#10;AAAAAAAAAAAAAAAAHwEAAF9yZWxzLy5yZWxzUEsBAi0AFAAGAAgAAAAhAGiYU8zEAAAA3QAAAA8A&#10;AAAAAAAAAAAAAAAABwIAAGRycy9kb3ducmV2LnhtbFBLBQYAAAAAAwADALcAAAD4AgAAAAA=&#10;" fillcolor="red" strokecolor="red">
                    <v:stroke joinstyle="miter"/>
                  </v:oval>
                  <v:oval id="Ellipse 9637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ZX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" fillcolor="red" strokecolor="red">
                    <v:stroke joinstyle="miter"/>
                  </v:oval>
                  <v:rect id="Rechteck 9638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" filled="f" strokecolor="#a5a5a5 [2092]"/>
                  <v:rect id="Rechteck 9639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" filled="f" strokecolor="#a5a5a5 [2092]"/>
                </v:group>
                <v:group id="Gruppieren 9640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">
                  <v:oval id="Ellipse 9641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" fillcolor="red" strokecolor="red">
                    <v:stroke joinstyle="miter"/>
                  </v:oval>
                  <v:oval id="Ellipse 9642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Say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vM+mKVzfxCcgVxcAAAD//wMAUEsBAi0AFAAGAAgAAAAhANvh9svuAAAAhQEAABMAAAAAAAAA&#10;AAAAAAAAAAAAAFtDb250ZW50X1R5cGVzXS54bWxQSwECLQAUAAYACAAAACEAWvQsW78AAAAVAQAA&#10;CwAAAAAAAAAAAAAAAAAfAQAAX3JlbHMvLnJlbHNQSwECLQAUAAYACAAAACEAT6UmssYAAADdAAAA&#10;DwAAAAAAAAAAAAAAAAAHAgAAZHJzL2Rvd25yZXYueG1sUEsFBgAAAAADAAMAtwAAAPoCAAAAAA==&#10;" fillcolor="red" strokecolor="red">
                    <v:stroke joinstyle="miter"/>
                  </v:oval>
                  <v:oval id="Ellipse 9643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Mp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F4+D2AvzfxCcjZCwAA//8DAFBLAQItABQABgAIAAAAIQDb4fbL7gAAAIUBAAATAAAAAAAAAAAA&#10;AAAAAAAAAABbQ29udGVudF9UeXBlc10ueG1sUEsBAi0AFAAGAAgAAAAhAFr0LFu/AAAAFQEAAAsA&#10;AAAAAAAAAAAAAAAAHwEAAF9yZWxzLy5yZWxzUEsBAi0AFAAGAAgAAAAhACDpgynEAAAA3QAAAA8A&#10;AAAAAAAAAAAAAAAABwIAAGRycy9kb3ducmV2LnhtbFBLBQYAAAAAAwADALcAAAD4AgAAAAA=&#10;" fillcolor="red" strokecolor="red">
                    <v:stroke joinstyle="miter"/>
                  </v:oval>
                  <v:oval id="Ellipse 9644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" fillcolor="red" strokecolor="red">
                    <v:stroke joinstyle="miter"/>
                  </v:oval>
                  <v:oval id="Ellipse 9645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7G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F4OPiGvzfxCcjZCwAA//8DAFBLAQItABQABgAIAAAAIQDb4fbL7gAAAIUBAAATAAAAAAAAAAAA&#10;AAAAAAAAAABbQ29udGVudF9UeXBlc10ueG1sUEsBAi0AFAAGAAgAAAAhAFr0LFu/AAAAFQEAAAsA&#10;AAAAAAAAAAAAAAAAHwEAAF9yZWxzLy5yZWxzUEsBAi0AFAAGAAgAAAAhAMBMvsbEAAAA3QAAAA8A&#10;AAAAAAAAAAAAAAAABwIAAGRycy9kb3ducmV2LnhtbFBLBQYAAAAAAwADALcAAAD4AgAAAAA=&#10;" fillcolor="red" strokecolor="red">
                    <v:stroke joinstyle="miter"/>
                  </v:oval>
                  <v:oval id="Ellipse 9646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" fillcolor="red" strokecolor="red">
                    <v:stroke joinstyle="miter"/>
                  </v:oval>
                  <v:oval id="Ellipse 9647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oUq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" fillcolor="red" strokecolor="red">
                    <v:stroke joinstyle="miter"/>
                  </v:oval>
                  <v:oval id="Ellipse 9648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RFY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Q8&#10;inPjm/gE5PwNAAD//wMAUEsBAi0AFAAGAAgAAAAhANvh9svuAAAAhQEAABMAAAAAAAAAAAAAAAAA&#10;AAAAAFtDb250ZW50X1R5cGVzXS54bWxQSwECLQAUAAYACAAAACEAWvQsW78AAAAVAQAACwAAAAAA&#10;AAAAAAAAAAAfAQAAX3JlbHMvLnJlbHNQSwECLQAUAAYACAAAACEALk0RWMAAAADdAAAADwAAAAAA&#10;AAAAAAAAAAAHAgAAZHJzL2Rvd25yZXYueG1sUEsFBgAAAAADAAMAtwAAAPQCAAAAAA==&#10;" fillcolor="red" strokecolor="red">
                    <v:stroke joinstyle="miter"/>
                  </v:oval>
                  <v:oval id="Ellipse 9649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" fillcolor="red" strokecolor="red">
                    <v:stroke joinstyle="miter"/>
                  </v:oval>
                  <v:oval id="Ellipse 9650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ouD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Q8&#10;ivvjm/gE5PwNAAD//wMAUEsBAi0AFAAGAAgAAAAhANvh9svuAAAAhQEAABMAAAAAAAAAAAAAAAAA&#10;AAAAAFtDb250ZW50X1R5cGVzXS54bWxQSwECLQAUAAYACAAAACEAWvQsW78AAAAVAQAACwAAAAAA&#10;AAAAAAAAAAAfAQAAX3JlbHMvLnJlbHNQSwECLQAUAAYACAAAACEAVeKLg8AAAADdAAAADwAAAAAA&#10;AAAAAAAAAAAHAgAAZHJzL2Rvd25yZXYueG1sUEsFBgAAAAADAAMAtwAAAPQCAAAAAA==&#10;" fillcolor="red" strokecolor="red">
                    <v:stroke joinstyle="miter"/>
                  </v:oval>
                  <v:rect id="Rechteck 9651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" filled="f" strokecolor="#a5a5a5 [2092]"/>
                  <v:rect id="Rechteck 9652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" filled="f" strokecolor="#a5a5a5 [2092]"/>
                </v:group>
                <v:group id="Gruppieren 9653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JM+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E8nY/h7E56AXL0AAAD//wMAUEsBAi0AFAAGAAgAAAAhANvh9svuAAAAhQEAABMAAAAAAAAA&#10;AAAAAAAAAAAAAFtDb250ZW50X1R5cGVzXS54bWxQSwECLQAUAAYACAAAACEAWvQsW78AAAAVAQAA&#10;CwAAAAAAAAAAAAAAAAAfAQAAX3JlbHMvLnJlbHNQSwECLQAUAAYACAAAACEAvXyTPsYAAADdAAAA&#10;DwAAAAAAAAAAAAAAAAAHAgAAZHJzL2Rvd25yZXYueG1sUEsFBgAAAAADAAMAtwAAAPoCAAAAAA==&#10;">
                  <v:oval id="Ellipse 9654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Y2A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F4+D2AvzfxCcjZCwAA//8DAFBLAQItABQABgAIAAAAIQDb4fbL7gAAAIUBAAATAAAAAAAAAAAA&#10;AAAAAAAAAABbQ29udGVudF9UeXBlc10ueG1sUEsBAi0AFAAGAAgAAAAhAFr0LFu/AAAAFQEAAAsA&#10;AAAAAAAAAAAAAAAAHwEAAF9yZWxzLy5yZWxzUEsBAi0AFAAGAAgAAAAhACrZjYDEAAAA3QAAAA8A&#10;AAAAAAAAAAAAAAAABwIAAGRycy9kb3ducmV2LnhtbFBLBQYAAAAAAwADALcAAAD4AgAAAAA=&#10;" fillcolor="red" strokecolor="red">
                    <v:stroke joinstyle="miter"/>
                  </v:oval>
                  <v:oval id="Ellipse 9655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gb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oejeDvTXwCcvEGAAD//wMAUEsBAi0AFAAGAAgAAAAhANvh9svuAAAAhQEAABMAAAAAAAAAAAAA&#10;AAAAAAAAAFtDb250ZW50X1R5cGVzXS54bWxQSwECLQAUAAYACAAAACEAWvQsW78AAAAVAQAACwAA&#10;AAAAAAAAAAAAAAAfAQAAX3JlbHMvLnJlbHNQSwECLQAUAAYACAAAACEARZUoG8MAAADdAAAADwAA&#10;AAAAAAAAAAAAAAAHAgAAZHJzL2Rvd25yZXYueG1sUEsFBgAAAAADAAMAtwAAAPcCAAAAAA==&#10;" fillcolor="red" strokecolor="red">
                    <v:stroke joinstyle="miter"/>
                  </v:oval>
                  <v:oval id="Ellipse 9656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7Zs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sE0/Uzh9SY+ATn/AwAA//8DAFBLAQItABQABgAIAAAAIQDb4fbL7gAAAIUBAAATAAAAAAAAAAAA&#10;AAAAAAAAAABbQ29udGVudF9UeXBlc10ueG1sUEsBAi0AFAAGAAgAAAAhAFr0LFu/AAAAFQEAAAsA&#10;AAAAAAAAAAAAAAAAHwEAAF9yZWxzLy5yZWxzUEsBAi0AFAAGAAgAAAAhALVHtmzEAAAA3QAAAA8A&#10;AAAAAAAAAAAAAAAABwIAAGRycy9kb3ducmV2LnhtbFBLBQYAAAAAAwADALcAAAD4AgAAAAA=&#10;" fillcolor="red" strokecolor="red">
                    <v:stroke joinstyle="miter"/>
                  </v:oval>
                  <v:oval id="Ellipse 9657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xP3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" fillcolor="red" strokecolor="red">
                    <v:stroke joinstyle="miter"/>
                  </v:oval>
                  <v:oval id="Ellipse 9658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IeF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Q8&#10;inPjm/gE5PwNAAD//wMAUEsBAi0AFAAGAAgAAAAhANvh9svuAAAAhQEAABMAAAAAAAAAAAAAAAAA&#10;AAAAAFtDb250ZW50X1R5cGVzXS54bWxQSwECLQAUAAYACAAAACEAWvQsW78AAAAVAQAACwAAAAAA&#10;AAAAAAAAAAAfAQAAX3JlbHMvLnJlbHNQSwECLQAUAAYACAAAACEAq5SHhcAAAADdAAAADwAAAAAA&#10;AAAAAAAAAAAHAgAAZHJzL2Rvd25yZXYueG1sUEsFBgAAAAADAAMAtwAAAPQCAAAAAA==&#10;" fillcolor="red" strokecolor="red">
                    <v:stroke joinstyle="miter"/>
                  </v:oval>
                  <v:oval id="Ellipse 9659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CIe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LNK3Bfy+iU9Arn8AAAD//wMAUEsBAi0AFAAGAAgAAAAhANvh9svuAAAAhQEAABMAAAAAAAAA&#10;AAAAAAAAAAAAAFtDb250ZW50X1R5cGVzXS54bWxQSwECLQAUAAYACAAAACEAWvQsW78AAAAVAQAA&#10;CwAAAAAAAAAAAAAAAAAfAQAAX3JlbHMvLnJlbHNQSwECLQAUAAYACAAAACEAxNgiHsYAAADdAAAA&#10;DwAAAAAAAAAAAAAAAAAHAgAAZHJzL2Rvd25yZXYueG1sUEsFBgAAAAADAAMAtwAAAPoCAAAAAA==&#10;" fillcolor="red" strokecolor="red">
                    <v:stroke joinstyle="miter"/>
                  </v:oval>
                  <v:oval id="Ellipse 9660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" fillcolor="red" strokecolor="red">
                    <v:stroke joinstyle="miter"/>
                  </v:oval>
                  <v:oval id="Ellipse 9661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" fillcolor="red" strokecolor="red">
                    <v:stroke joinstyle="miter"/>
                  </v:oval>
                  <v:oval id="Ellipse 9662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" fillcolor="red" strokecolor="red">
                    <v:stroke joinstyle="miter"/>
                  </v:oval>
                  <v:oval id="Ellipse 9663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N9J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sE0TT/h9SY+ATn/AwAA//8DAFBLAQItABQABgAIAAAAIQDb4fbL7gAAAIUBAAATAAAAAAAAAAAA&#10;AAAAAAAAAABbQ29udGVudF9UeXBlc10ueG1sUEsBAi0AFAAGAAgAAAAhAFr0LFu/AAAAFQEAAAsA&#10;AAAAAAAAAAAAAAAAHwEAAF9yZWxzLy5yZWxzUEsBAi0AFAAGAAgAAAAhAGtc30nEAAAA3QAAAA8A&#10;AAAAAAAAAAAAAAAABwIAAGRycy9kb3ducmV2LnhtbFBLBQYAAAAAAwADALcAAAD4AgAAAAA=&#10;" fillcolor="red" strokecolor="red">
                    <v:stroke joinstyle="miter"/>
                  </v:oval>
                  <v:rect id="Rechteck 9664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" filled="f" strokecolor="#a5a5a5 [2092]"/>
                  <v:rect id="Rechteck 9665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" filled="f" strokecolor="#a5a5a5 [2092]"/>
                </v:group>
                <v:group id="Gruppieren 9666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/obxgAAAN0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JPD7JjwBufgBAAD//wMAUEsBAi0AFAAGAAgAAAAhANvh9svuAAAAhQEAABMAAAAAAAAA&#10;AAAAAAAAAAAAAFtDb250ZW50X1R5cGVzXS54bWxQSwECLQAUAAYACAAAACEAWvQsW78AAAAVAQAA&#10;CwAAAAAAAAAAAAAAAAAfAQAAX3JlbHMvLnJlbHNQSwECLQAUAAYACAAAACEAY2f6G8YAAADdAAAA&#10;DwAAAAAAAAAAAAAAAAAHAgAAZHJzL2Rvd25yZXYueG1sUEsFBgAAAAADAAMAtwAAAPoCAAAAAA==&#10;">
                  <v:oval id="Ellipse 9667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9lK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" fillcolor="red" strokecolor="red">
                    <v:stroke joinstyle="miter"/>
                  </v:oval>
                  <v:oval id="Ellipse 9668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" fillcolor="red" strokecolor="red">
                    <v:stroke joinstyle="miter"/>
                  </v:oval>
                  <v:oval id="Ellipse 9669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" fillcolor="red" strokecolor="red">
                    <v:stroke joinstyle="miter"/>
                  </v:oval>
                  <v:oval id="Ellipse 9670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" fillcolor="red" strokecolor="red">
                    <v:stroke joinstyle="miter"/>
                  </v:oval>
                  <v:oval id="Ellipse 9671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3J4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bDnz683sQnIGf/AAAA//8DAFBLAQItABQABgAIAAAAIQDb4fbL7gAAAIUBAAATAAAAAAAAAAAA&#10;AAAAAAAAAABbQ29udGVudF9UeXBlc10ueG1sUEsBAi0AFAAGAAgAAAAhAFr0LFu/AAAAFQEAAAsA&#10;AAAAAAAAAAAAAAAAHwEAAF9yZWxzLy5yZWxzUEsBAi0AFAAGAAgAAAAhAHEbcnjEAAAA3QAAAA8A&#10;AAAAAAAAAAAAAAAABwIAAGRycy9kb3ducmV2LnhtbFBLBQYAAAAAAwADALcAAAD4AgAAAAA=&#10;" fillcolor="red" strokecolor="red">
                    <v:stroke joinstyle="miter"/>
                  </v:oval>
                  <v:oval id="Ellipse 9672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wP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bDnwG83sQnIGf/AAAA//8DAFBLAQItABQABgAIAAAAIQDb4fbL7gAAAIUBAAATAAAAAAAAAAAA&#10;AAAAAAAAAABbQ29udGVudF9UeXBlc10ueG1sUEsBAi0AFAAGAAgAAAAhAFr0LFu/AAAAFQEAAAsA&#10;AAAAAAAAAAAAAAAAHwEAAF9yZWxzLy5yZWxzUEsBAi0AFAAGAAgAAAAhAIHJ7A/EAAAA3QAAAA8A&#10;AAAAAAAAAAAAAAAABwIAAGRycy9kb3ducmV2LnhtbFBLBQYAAAAAAwADALcAAAD4AgAAAAA=&#10;" fillcolor="red" strokecolor="red">
                    <v:stroke joinstyle="miter"/>
                  </v:oval>
                  <v:oval id="Ellipse 9673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mU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" fillcolor="red" strokecolor="red">
                    <v:stroke joinstyle="miter"/>
                  </v:oval>
                  <v:oval id="Ellipse 9674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NHg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" fillcolor="red" strokecolor="red">
                    <v:stroke joinstyle="miter"/>
                  </v:oval>
                  <v:oval id="Ellipse 9675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R7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" fillcolor="red" strokecolor="red">
                    <v:stroke joinstyle="miter"/>
                  </v:oval>
                  <v:oval id="Ellipse 9676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" fillcolor="red" strokecolor="red">
                    <v:stroke joinstyle="miter"/>
                  </v:oval>
                  <v:rect id="Rechteck 9677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" filled="f" strokecolor="#a5a5a5 [2092]"/>
                  <v:rect id="Rechteck 9678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" filled="f" strokecolor="#a5a5a5 [2092]"/>
                </v:group>
                <v:group id="Gruppieren 9679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">
                  <v:oval id="Ellipse 9680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" fillcolor="red" strokecolor="red">
                    <v:stroke joinstyle="miter"/>
                  </v:oval>
                  <v:oval id="Ellipse 9681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" fillcolor="red" strokecolor="red">
                    <v:stroke joinstyle="miter"/>
                  </v:oval>
                  <v:oval id="Ellipse 9682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" fillcolor="red" strokecolor="red">
                    <v:stroke joinstyle="miter"/>
                  </v:oval>
                  <v:oval id="Ellipse 9683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" fillcolor="red" strokecolor="red">
                    <v:stroke joinstyle="miter"/>
                  </v:oval>
                  <v:oval id="Ellipse 9684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HH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WKTZK/y+iU9Arn4AAAD//wMAUEsBAi0AFAAGAAgAAAAhANvh9svuAAAAhQEAABMAAAAAAAAA&#10;AAAAAAAAAAAAAFtDb250ZW50X1R5cGVzXS54bWxQSwECLQAUAAYACAAAACEAWvQsW78AAAAVAQAA&#10;CwAAAAAAAAAAAAAAAAAfAQAAX3JlbHMvLnJlbHNQSwECLQAUAAYACAAAACEAVLmhx8YAAADdAAAA&#10;DwAAAAAAAAAAAAAAAAAHAgAAZHJzL2Rvd25yZXYueG1sUEsFBgAAAAADAAMAtwAAAPoCAAAAAA==&#10;" fillcolor="red" strokecolor="red">
                    <v:stroke joinstyle="miter"/>
                  </v:oval>
                  <v:oval id="Ellipse 9685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" fillcolor="red" strokecolor="red">
                    <v:stroke joinstyle="miter"/>
                  </v:oval>
                  <v:oval id="Ellipse 9686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" fillcolor="red" strokecolor="red">
                    <v:stroke joinstyle="miter"/>
                  </v:oval>
                  <v:oval id="Ellipse 9687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z+w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bD0Q+83sQnIGf/AAAA//8DAFBLAQItABQABgAIAAAAIQDb4fbL7gAAAIUBAAATAAAAAAAAAAAA&#10;AAAAAAAAAABbQ29udGVudF9UeXBlc10ueG1sUEsBAi0AFAAGAAgAAAAhAFr0LFu/AAAAFQEAAAsA&#10;AAAAAAAAAAAAAAAAHwEAAF9yZWxzLy5yZWxzUEsBAi0AFAAGAAgAAAAhAKRrP7DEAAAA3QAAAA8A&#10;AAAAAAAAAAAAAAAABwIAAGRycy9kb3ducmV2LnhtbFBLBQYAAAAAAwADALcAAAD4AgAAAAA=&#10;" fillcolor="red" strokecolor="red">
                    <v:stroke joinstyle="miter"/>
                  </v:oval>
                  <v:oval id="Ellipse 9688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" fillcolor="red" strokecolor="red">
                    <v:stroke joinstyle="miter"/>
                  </v:oval>
                  <v:oval id="Ellipse 9689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" fillcolor="red" strokecolor="red">
                    <v:stroke joinstyle="miter"/>
                  </v:oval>
                  <v:rect id="Rechteck 9690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" filled="f" strokecolor="#a5a5a5 [2092]"/>
                  <v:rect id="Rechteck 9691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" filled="f" strokecolor="#a5a5a5 [2092]"/>
                </v:group>
                <v:group id="Gruppieren 9692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w/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">
                  <v:oval id="Ellipse 9693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" fillcolor="red" strokecolor="red">
                    <v:stroke joinstyle="miter"/>
                  </v:oval>
                  <v:oval id="Ellipse 9694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" fillcolor="red" strokecolor="red">
                    <v:stroke joinstyle="miter"/>
                  </v:oval>
                  <v:oval id="Ellipse 9695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JKB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LNLFG/y+iU9Arn8AAAD//wMAUEsBAi0AFAAGAAgAAAAhANvh9svuAAAAhQEAABMAAAAAAAAA&#10;AAAAAAAAAAAAAFtDb250ZW50X1R5cGVzXS54bWxQSwECLQAUAAYACAAAACEAWvQsW78AAAAVAQAA&#10;CwAAAAAAAAAAAAAAAAAfAQAAX3JlbHMvLnJlbHNQSwECLQAUAAYACAAAACEAviySgcYAAADdAAAA&#10;DwAAAAAAAAAAAAAAAAAHAgAAZHJzL2Rvd25yZXYueG1sUEsFBgAAAAADAAMAtwAAAPoCAAAAAA==&#10;" fillcolor="red" strokecolor="red">
                    <v:stroke joinstyle="miter"/>
                  </v:oval>
                  <v:oval id="Ellipse 9696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" fillcolor="red" strokecolor="red">
                    <v:stroke joinstyle="miter"/>
                  </v:oval>
                  <v:oval id="Ellipse 9697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" fillcolor="red" strokecolor="red">
                    <v:stroke joinstyle="miter"/>
                  </v:oval>
                  <v:oval id="Ellipse 9698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" fillcolor="red" strokecolor="red">
                    <v:stroke joinstyle="miter"/>
                  </v:oval>
                  <v:oval id="Ellipse 9699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" fillcolor="red" strokecolor="red">
                    <v:stroke joinstyle="miter"/>
                  </v:oval>
                  <v:oval id="Ellipse 9700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" fillcolor="red" strokecolor="red">
                    <v:stroke joinstyle="miter"/>
                  </v:oval>
                  <v:oval id="Ellipse 9701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" fillcolor="red" strokecolor="red">
                    <v:stroke joinstyle="miter"/>
                  </v:oval>
                  <v:oval id="Ellipse 9702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" fillcolor="red" strokecolor="red">
                    <v:stroke joinstyle="miter"/>
                  </v:oval>
                  <v:rect id="Rechteck 9703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" filled="f" strokecolor="#a5a5a5 [2092]"/>
                  <v:rect id="Rechteck 9704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" filled="f" strokecolor="#a5a5a5 [2092]"/>
                </v:group>
                <v:group id="Gruppieren 9705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">
                  <v:oval id="Ellipse 9706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Zbs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A6TkbwehOfgFz8AwAA//8DAFBLAQItABQABgAIAAAAIQDb4fbL7gAAAIUBAAATAAAAAAAAAAAA&#10;AAAAAAAAAABbQ29udGVudF9UeXBlc10ueG1sUEsBAi0AFAAGAAgAAAAhAFr0LFu/AAAAFQEAAAsA&#10;AAAAAAAAAAAAAAAAHwEAAF9yZWxzLy5yZWxzUEsBAi0AFAAGAAgAAAAhANAVluzEAAAA3QAAAA8A&#10;AAAAAAAAAAAAAAAABwIAAGRycy9kb3ducmV2LnhtbFBLBQYAAAAAAwADALcAAAD4AgAAAAA=&#10;" fillcolor="red" strokecolor="red">
                    <v:stroke joinstyle="miter"/>
                  </v:oval>
                  <v:oval id="Ellipse 9707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" fillcolor="red" strokecolor="red">
                    <v:stroke joinstyle="miter"/>
                  </v:oval>
                  <v:oval id="Ellipse 9708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" fillcolor="red" strokecolor="red">
                    <v:stroke joinstyle="miter"/>
                  </v:oval>
                  <v:oval id="Ellipse 9709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" fillcolor="red" strokecolor="red">
                    <v:stroke joinstyle="miter"/>
                  </v:oval>
                  <v:oval id="Ellipse 9710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T3e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dPx&#10;IO6Pb+ITkPM3AAAA//8DAFBLAQItABQABgAIAAAAIQDb4fbL7gAAAIUBAAATAAAAAAAAAAAAAAAA&#10;AAAAAABbQ29udGVudF9UeXBlc10ueG1sUEsBAi0AFAAGAAgAAAAhAFr0LFu/AAAAFQEAAAsAAAAA&#10;AAAAAAAAAAAAHwEAAF9yZWxzLy5yZWxzUEsBAi0AFAAGAAgAAAAhALVpPd7BAAAA3QAAAA8AAAAA&#10;AAAAAAAAAAAABwIAAGRycy9kb3ducmV2LnhtbFBLBQYAAAAAAwADALcAAAD1AgAAAAA=&#10;" fillcolor="red" strokecolor="red">
                    <v:stroke joinstyle="miter"/>
                  </v:oval>
                  <v:oval id="Ellipse 9711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" fillcolor="red" strokecolor="red">
                    <v:stroke joinstyle="miter"/>
                  </v:oval>
                  <v:oval id="Ellipse 9712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" fillcolor="red" strokecolor="red">
                    <v:stroke joinstyle="miter"/>
                  </v:oval>
                  <v:oval id="Ellipse 9713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" fillcolor="red" strokecolor="red">
                    <v:stroke joinstyle="miter"/>
                  </v:oval>
                  <v:oval id="Ellipse 9714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" fillcolor="red" strokecolor="red">
                    <v:stroke joinstyle="miter"/>
                  </v:oval>
                  <v:oval id="Ellipse 9715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5G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15fZHP7fxCcgiz8AAAD//wMAUEsBAi0AFAAGAAgAAAAhANvh9svuAAAAhQEAABMAAAAAAAAA&#10;AAAAAAAAAAAAAFtDb250ZW50X1R5cGVzXS54bWxQSwECLQAUAAYACAAAACEAWvQsW78AAAAVAQAA&#10;CwAAAAAAAAAAAAAAAAAfAQAAX3JlbHMvLnJlbHNQSwECLQAUAAYACAAAACEApR6eRsYAAADdAAAA&#10;DwAAAAAAAAAAAAAAAAAHAgAAZHJzL2Rvd25yZXYueG1sUEsFBgAAAAADAAMAtwAAAPoCAAAAAA==&#10;" fillcolor="red" strokecolor="red">
                    <v:stroke joinstyle="miter"/>
                  </v:oval>
                  <v:rect id="Rechteck 9716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" filled="f" strokecolor="#a5a5a5 [2092]"/>
                  <v:rect id="Rechteck 9717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" filled="f" strokecolor="#a5a5a5 [2092]"/>
                </v:group>
                <v:group id="Gruppieren 9718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">
                  <v:oval id="Ellipse 9719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" fillcolor="red" strokecolor="red">
                    <v:stroke joinstyle="miter"/>
                  </v:oval>
                  <v:oval id="Ellipse 9720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fdj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dPx&#10;MO6Pb+ITkPM3AAAA//8DAFBLAQItABQABgAIAAAAIQDb4fbL7gAAAIUBAAATAAAAAAAAAAAAAAAA&#10;AAAAAABbQ29udGVudF9UeXBlc10ueG1sUEsBAi0AFAAGAAgAAAAhAFr0LFu/AAAAFQEAAAsAAAAA&#10;AAAAAAAAAAAAHwEAAF9yZWxzLy5yZWxzUEsBAi0AFAAGAAgAAAAhAHsF92PBAAAA3QAAAA8AAAAA&#10;AAAAAAAAAAAABwIAAGRycy9kb3ducmV2LnhtbFBLBQYAAAAAAwADALcAAAD1AgAAAAA=&#10;" fillcolor="red" strokecolor="red">
                    <v:stroke joinstyle="miter"/>
                  </v:oval>
                  <v:oval id="Ellipse 9721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" fillcolor="red" strokecolor="red">
                    <v:stroke joinstyle="miter"/>
                  </v:oval>
                  <v:oval id="Ellipse 9722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" fillcolor="red" strokecolor="red">
                    <v:stroke joinstyle="miter"/>
                  </v:oval>
                  <v:oval id="Ellipse 9723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2kU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" fillcolor="red" strokecolor="red">
                    <v:stroke joinstyle="miter"/>
                  </v:oval>
                  <v:oval id="Ellipse 9724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vFg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" fillcolor="red" strokecolor="red">
                    <v:stroke joinstyle="miter"/>
                  </v:oval>
                  <v:oval id="Ellipse 9725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T7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" fillcolor="red" strokecolor="red">
                    <v:stroke joinstyle="miter"/>
                  </v:oval>
                  <v:oval id="Ellipse 9726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qM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Y/gyG83sQnIGf/AAAA//8DAFBLAQItABQABgAIAAAAIQDb4fbL7gAAAIUBAAATAAAAAAAAAAAA&#10;AAAAAAAAAABbQ29udGVudF9UeXBlc10ueG1sUEsBAi0AFAAGAAgAAAAhAFr0LFu/AAAAFQEAAAsA&#10;AAAAAAAAAAAAAAAAHwEAAF9yZWxzLy5yZWxzUEsBAi0AFAAGAAgAAAAhAJugyozEAAAA3QAAAA8A&#10;AAAAAAAAAAAAAAAABwIAAGRycy9kb3ducmV2LnhtbFBLBQYAAAAAAwADALcAAAD4AgAAAAA=&#10;" fillcolor="red" strokecolor="red">
                    <v:stroke joinstyle="miter"/>
                  </v:oval>
                  <v:oval id="Ellipse 9727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" fillcolor="red" strokecolor="red">
                    <v:stroke joinstyle="miter"/>
                  </v:oval>
                  <v:oval id="Ellipse 9728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" fillcolor="red" strokecolor="red">
                    <v:stroke joinstyle="miter"/>
                  </v:oval>
                  <v:rect id="Rechteck 9729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" filled="f" strokecolor="#a5a5a5 [2092]"/>
                  <v:rect id="Rechteck 9730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" filled="f" strokecolor="#a5a5a5 [2092]"/>
                </v:group>
                <v:group id="Gruppieren 9731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ELv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Yvh7E56AXD0BAAD//wMAUEsBAi0AFAAGAAgAAAAhANvh9svuAAAAhQEAABMAAAAAAAAA&#10;AAAAAAAAAAAAAFtDb250ZW50X1R5cGVzXS54bWxQSwECLQAUAAYACAAAACEAWvQsW78AAAAVAQAA&#10;CwAAAAAAAAAAAAAAAAAfAQAAX3JlbHMvLnJlbHNQSwECLQAUAAYACAAAACEAidxC78YAAADdAAAA&#10;DwAAAAAAAAAAAAAAAAAHAgAAZHJzL2Rvd25yZXYueG1sUEsFBgAAAAADAAMAtwAAAPoCAAAAAA==&#10;">
                  <v:oval id="Ellipse 9732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pS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" fillcolor="red" strokecolor="red">
                    <v:stroke joinstyle="miter"/>
                  </v:oval>
                  <v:oval id="Ellipse 9733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" fillcolor="red" strokecolor="red">
                    <v:stroke joinstyle="miter"/>
                  </v:oval>
                  <v:oval id="Ellipse 9734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2e9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puPBEJ5v4hOQiwcAAAD//wMAUEsBAi0AFAAGAAgAAAAhANvh9svuAAAAhQEAABMAAAAAAAAA&#10;AAAAAAAAAAAAAFtDb250ZW50X1R5cGVzXS54bWxQSwECLQAUAAYACAAAACEAWvQsW78AAAAVAQAA&#10;CwAAAAAAAAAAAAAAAAAfAQAAX3JlbHMvLnJlbHNQSwECLQAUAAYACAAAACEAgednvcYAAADdAAAA&#10;DwAAAAAAAAAAAAAAAAAHAgAAZHJzL2Rvd25yZXYueG1sUEsFBgAAAAADAAMAtwAAAPoCAAAAAA==&#10;" fillcolor="red" strokecolor="red">
                    <v:stroke joinstyle="miter"/>
                  </v:oval>
                  <v:oval id="Ellipse 9735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8Im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" fillcolor="red" strokecolor="red">
                    <v:stroke joinstyle="miter"/>
                  </v:oval>
                  <v:oval id="Ellipse 9736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VxR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" fillcolor="red" strokecolor="red">
                    <v:stroke joinstyle="miter"/>
                  </v:oval>
                  <v:oval id="Ellipse 9737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" fillcolor="red" strokecolor="red">
                    <v:stroke joinstyle="miter"/>
                  </v:oval>
                  <v:oval id="Ellipse 9738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" fillcolor="red" strokecolor="red">
                    <v:stroke joinstyle="miter"/>
                  </v:oval>
                  <v:oval id="Ellipse 9739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" fillcolor="red" strokecolor="red">
                    <v:stroke joinstyle="miter"/>
                  </v:oval>
                  <v:oval id="Ellipse 9740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" fillcolor="red" strokecolor="red">
                    <v:stroke joinstyle="miter"/>
                  </v:oval>
                  <v:oval id="Ellipse 9741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" fillcolor="red" strokecolor="red">
                    <v:stroke joinstyle="miter"/>
                  </v:oval>
                  <v:rect id="Rechteck 9742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" filled="f" strokecolor="#a5a5a5 [2092]"/>
                  <v:rect id="Rechteck 9743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" filled="f" strokecolor="#a5a5a5 [2092]"/>
                </v:group>
                <v:group id="Gruppieren 9744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">
                  <v:oval id="Ellipse 9745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bFb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" fillcolor="red" strokecolor="red">
                    <v:stroke joinstyle="miter"/>
                  </v:oval>
                  <v:oval id="Ellipse 9746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8s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" fillcolor="red" strokecolor="red">
                    <v:stroke joinstyle="miter"/>
                  </v:oval>
                  <v:oval id="Ellipse 9747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4q3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xcDCEvzfxCcjZCwAA//8DAFBLAQItABQABgAIAAAAIQDb4fbL7gAAAIUBAAATAAAAAAAAAAAA&#10;AAAAAAAAAABbQ29udGVudF9UeXBlc10ueG1sUEsBAi0AFAAGAAgAAAAhAFr0LFu/AAAAFQEAAAsA&#10;AAAAAAAAAAAAAAAAHwEAAF9yZWxzLy5yZWxzUEsBAi0AFAAGAAgAAAAhACkzirfEAAAA3QAAAA8A&#10;AAAAAAAAAAAAAAAABwIAAGRycy9kb3ducmV2LnhtbFBLBQYAAAAAAwADALcAAAD4AgAAAAA=&#10;" fillcolor="red" strokecolor="red">
                    <v:stroke joinstyle="miter"/>
                  </v:oval>
                  <v:oval id="Ellipse 9748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" fillcolor="red" strokecolor="red">
                    <v:stroke joinstyle="miter"/>
                  </v:oval>
                  <v:oval id="Ellipse 9749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Lte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zN9mc7i+iU9A5hcAAAD//wMAUEsBAi0AFAAGAAgAAAAhANvh9svuAAAAhQEAABMAAAAAAAAA&#10;AAAAAAAAAAAAAFtDb250ZW50X1R5cGVzXS54bWxQSwECLQAUAAYACAAAACEAWvQsW78AAAAVAQAA&#10;CwAAAAAAAAAAAAAAAAAfAQAAX3JlbHMvLnJlbHNQSwECLQAUAAYACAAAACEAN+C7XsYAAADdAAAA&#10;DwAAAAAAAAAAAAAAAAAHAgAAZHJzL2Rvd25yZXYueG1sUEsFBgAAAAADAAMAtwAAAPoCAAAAAA==&#10;" fillcolor="red" strokecolor="red">
                    <v:stroke joinstyle="miter"/>
                  </v:oval>
                  <v:oval id="Ellipse 9750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4Qe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jCb&#10;fMb98U18AnL5BwAA//8DAFBLAQItABQABgAIAAAAIQDb4fbL7gAAAIUBAAATAAAAAAAAAAAAAAAA&#10;AAAAAABbQ29udGVudF9UeXBlc10ueG1sUEsBAi0AFAAGAAgAAAAhAFr0LFu/AAAAFQEAAAsAAAAA&#10;AAAAAAAAAAAAHwEAAF9yZWxzLy5yZWxzUEsBAi0AFAAGAAgAAAAhACMDhB7BAAAA3QAAAA8AAAAA&#10;AAAAAAAAAAAABwIAAGRycy9kb3ducmV2LnhtbFBLBQYAAAAAAwADALcAAAD1AgAAAAA=&#10;" fillcolor="red" strokecolor="red">
                    <v:stroke joinstyle="miter"/>
                  </v:oval>
                  <v:oval id="Ellipse 9751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GF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15f5DP7fxCcgiz8AAAD//wMAUEsBAi0AFAAGAAgAAAAhANvh9svuAAAAhQEAABMAAAAAAAAA&#10;AAAAAAAAAAAAAFtDb250ZW50X1R5cGVzXS54bWxQSwECLQAUAAYACAAAACEAWvQsW78AAAAVAQAA&#10;CwAAAAAAAAAAAAAAAAAfAQAAX3JlbHMvLnJlbHNQSwECLQAUAAYACAAAACEATE8hhcYAAADdAAAA&#10;DwAAAAAAAAAAAAAAAAAHAgAAZHJzL2Rvd25yZXYueG1sUEsFBgAAAAADAAMAtwAAAPoCAAAAAA==&#10;" fillcolor="red" strokecolor="red">
                    <v:stroke joinstyle="miter"/>
                  </v:oval>
                  <v:oval id="Ellipse 9752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b/y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" fillcolor="red" strokecolor="red">
                    <v:stroke joinstyle="miter"/>
                  </v:oval>
                  <v:oval id="Ellipse 9753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Rpp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" fillcolor="red" strokecolor="red">
                    <v:stroke joinstyle="miter"/>
                  </v:oval>
                  <v:oval id="Ellipse 9754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IId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" fillcolor="red" strokecolor="red">
                    <v:stroke joinstyle="miter"/>
                  </v:oval>
                  <v:rect id="Rechteck 9755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" filled="f" strokecolor="#a5a5a5 [2092]"/>
                  <v:rect id="Rechteck 9756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696" behindDoc="0" locked="0" layoutInCell="1" allowOverlap="1" wp14:anchorId="13722F8B" wp14:editId="77C985C4">
                <wp:simplePos x="0" y="0"/>
                <wp:positionH relativeFrom="column">
                  <wp:posOffset>334010</wp:posOffset>
                </wp:positionH>
                <wp:positionV relativeFrom="paragraph">
                  <wp:posOffset>72390</wp:posOffset>
                </wp:positionV>
                <wp:extent cx="796290" cy="839470"/>
                <wp:effectExtent l="0" t="0" r="22860" b="17780"/>
                <wp:wrapNone/>
                <wp:docPr id="9495" name="Gruppieren 9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9496" name="Gruppieren 9496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497" name="Ellipse 949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8" name="Ellipse 949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9" name="Ellipse 949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0" name="Ellipse 950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1" name="Ellipse 950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2" name="Ellipse 950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3" name="Ellipse 950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4" name="Ellipse 950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5" name="Ellipse 950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6" name="Ellipse 950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7" name="Rechteck 950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08" name="Rechteck 950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09" name="Gruppieren 9509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510" name="Ellipse 951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1" name="Ellipse 951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2" name="Ellipse 951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3" name="Ellipse 951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4" name="Ellipse 951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5" name="Ellipse 951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6" name="Ellipse 951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7" name="Ellipse 951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8" name="Ellipse 951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19" name="Ellipse 951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0" name="Rechteck 952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1" name="Rechteck 952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22" name="Gruppieren 9522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523" name="Ellipse 952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4" name="Ellipse 952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5" name="Ellipse 952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6" name="Ellipse 952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7" name="Ellipse 952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8" name="Ellipse 952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29" name="Ellipse 952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0" name="Ellipse 953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1" name="Ellipse 953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2" name="Ellipse 953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3" name="Rechteck 953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4" name="Rechteck 953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35" name="Gruppieren 9535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536" name="Ellipse 953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7" name="Ellipse 953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8" name="Ellipse 953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39" name="Ellipse 953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0" name="Ellipse 954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1" name="Ellipse 954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2" name="Ellipse 954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3" name="Ellipse 954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4" name="Ellipse 954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5" name="Ellipse 954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6" name="Rechteck 954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47" name="Rechteck 954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48" name="Gruppieren 9548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549" name="Ellipse 954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0" name="Ellipse 955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1" name="Ellipse 955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2" name="Ellipse 955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3" name="Ellipse 955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4" name="Ellipse 955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5" name="Ellipse 955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6" name="Ellipse 955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7" name="Ellipse 955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8" name="Ellipse 955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59" name="Rechteck 955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0" name="Rechteck 956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61" name="Gruppieren 9561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562" name="Ellipse 956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3" name="Ellipse 956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4" name="Ellipse 956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5" name="Ellipse 956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6" name="Ellipse 956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7" name="Ellipse 956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8" name="Ellipse 956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69" name="Ellipse 956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0" name="Ellipse 957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1" name="Ellipse 957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2" name="Rechteck 957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3" name="Rechteck 957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74" name="Gruppieren 9574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575" name="Ellipse 957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6" name="Ellipse 957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7" name="Ellipse 957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8" name="Ellipse 957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79" name="Ellipse 957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0" name="Ellipse 958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1" name="Ellipse 958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2" name="Ellipse 958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3" name="Ellipse 958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4" name="Ellipse 958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5" name="Rechteck 958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6" name="Rechteck 958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587" name="Gruppieren 9587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588" name="Ellipse 958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89" name="Ellipse 958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0" name="Ellipse 959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1" name="Ellipse 959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2" name="Ellipse 959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3" name="Ellipse 959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4" name="Ellipse 959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5" name="Ellipse 959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6" name="Ellipse 959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7" name="Ellipse 959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8" name="Rechteck 959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99" name="Rechteck 959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00" name="Gruppieren 9600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601" name="Ellipse 960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2" name="Ellipse 960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3" name="Ellipse 960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4" name="Ellipse 960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5" name="Ellipse 960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6" name="Ellipse 960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7" name="Ellipse 960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8" name="Ellipse 960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09" name="Ellipse 960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0" name="Ellipse 961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1" name="Rechteck 961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2" name="Rechteck 961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613" name="Gruppieren 9613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614" name="Ellipse 961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5" name="Ellipse 961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6" name="Ellipse 961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7" name="Ellipse 961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8" name="Ellipse 961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19" name="Ellipse 961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0" name="Ellipse 962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1" name="Ellipse 962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2" name="Ellipse 962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3" name="Ellipse 962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4" name="Rechteck 962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5" name="Rechteck 962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D87DAB" id="Gruppieren 9495" o:spid="_x0000_s1026" style="position:absolute;margin-left:26.3pt;margin-top:5.7pt;width:62.7pt;height:66.1pt;z-index:251869696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">
                <v:group id="Gruppieren 9496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uT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RzOoa/N+EJyMUvAAAA//8DAFBLAQItABQABgAIAAAAIQDb4fbL7gAAAIUBAAATAAAAAAAA&#10;AAAAAAAAAAAAAABbQ29udGVudF9UeXBlc10ueG1sUEsBAi0AFAAGAAgAAAAhAFr0LFu/AAAAFQEA&#10;AAsAAAAAAAAAAAAAAAAAHwEAAF9yZWxzLy5yZWxzUEsBAi0AFAAGAAgAAAAhAPt25N3HAAAA3QAA&#10;AA8AAAAAAAAAAAAAAAAABwIAAGRycy9kb3ducmV2LnhtbFBLBQYAAAAAAwADALcAAAD7AgAAAAA=&#10;">
                  <v:oval id="Ellipse 9497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seM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zGfzN7i+iU9A5hcAAAD//wMAUEsBAi0AFAAGAAgAAAAhANvh9svuAAAAhQEAABMAAAAAAAAA&#10;AAAAAAAAAAAAAFtDb250ZW50X1R5cGVzXS54bWxQSwECLQAUAAYACAAAACEAWvQsW78AAAAVAQAA&#10;CwAAAAAAAAAAAAAAAAAfAQAAX3JlbHMvLnJlbHNQSwECLQAUAAYACAAAACEAjHbHjMYAAADdAAAA&#10;DwAAAAAAAAAAAAAAAAAHAgAAZHJzL2Rvd25yZXYueG1sUEsFBgAAAAADAAMAtwAAAPoCAAAAAA==&#10;" fillcolor="red" strokecolor="red">
                    <v:stroke joinstyle="miter"/>
                  </v:oval>
                  <v:oval id="Ellipse 9498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" fillcolor="red" strokecolor="red">
                    <v:stroke joinstyle="miter"/>
                  </v:oval>
                  <v:oval id="Ellipse 9499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" fillcolor="red" strokecolor="red">
                    <v:stroke joinstyle="miter"/>
                  </v:oval>
                  <v:oval id="Ellipse 9500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" fillcolor="red" strokecolor="red">
                    <v:stroke joinstyle="miter"/>
                  </v:oval>
                  <v:oval id="Ellipse 9501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" fillcolor="red" strokecolor="red">
                    <v:stroke joinstyle="miter"/>
                  </v:oval>
                  <v:oval id="Ellipse 9502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" fillcolor="red" strokecolor="red">
                    <v:stroke joinstyle="miter"/>
                  </v:oval>
                  <v:oval id="Ellipse 9503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" fillcolor="red" strokecolor="red">
                    <v:stroke joinstyle="miter"/>
                  </v:oval>
                  <v:oval id="Ellipse 9504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8Ph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JMPmC95v4BOT8BQAA//8DAFBLAQItABQABgAIAAAAIQDb4fbL7gAAAIUBAAATAAAAAAAAAAAA&#10;AAAAAAAAAABbQ29udGVudF9UeXBlc10ueG1sUEsBAi0AFAAGAAgAAAAhAFr0LFu/AAAAFQEAAAsA&#10;AAAAAAAAAAAAAAAAHwEAAF9yZWxzLy5yZWxzUEsBAi0AFAAGAAgAAAAhAOJPw+HEAAAA3QAAAA8A&#10;AAAAAAAAAAAAAAAABwIAAGRycy9kb3ducmV2LnhtbFBLBQYAAAAAAwADALcAAAD4AgAAAAA=&#10;" fillcolor="red" strokecolor="red">
                    <v:stroke joinstyle="miter"/>
                  </v:oval>
                  <v:oval id="Ellipse 9505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" fillcolor="red" strokecolor="red">
                    <v:stroke joinstyle="miter"/>
                  </v:oval>
                  <v:oval id="Ellipse 9506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" fillcolor="red" strokecolor="red">
                    <v:stroke joinstyle="miter"/>
                  </v:oval>
                  <v:rect id="Rechteck 9507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" filled="f" strokecolor="#a5a5a5 [2092]"/>
                  <v:rect id="Rechteck 9508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" filled="f" strokecolor="#a5a5a5 [2092]"/>
                </v:group>
                <v:group id="Gruppieren 9509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q1xgAAAN0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tHM3i+CU9ALh8AAAD//wMAUEsBAi0AFAAGAAgAAAAhANvh9svuAAAAhQEAABMAAAAAAAAA&#10;AAAAAAAAAAAAAFtDb250ZW50X1R5cGVzXS54bWxQSwECLQAUAAYACAAAACEAWvQsW78AAAAVAQAA&#10;CwAAAAAAAAAAAAAAAAAfAQAAX3JlbHMvLnJlbHNQSwECLQAUAAYACAAAACEAFALqtcYAAADdAAAA&#10;DwAAAAAAAAAAAAAAAAAHAgAAZHJzL2Rvd25yZXYueG1sUEsFBgAAAAADAAMAtwAAAPoCAAAAAA==&#10;">
                  <v:oval id="Ellipse 9510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M/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Q0&#10;iPvjm/gE5PwNAAD//wMAUEsBAi0AFAAGAAgAAAAhANvh9svuAAAAhQEAABMAAAAAAAAAAAAAAAAA&#10;AAAAAFtDb250ZW50X1R5cGVzXS54bWxQSwECLQAUAAYACAAAACEAWvQsW78AAAAVAQAACwAAAAAA&#10;AAAAAAAAAAAfAQAAX3JlbHMvLnJlbHNQSwECLQAUAAYACAAAACEAGK1TP8AAAADdAAAADwAAAAAA&#10;AAAAAAAAAAAHAgAAZHJzL2Rvd25yZXYueG1sUEsFBgAAAAADAAMAtwAAAPQCAAAAAA==&#10;" fillcolor="red" strokecolor="red">
                    <v:stroke joinstyle="miter"/>
                  </v:oval>
                  <v:oval id="Ellipse 9511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" fillcolor="red" strokecolor="red">
                    <v:stroke joinstyle="miter"/>
                  </v:oval>
                  <v:oval id="Ellipse 9512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" fillcolor="red" strokecolor="red">
                    <v:stroke joinstyle="miter"/>
                  </v:oval>
                  <v:oval id="Ellipse 9513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" fillcolor="red" strokecolor="red">
                    <v:stroke joinstyle="miter"/>
                  </v:oval>
                  <v:oval id="Ellipse 9514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" fillcolor="red" strokecolor="red">
                    <v:stroke joinstyle="miter"/>
                  </v:oval>
                  <v:oval id="Ellipse 9515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Cn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sbD/hBeb+ITkLN/AAAA//8DAFBLAQItABQABgAIAAAAIQDb4fbL7gAAAIUBAAATAAAAAAAAAAAA&#10;AAAAAAAAAABbQ29udGVudF9UeXBlc10ueG1sUEsBAi0AFAAGAAgAAAAhAFr0LFu/AAAAFQEAAAsA&#10;AAAAAAAAAAAAAAAAHwEAAF9yZWxzLy5yZWxzUEsBAi0AFAAGAAgAAAAhAAja8KfEAAAA3QAAAA8A&#10;AAAAAAAAAAAAAAAABwIAAGRycy9kb3ducmV2LnhtbFBLBQYAAAAAAwADALcAAAD4AgAAAAA=&#10;" fillcolor="red" strokecolor="red">
                    <v:stroke joinstyle="miter"/>
                  </v:oval>
                  <v:oval id="Ellipse 9516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G7Q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Ww8nMD7TXwCcvkCAAD//wMAUEsBAi0AFAAGAAgAAAAhANvh9svuAAAAhQEAABMAAAAAAAAAAAAA&#10;AAAAAAAAAFtDb250ZW50X1R5cGVzXS54bWxQSwECLQAUAAYACAAAACEAWvQsW78AAAAVAQAACwAA&#10;AAAAAAAAAAAAAAAfAQAAX3JlbHMvLnJlbHNQSwECLQAUAAYACAAAACEA+Ahu0MMAAADdAAAADwAA&#10;AAAAAAAAAAAAAAAHAgAAZHJzL2Rvd25yZXYueG1sUEsFBgAAAAADAAMAtwAAAPcCAAAAAA==&#10;" fillcolor="red" strokecolor="red">
                    <v:stroke joinstyle="miter"/>
                  </v:oval>
                  <v:oval id="Ellipse 9517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MtL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1/nsBf7fxCcgiz8AAAD//wMAUEsBAi0AFAAGAAgAAAAhANvh9svuAAAAhQEAABMAAAAAAAAA&#10;AAAAAAAAAAAAAFtDb250ZW50X1R5cGVzXS54bWxQSwECLQAUAAYACAAAACEAWvQsW78AAAAVAQAA&#10;CwAAAAAAAAAAAAAAAAAfAQAAX3JlbHMvLnJlbHNQSwECLQAUAAYACAAAACEAl0TLS8YAAADdAAAA&#10;DwAAAAAAAAAAAAAAAAAHAgAAZHJzL2Rvd25yZXYueG1sUEsFBgAAAAADAAMAtwAAAPoCAAAAAA==&#10;" fillcolor="red" strokecolor="red">
                    <v:stroke joinstyle="miter"/>
                  </v:oval>
                  <v:oval id="Ellipse 9518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185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Q0&#10;iHPjm/gE5PwNAAD//wMAUEsBAi0AFAAGAAgAAAAhANvh9svuAAAAhQEAABMAAAAAAAAAAAAAAAAA&#10;AAAAAFtDb250ZW50X1R5cGVzXS54bWxQSwECLQAUAAYACAAAACEAWvQsW78AAAAVAQAACwAAAAAA&#10;AAAAAAAAAAAfAQAAX3JlbHMvLnJlbHNQSwECLQAUAAYACAAAACEA5ttfOcAAAADdAAAADwAAAAAA&#10;AAAAAAAAAAAHAgAAZHJzL2Rvd25yZXYueG1sUEsFBgAAAAADAAMAtwAAAPQCAAAAAA==&#10;" fillcolor="red" strokecolor="red">
                    <v:stroke joinstyle="miter"/>
                  </v:oval>
                  <v:oval id="Ellipse 9519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/qi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" fillcolor="red" strokecolor="red">
                    <v:stroke joinstyle="miter"/>
                  </v:oval>
                  <v:rect id="Rechteck 9520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" filled="f" strokecolor="#a5a5a5 [2092]"/>
                  <v:rect id="Rechteck 9521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" filled="f" strokecolor="#a5a5a5 [2092]"/>
                </v:group>
                <v:group id="Gruppieren 9522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ySk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mE2TBP7ehCcgl78AAAD//wMAUEsBAi0AFAAGAAgAAAAhANvh9svuAAAAhQEAABMAAAAAAAAA&#10;AAAAAAAAAAAAAFtDb250ZW50X1R5cGVzXS54bWxQSwECLQAUAAYACAAAACEAWvQsW78AAAAVAQAA&#10;CwAAAAAAAAAAAAAAAAAfAQAAX3JlbHMvLnJlbHNQSwECLQAUAAYACAAAACEAURMkpMYAAADdAAAA&#10;DwAAAAAAAAAAAAAAAAAHAgAAZHJzL2Rvd25yZXYueG1sUEsFBgAAAAADAAMAtwAAAPoCAAAAAA==&#10;">
                  <v:oval id="Ellipse 9523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" fillcolor="red" strokecolor="red">
                    <v:stroke joinstyle="miter"/>
                  </v:oval>
                  <v:oval id="Ellipse 9524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+B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JcPAF7zfxCcj5CwAA//8DAFBLAQItABQABgAIAAAAIQDb4fbL7gAAAIUBAAATAAAAAAAAAAAA&#10;AAAAAAAAAABbQ29udGVudF9UeXBlc10ueG1sUEsBAi0AFAAGAAgAAAAhAFr0LFu/AAAAFQEAAAsA&#10;AAAAAAAAAAAAAAAAHwEAAF9yZWxzLy5yZWxzUEsBAi0AFAAGAAgAAAAhAKn6n4HEAAAA3QAAAA8A&#10;AAAAAAAAAAAAAAAABwIAAGRycy9kb3ducmV2LnhtbFBLBQYAAAAAAwADALcAAAD4AgAAAAA=&#10;" fillcolor="red" strokecolor="red">
                    <v:stroke joinstyle="miter"/>
                  </v:oval>
                  <v:oval id="Ellipse 9525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oa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sbDwRBeb+ITkLN/AAAA//8DAFBLAQItABQABgAIAAAAIQDb4fbL7gAAAIUBAAATAAAAAAAAAAAA&#10;AAAAAAAAAABbQ29udGVudF9UeXBlc10ueG1sUEsBAi0AFAAGAAgAAAAhAFr0LFu/AAAAFQEAAAsA&#10;AAAAAAAAAAAAAAAAHwEAAF9yZWxzLy5yZWxzUEsBAi0AFAAGAAgAAAAhAMa2OhrEAAAA3QAAAA8A&#10;AAAAAAAAAAAAAAAABwIAAGRycy9kb3ducmV2LnhtbFBLBQYAAAAAAwADALcAAAD4AgAAAAA=&#10;" fillcolor="red" strokecolor="red">
                    <v:stroke joinstyle="miter"/>
                  </v:oval>
                  <v:oval id="Ellipse 9526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KRt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vE/TGVzfxCcgVxcAAAD//wMAUEsBAi0AFAAGAAgAAAAhANvh9svuAAAAhQEAABMAAAAAAAAA&#10;AAAAAAAAAAAAAFtDb250ZW50X1R5cGVzXS54bWxQSwECLQAUAAYACAAAACEAWvQsW78AAAAVAQAA&#10;CwAAAAAAAAAAAAAAAAAfAQAAX3JlbHMvLnJlbHNQSwECLQAUAAYACAAAACEANmSkbcYAAADdAAAA&#10;DwAAAAAAAAAAAAAAAAAHAgAAZHJzL2Rvd25yZXYueG1sUEsFBgAAAAADAAMAtwAAAPoCAAAAAA==&#10;" fillcolor="red" strokecolor="red">
                    <v:stroke joinstyle="miter"/>
                  </v:oval>
                  <v:oval id="Ellipse 9527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" fillcolor="red" strokecolor="red">
                    <v:stroke joinstyle="miter"/>
                  </v:oval>
                  <v:oval id="Ellipse 9528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5WE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Q0&#10;jHPjm/gE5PwNAAD//wMAUEsBAi0AFAAGAAgAAAAhANvh9svuAAAAhQEAABMAAAAAAAAAAAAAAAAA&#10;AAAAAFtDb250ZW50X1R5cGVzXS54bWxQSwECLQAUAAYACAAAACEAWvQsW78AAAAVAQAACwAAAAAA&#10;AAAAAAAAAAAfAQAAX3JlbHMvLnJlbHNQSwECLQAUAAYACAAAACEAKLeVhMAAAADdAAAADwAAAAAA&#10;AAAAAAAAAAAHAgAAZHJzL2Rvd25yZXYueG1sUEsFBgAAAAADAAMAtwAAAPQCAAAAAA==&#10;" fillcolor="red" strokecolor="red">
                    <v:stroke joinstyle="miter"/>
                  </v:oval>
                  <v:oval id="Ellipse 9529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zAf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wH/TG83sQnIGdPAAAA//8DAFBLAQItABQABgAIAAAAIQDb4fbL7gAAAIUBAAATAAAAAAAAAAAA&#10;AAAAAAAAAABbQ29udGVudF9UeXBlc10ueG1sUEsBAi0AFAAGAAgAAAAhAFr0LFu/AAAAFQEAAAsA&#10;AAAAAAAAAAAAAAAAHwEAAF9yZWxzLy5yZWxzUEsBAi0AFAAGAAgAAAAhAEf7MB/EAAAA3QAAAA8A&#10;AAAAAAAAAAAAAAAABwIAAGRycy9kb3ducmV2LnhtbFBLBQYAAAAAAwADALcAAAD4AgAAAAA=&#10;" fillcolor="red" strokecolor="red">
                    <v:stroke joinstyle="miter"/>
                  </v:oval>
                  <v:oval id="Ellipse 9530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" fillcolor="red" strokecolor="red">
                    <v:stroke joinstyle="miter"/>
                  </v:oval>
                  <v:oval id="Ellipse 9531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" fillcolor="red" strokecolor="red">
                    <v:stroke joinstyle="miter"/>
                  </v:oval>
                  <v:oval id="Ellipse 9532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" fillcolor="red" strokecolor="red">
                    <v:stroke joinstyle="miter"/>
                  </v:oval>
                  <v:rect id="Rechteck 9533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" filled="f" strokecolor="#a5a5a5 [2092]"/>
                  <v:rect id="Rechteck 9534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" filled="f" strokecolor="#a5a5a5 [2092]"/>
                </v:group>
                <v:group id="Gruppieren 9535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oN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8JVME3i8CU9Azu8AAAD//wMAUEsBAi0AFAAGAAgAAAAhANvh9svuAAAAhQEAABMAAAAAAAAA&#10;AAAAAAAAAAAAAFtDb250ZW50X1R5cGVzXS54bWxQSwECLQAUAAYACAAAACEAWvQsW78AAAAVAQAA&#10;CwAAAAAAAAAAAAAAAAAfAQAAX3JlbHMvLnJlbHNQSwECLQAUAAYACAAAACEAWyMqDcYAAADdAAAA&#10;DwAAAAAAAAAAAAAAAAAHAgAAZHJzL2Rvd25yZXYueG1sUEsFBgAAAAADAAMAtwAAAPoCAAAAAA==&#10;">
                  <v:oval id="Ellipse 9536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TKw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H4ezCEvzfxCcjZCwAA//8DAFBLAQItABQABgAIAAAAIQDb4fbL7gAAAIUBAAATAAAAAAAAAAAA&#10;AAAAAAAAAABbQ29udGVudF9UeXBlc10ueG1sUEsBAi0AFAAGAAgAAAAhAFr0LFu/AAAAFQEAAAsA&#10;AAAAAAAAAAAAAAAAHwEAAF9yZWxzLy5yZWxzUEsBAi0AFAAGAAgAAAAhALO9MrDEAAAA3QAAAA8A&#10;AAAAAAAAAAAAAAAABwIAAGRycy9kb3ducmV2LnhtbFBLBQYAAAAAAwADALcAAAD4AgAAAAA=&#10;" fillcolor="red" strokecolor="red">
                    <v:stroke joinstyle="miter"/>
                  </v:oval>
                  <v:oval id="Ellipse 9537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Zcr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" fillcolor="red" strokecolor="red">
                    <v:stroke joinstyle="miter"/>
                  </v:oval>
                  <v:oval id="Ellipse 9538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" fillcolor="red" strokecolor="red">
                    <v:stroke joinstyle="miter"/>
                  </v:oval>
                  <v:oval id="Ellipse 9539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" fillcolor="red" strokecolor="red">
                    <v:stroke joinstyle="miter"/>
                  </v:oval>
                  <v:oval id="Ellipse 9540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" fillcolor="red" strokecolor="red">
                    <v:stroke joinstyle="miter"/>
                  </v:oval>
                  <v:oval id="Ellipse 9541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" fillcolor="red" strokecolor="red">
                    <v:stroke joinstyle="miter"/>
                  </v:oval>
                  <v:oval id="Ellipse 9542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EfO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J8GsA7zfxCcj5CwAA//8DAFBLAQItABQABgAIAAAAIQDb4fbL7gAAAIUBAAATAAAAAAAAAAAA&#10;AAAAAAAAAABbQ29udGVudF9UeXBlc10ueG1sUEsBAi0AFAAGAAgAAAAhAFr0LFu/AAAAFQEAAAsA&#10;AAAAAAAAAAAAAAAAHwEAAF9yZWxzLy5yZWxzUEsBAi0AFAAGAAgAAAAhAJSAR87EAAAA3QAAAA8A&#10;AAAAAAAAAAAAAAAABwIAAGRycy9kb3ducmV2LnhtbFBLBQYAAAAAAwADALcAAAD4AgAAAAA=&#10;" fillcolor="red" strokecolor="red">
                    <v:stroke joinstyle="miter"/>
                  </v:oval>
                  <v:oval id="Ellipse 9543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" fillcolor="red" strokecolor="red">
                    <v:stroke joinstyle="miter"/>
                  </v:oval>
                  <v:oval id="Ellipse 9544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" fillcolor="red" strokecolor="red">
                    <v:stroke joinstyle="miter"/>
                  </v:oval>
                  <v:oval id="Ellipse 9545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" fillcolor="red" strokecolor="red">
                    <v:stroke joinstyle="miter"/>
                  </v:oval>
                  <v:rect id="Rechteck 9546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" filled="f" strokecolor="#a5a5a5 [2092]"/>
                  <v:rect id="Rechteck 9547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" filled="f" strokecolor="#a5a5a5 [2092]"/>
                </v:group>
                <v:group id="Gruppieren 9548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">
                  <v:oval id="Ellipse 9549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" fillcolor="red" strokecolor="red">
                    <v:stroke joinstyle="miter"/>
                  </v:oval>
                  <v:oval id="Ellipse 9550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" fillcolor="red" strokecolor="red">
                    <v:stroke joinstyle="miter"/>
                  </v:oval>
                  <v:oval id="Ellipse 9551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9k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sbDYR9eb+ITkLN/AAAA//8DAFBLAQItABQABgAIAAAAIQDb4fbL7gAAAIUBAAATAAAAAAAAAAAA&#10;AAAAAAAAAABbQ29udGVudF9UeXBlc10ueG1sUEsBAi0AFAAGAAgAAAAhAFr0LFu/AAAAFQEAAAsA&#10;AAAAAAAAAAAAAAAAHwEAAF9yZWxzLy5yZWxzUEsBAi0AFAAGAAgAAAAhAOGLT2TEAAAA3QAAAA8A&#10;AAAAAAAAAAAAAAAABwIAAGRycy9kb3ducmV2LnhtbFBLBQYAAAAAAwADALcAAAD4AgAAAAA=&#10;" fillcolor="red" strokecolor="red">
                    <v:stroke joinstyle="miter"/>
                  </v:oval>
                  <v:oval id="Ellipse 9552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" fillcolor="red" strokecolor="red">
                    <v:stroke joinstyle="miter"/>
                  </v:oval>
                  <v:oval id="Ellipse 9553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" fillcolor="red" strokecolor="red">
                    <v:stroke joinstyle="miter"/>
                  </v:oval>
                  <v:oval id="Ellipse 9554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" fillcolor="red" strokecolor="red">
                    <v:stroke joinstyle="miter"/>
                  </v:oval>
                  <v:oval id="Ellipse 9555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" fillcolor="red" strokecolor="red">
                    <v:stroke joinstyle="miter"/>
                  </v:oval>
                  <v:oval id="Ellipse 9556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tcQ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oajeHvTXwCcvEGAAD//wMAUEsBAi0AFAAGAAgAAAAhANvh9svuAAAAhQEAABMAAAAAAAAAAAAA&#10;AAAAAAAAAFtDb250ZW50X1R5cGVzXS54bWxQSwECLQAUAAYACAAAACEAWvQsW78AAAAVAQAACwAA&#10;AAAAAAAAAAAAAAAfAQAAX3JlbHMvLnJlbHNQSwECLQAUAAYACAAAACEAbmLXEMMAAADdAAAADwAA&#10;AAAAAAAAAAAAAAAHAgAAZHJzL2Rvd25yZXYueG1sUEsFBgAAAAADAAMAtwAAAPcCAAAAAA==&#10;" fillcolor="red" strokecolor="red">
                    <v:stroke joinstyle="miter"/>
                  </v:oval>
                  <v:oval id="Ellipse 9557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" fillcolor="red" strokecolor="red">
                    <v:stroke joinstyle="miter"/>
                  </v:oval>
                  <v:oval id="Ellipse 9558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" fillcolor="red" strokecolor="red">
                    <v:stroke joinstyle="miter"/>
                  </v:oval>
                  <v:rect id="Rechteck 9559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" filled="f" strokecolor="#a5a5a5 [2092]"/>
                  <v:rect id="Rechteck 9560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" filled="f" strokecolor="#a5a5a5 [2092]"/>
                </v:group>
                <v:group id="Gruppieren 9561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MTxQAAAN0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">
                  <v:oval id="Ellipse 9562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" fillcolor="red" strokecolor="red">
                    <v:stroke joinstyle="miter"/>
                  </v:oval>
                  <v:oval id="Ellipse 9563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" fillcolor="red" strokecolor="red">
                    <v:stroke joinstyle="miter"/>
                  </v:oval>
                  <v:oval id="Ellipse 9564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CZB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H4eziAvzfxCcjZCwAA//8DAFBLAQItABQABgAIAAAAIQDb4fbL7gAAAIUBAAATAAAAAAAAAAAA&#10;AAAAAAAAAABbQ29udGVudF9UeXBlc10ueG1sUEsBAi0AFAAGAAgAAAAhAFr0LFu/AAAAFQEAAAsA&#10;AAAAAAAAAAAAAAAAHwEAAF9yZWxzLy5yZWxzUEsBAi0AFAAGAAgAAAAhAD+QJkHEAAAA3QAAAA8A&#10;AAAAAAAAAAAAAAAABwIAAGRycy9kb3ducmV2LnhtbFBLBQYAAAAAAwADALcAAAD4AgAAAAA=&#10;" fillcolor="red" strokecolor="red">
                    <v:stroke joinstyle="miter"/>
                  </v:oval>
                  <v:oval id="Ellipse 9565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" fillcolor="red" strokecolor="red">
                    <v:stroke joinstyle="miter"/>
                  </v:oval>
                  <v:oval id="Ellipse 9566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" fillcolor="red" strokecolor="red">
                    <v:stroke joinstyle="miter"/>
                  </v:oval>
                  <v:oval id="Ellipse 9567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g2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" fillcolor="red" strokecolor="red">
                    <v:stroke joinstyle="miter"/>
                  </v:oval>
                  <v:oval id="Ellipse 9568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" fillcolor="red" strokecolor="red">
                    <v:stroke joinstyle="miter"/>
                  </v:oval>
                  <v:oval id="Ellipse 9569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Ynf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LN7SBfy+iU9Arn8AAAD//wMAUEsBAi0AFAAGAAgAAAAhANvh9svuAAAAhQEAABMAAAAAAAAA&#10;AAAAAAAAAAAAAFtDb250ZW50X1R5cGVzXS54bWxQSwECLQAUAAYACAAAACEAWvQsW78AAAAVAQAA&#10;CwAAAAAAAAAAAAAAAAAfAQAAX3JlbHMvLnJlbHNQSwECLQAUAAYACAAAACEA0ZGJ38YAAADdAAAA&#10;DwAAAAAAAAAAAAAAAAAHAgAAZHJzL2Rvd25yZXYueG1sUEsFBgAAAAADAAMAtwAAAPoCAAAAAA==&#10;" fillcolor="red" strokecolor="red">
                    <v:stroke joinstyle="miter"/>
                  </v:oval>
                  <v:oval id="Ellipse 9570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raf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jD7&#10;nMT98U18AnL5BwAA//8DAFBLAQItABQABgAIAAAAIQDb4fbL7gAAAIUBAAATAAAAAAAAAAAAAAAA&#10;AAAAAABbQ29udGVudF9UeXBlc10ueG1sUEsBAi0AFAAGAAgAAAAhAFr0LFu/AAAAFQEAAAsAAAAA&#10;AAAAAAAAAAAAHwEAAF9yZWxzLy5yZWxzUEsBAi0AFAAGAAgAAAAhAMVytp/BAAAA3QAAAA8AAAAA&#10;AAAAAAAAAAAABwIAAGRycy9kb3ducmV2LnhtbFBLBQYAAAAAAwADALcAAAD1AgAAAAA=&#10;" fillcolor="red" strokecolor="red">
                    <v:stroke joinstyle="miter"/>
                  </v:oval>
                  <v:oval id="Ellipse 9571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" fillcolor="red" strokecolor="red">
                    <v:stroke joinstyle="miter"/>
                  </v:oval>
                  <v:rect id="Rechteck 9572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" filled="f" strokecolor="#a5a5a5 [2092]"/>
                  <v:rect id="Rechteck 9573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" filled="f" strokecolor="#a5a5a5 [2092]"/>
                </v:group>
                <v:group id="Gruppieren 9574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">
                  <v:oval id="Ellipse 9575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" fillcolor="red" strokecolor="red">
                    <v:stroke joinstyle="miter"/>
                  </v:oval>
                  <v:oval id="Ellipse 9576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" fillcolor="red" strokecolor="red">
                    <v:stroke joinstyle="miter"/>
                  </v:oval>
                  <v:oval id="Ellipse 9577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" fillcolor="red" strokecolor="red">
                    <v:stroke joinstyle="miter"/>
                  </v:oval>
                  <v:oval id="Ellipse 9578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" fillcolor="red" strokecolor="red">
                    <v:stroke joinstyle="miter"/>
                  </v:oval>
                  <v:oval id="Ellipse 9579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8C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Gdvc7i+iU9A5hcAAAD//wMAUEsBAi0AFAAGAAgAAAAhANvh9svuAAAAhQEAABMAAAAAAAAA&#10;AAAAAAAAAAAAAFtDb250ZW50X1R5cGVzXS54bWxQSwECLQAUAAYACAAAACEAWvQsW78AAAAVAQAA&#10;CwAAAAAAAAAAAAAAAAAfAQAAX3JlbHMvLnJlbHNQSwECLQAUAAYACAAAACEAVEgfAsYAAADdAAAA&#10;DwAAAAAAAAAAAAAAAAAHAgAAZHJzL2Rvd25yZXYueG1sUEsFBgAAAAADAAMAtwAAAPoCAAAAAA==&#10;" fillcolor="red" strokecolor="red">
                    <v:stroke joinstyle="miter"/>
                  </v:oval>
                  <v:oval id="Ellipse 9580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8a4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Ww8&#10;jfvjm/gE5OINAAD//wMAUEsBAi0AFAAGAAgAAAAhANvh9svuAAAAhQEAABMAAAAAAAAAAAAAAAAA&#10;AAAAAFtDb250ZW50X1R5cGVzXS54bWxQSwECLQAUAAYACAAAACEAWvQsW78AAAAVAQAACwAAAAAA&#10;AAAAAAAAAAAfAQAAX3JlbHMvLnJlbHNQSwECLQAUAAYACAAAACEA8KfGuMAAAADdAAAADwAAAAAA&#10;AAAAAAAAAAAHAgAAZHJzL2Rvd25yZXYueG1sUEsFBgAAAAADAAMAtwAAAPQCAAAAAA==&#10;" fillcolor="red" strokecolor="red">
                    <v:stroke joinstyle="miter"/>
                  </v:oval>
                  <v:oval id="Ellipse 9581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2Mj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" fillcolor="red" strokecolor="red">
                    <v:stroke joinstyle="miter"/>
                  </v:oval>
                  <v:oval id="Ellipse 9582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f1U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wHoz683sQnIGdPAAAA//8DAFBLAQItABQABgAIAAAAIQDb4fbL7gAAAIUBAAATAAAAAAAAAAAA&#10;AAAAAAAAAABbQ29udGVudF9UeXBlc10ueG1sUEsBAi0AFAAGAAgAAAAhAFr0LFu/AAAAFQEAAAsA&#10;AAAAAAAAAAAAAAAAHwEAAF9yZWxzLy5yZWxzUEsBAi0AFAAGAAgAAAAhAG85/VTEAAAA3QAAAA8A&#10;AAAAAAAAAAAAAAAABwIAAGRycy9kb3ducmV2LnhtbFBLBQYAAAAAAwADALcAAAD4AgAAAAA=&#10;" fillcolor="red" strokecolor="red">
                    <v:stroke joinstyle="miter"/>
                  </v:oval>
                  <v:oval id="Ellipse 9583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" fillcolor="red" strokecolor="red">
                    <v:stroke joinstyle="miter"/>
                  </v:oval>
                  <v:oval id="Ellipse 9584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" fillcolor="red" strokecolor="red">
                    <v:stroke joinstyle="miter"/>
                  </v:oval>
                  <v:rect id="Rechteck 9585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" filled="f" strokecolor="#a5a5a5 [2092]"/>
                  <v:rect id="Rechteck 9586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" filled="f" strokecolor="#a5a5a5 [2092]"/>
                </v:group>
                <v:group id="Gruppieren 9587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">
                  <v:oval id="Ellipse 9588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" fillcolor="red" strokecolor="red">
                    <v:stroke joinstyle="miter"/>
                  </v:oval>
                  <v:oval id="Ellipse 9589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" fillcolor="red" strokecolor="red">
                    <v:stroke joinstyle="miter"/>
                  </v:oval>
                  <v:oval id="Ellipse 9590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" fillcolor="red" strokecolor="red">
                    <v:stroke joinstyle="miter"/>
                  </v:oval>
                  <v:oval id="Ellipse 9591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" fillcolor="red" strokecolor="red">
                    <v:stroke joinstyle="miter"/>
                  </v:oval>
                  <v:oval id="Ellipse 9592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" fillcolor="red" strokecolor="red">
                    <v:stroke joinstyle="miter"/>
                  </v:oval>
                  <v:oval id="Ellipse 9593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" fillcolor="red" strokecolor="red">
                    <v:stroke joinstyle="miter"/>
                  </v:oval>
                  <v:oval id="Ellipse 9594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" fillcolor="red" strokecolor="red">
                    <v:stroke joinstyle="miter"/>
                  </v:oval>
                  <v:oval id="Ellipse 9595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" fillcolor="red" strokecolor="red">
                    <v:stroke joinstyle="miter"/>
                  </v:oval>
                  <v:oval id="Ellipse 9596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" fillcolor="red" strokecolor="red">
                    <v:stroke joinstyle="miter"/>
                  </v:oval>
                  <v:oval id="Ellipse 9597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" fillcolor="red" strokecolor="red">
                    <v:stroke joinstyle="miter"/>
                  </v:oval>
                  <v:rect id="Rechteck 9598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" filled="f" strokecolor="#a5a5a5 [2092]"/>
                  <v:rect id="Rechteck 9599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" filled="f" strokecolor="#a5a5a5 [2092]"/>
                </v:group>
                <v:group id="Gruppieren 9600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">
                  <v:oval id="Ellipse 9601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" fillcolor="red" strokecolor="red">
                    <v:stroke joinstyle="miter"/>
                  </v:oval>
                  <v:oval id="Ellipse 9602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" fillcolor="red" strokecolor="red">
                    <v:stroke joinstyle="miter"/>
                  </v:oval>
                  <v:oval id="Ellipse 9603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" fillcolor="red" strokecolor="red">
                    <v:stroke joinstyle="miter"/>
                  </v:oval>
                  <v:oval id="Ellipse 9604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" fillcolor="red" strokecolor="red">
                    <v:stroke joinstyle="miter"/>
                  </v:oval>
                  <v:oval id="Ellipse 9605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" fillcolor="red" strokecolor="red">
                    <v:stroke joinstyle="miter"/>
                  </v:oval>
                  <v:oval id="Ellipse 9606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" fillcolor="red" strokecolor="red">
                    <v:stroke joinstyle="miter"/>
                  </v:oval>
                  <v:oval id="Ellipse 9607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" fillcolor="red" strokecolor="red">
                    <v:stroke joinstyle="miter"/>
                  </v:oval>
                  <v:oval id="Ellipse 9608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" fillcolor="red" strokecolor="red">
                    <v:stroke joinstyle="miter"/>
                  </v:oval>
                  <v:oval id="Ellipse 9609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" fillcolor="red" strokecolor="red">
                    <v:stroke joinstyle="miter"/>
                  </v:oval>
                  <v:oval id="Ellipse 9610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" fillcolor="red" strokecolor="red">
                    <v:stroke joinstyle="miter"/>
                  </v:oval>
                  <v:rect id="Rechteck 9611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" filled="f" strokecolor="#a5a5a5 [2092]"/>
                  <v:rect id="Rechteck 9612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" filled="f" strokecolor="#a5a5a5 [2092]"/>
                </v:group>
                <v:group id="Gruppieren 9613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r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WC9ihP4fROegNz+AAAA//8DAFBLAQItABQABgAIAAAAIQDb4fbL7gAAAIUBAAATAAAAAAAA&#10;AAAAAAAAAAAAAABbQ29udGVudF9UeXBlc10ueG1sUEsBAi0AFAAGAAgAAAAhAFr0LFu/AAAAFQEA&#10;AAsAAAAAAAAAAAAAAAAAHwEAAF9yZWxzLy5yZWxzUEsBAi0AFAAGAAgAAAAhACsWKv7HAAAA3QAA&#10;AA8AAAAAAAAAAAAAAAAABwIAAGRycy9kb3ducmV2LnhtbFBLBQYAAAAAAwADALcAAAD7AgAAAAA=&#10;">
                  <v:oval id="Ellipse 9614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" fillcolor="red" strokecolor="red">
                    <v:stroke joinstyle="miter"/>
                  </v:oval>
                  <v:oval id="Ellipse 9615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" fillcolor="red" strokecolor="red">
                    <v:stroke joinstyle="miter"/>
                  </v:oval>
                  <v:oval id="Ellipse 9616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" fillcolor="red" strokecolor="red">
                    <v:stroke joinstyle="miter"/>
                  </v:oval>
                  <v:oval id="Ellipse 9617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" fillcolor="red" strokecolor="red">
                    <v:stroke joinstyle="miter"/>
                  </v:oval>
                  <v:oval id="Ellipse 9618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" fillcolor="red" strokecolor="red">
                    <v:stroke joinstyle="miter"/>
                  </v:oval>
                  <v:oval id="Ellipse 9619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" fillcolor="red" strokecolor="red">
                    <v:stroke joinstyle="miter"/>
                  </v:oval>
                  <v:oval id="Ellipse 9620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" fillcolor="red" strokecolor="red">
                    <v:stroke joinstyle="miter"/>
                  </v:oval>
                  <v:oval id="Ellipse 9621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" fillcolor="red" strokecolor="red">
                    <v:stroke joinstyle="miter"/>
                  </v:oval>
                  <v:oval id="Ellipse 9622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" fillcolor="red" strokecolor="red">
                    <v:stroke joinstyle="miter"/>
                  </v:oval>
                  <v:oval id="Ellipse 9623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" fillcolor="red" strokecolor="red">
                    <v:stroke joinstyle="miter"/>
                  </v:oval>
                  <v:rect id="Rechteck 9624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" filled="f" strokecolor="#a5a5a5 [2092]"/>
                  <v:rect id="Rechteck 9625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" filled="f" strokecolor="#a5a5a5 [2092]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672" behindDoc="0" locked="0" layoutInCell="1" allowOverlap="1" wp14:anchorId="2AD6541F" wp14:editId="038DF3AA">
                <wp:simplePos x="0" y="0"/>
                <wp:positionH relativeFrom="column">
                  <wp:posOffset>328295</wp:posOffset>
                </wp:positionH>
                <wp:positionV relativeFrom="paragraph">
                  <wp:posOffset>969010</wp:posOffset>
                </wp:positionV>
                <wp:extent cx="796290" cy="839470"/>
                <wp:effectExtent l="0" t="0" r="22860" b="17780"/>
                <wp:wrapNone/>
                <wp:docPr id="9364" name="Gruppieren 9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9365" name="Gruppieren 9365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366" name="Ellipse 936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7" name="Ellipse 936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8" name="Ellipse 936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9" name="Ellipse 936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0" name="Ellipse 937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1" name="Ellipse 937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2" name="Ellipse 937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3" name="Ellipse 937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4" name="Ellipse 937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5" name="Ellipse 937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6" name="Rechteck 937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77" name="Rechteck 937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78" name="Gruppieren 9378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379" name="Ellipse 937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0" name="Ellipse 938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1" name="Ellipse 938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2" name="Ellipse 938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3" name="Ellipse 938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4" name="Ellipse 938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5" name="Ellipse 938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6" name="Ellipse 938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7" name="Ellipse 938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8" name="Ellipse 938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89" name="Rechteck 938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0" name="Rechteck 939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91" name="Gruppieren 9391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392" name="Ellipse 939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3" name="Ellipse 939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4" name="Ellipse 939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5" name="Ellipse 939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6" name="Ellipse 939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7" name="Ellipse 939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8" name="Ellipse 939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9" name="Ellipse 939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0" name="Ellipse 940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1" name="Ellipse 940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2" name="Rechteck 940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3" name="Rechteck 940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04" name="Gruppieren 9404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405" name="Ellipse 940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6" name="Ellipse 940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7" name="Ellipse 940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8" name="Ellipse 940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09" name="Ellipse 940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0" name="Ellipse 941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1" name="Ellipse 941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2" name="Ellipse 941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3" name="Ellipse 941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4" name="Ellipse 941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5" name="Rechteck 941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6" name="Rechteck 941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17" name="Gruppieren 9417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418" name="Ellipse 941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19" name="Ellipse 941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0" name="Ellipse 942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1" name="Ellipse 942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2" name="Ellipse 942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3" name="Ellipse 942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4" name="Ellipse 942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5" name="Ellipse 942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6" name="Ellipse 942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7" name="Ellipse 942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8" name="Rechteck 942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29" name="Rechteck 942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30" name="Gruppieren 9430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431" name="Ellipse 943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2" name="Ellipse 943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3" name="Ellipse 943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4" name="Ellipse 943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5" name="Ellipse 943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6" name="Ellipse 943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7" name="Ellipse 943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8" name="Ellipse 943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39" name="Ellipse 943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0" name="Ellipse 944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1" name="Rechteck 944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2" name="Rechteck 944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43" name="Gruppieren 9443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444" name="Ellipse 944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5" name="Ellipse 944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6" name="Ellipse 944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7" name="Ellipse 944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8" name="Ellipse 944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49" name="Ellipse 944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0" name="Ellipse 945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1" name="Ellipse 945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2" name="Ellipse 945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3" name="Ellipse 945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4" name="Rechteck 945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5" name="Rechteck 945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56" name="Gruppieren 9456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457" name="Ellipse 945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8" name="Ellipse 945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59" name="Ellipse 945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0" name="Ellipse 946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1" name="Ellipse 946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2" name="Ellipse 946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3" name="Ellipse 946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" name="Ellipse 946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5" name="Ellipse 946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6" name="Ellipse 946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7" name="Rechteck 946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8" name="Rechteck 946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69" name="Gruppieren 9469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9470" name="Ellipse 947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1" name="Ellipse 947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2" name="Ellipse 947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3" name="Ellipse 947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4" name="Ellipse 947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5" name="Ellipse 947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6" name="Ellipse 947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7" name="Ellipse 947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8" name="Ellipse 947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79" name="Ellipse 947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0" name="Rechteck 948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1" name="Rechteck 948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482" name="Gruppieren 9482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9483" name="Ellipse 948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4" name="Ellipse 948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5" name="Ellipse 948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6" name="Ellipse 948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7" name="Ellipse 948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8" name="Ellipse 948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89" name="Ellipse 948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0" name="Ellipse 949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1" name="Ellipse 949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2" name="Ellipse 949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3" name="Rechteck 949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94" name="Rechteck 949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90411" id="Gruppieren 9364" o:spid="_x0000_s1026" style="position:absolute;margin-left:25.85pt;margin-top:76.3pt;width:62.7pt;height:66.1pt;z-index:251868672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">
                <v:group id="Gruppieren 9365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8fo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mI+nE/h7E56AXL0AAAD//wMAUEsBAi0AFAAGAAgAAAAhANvh9svuAAAAhQEAABMAAAAAAAAA&#10;AAAAAAAAAAAAAFtDb250ZW50X1R5cGVzXS54bWxQSwECLQAUAAYACAAAACEAWvQsW78AAAAVAQAA&#10;CwAAAAAAAAAAAAAAAAAfAQAAX3JlbHMvLnJlbHNQSwECLQAUAAYACAAAACEA/tvH6MYAAADdAAAA&#10;DwAAAAAAAAAAAAAAAAAHAgAAZHJzL2Rvd25yZXYueG1sUEsFBgAAAAADAAMAtwAAAPoCAAAAAA==&#10;">
                  <v:oval id="Ellipse 9366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" fillcolor="red" strokecolor="red">
                    <v:stroke joinstyle="miter"/>
                  </v:oval>
                  <v:oval id="Ellipse 9367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" fillcolor="red" strokecolor="red">
                    <v:stroke joinstyle="miter"/>
                  </v:oval>
                  <v:oval id="Ellipse 9368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" fillcolor="red" strokecolor="red">
                    <v:stroke joinstyle="miter"/>
                  </v:oval>
                  <v:oval id="Ellipse 9369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" fillcolor="red" strokecolor="red">
                    <v:stroke joinstyle="miter"/>
                  </v:oval>
                  <v:oval id="Ellipse 9370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" fillcolor="red" strokecolor="red">
                    <v:stroke joinstyle="miter"/>
                  </v:oval>
                  <v:oval id="Ellipse 9371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" fillcolor="red" strokecolor="red">
                    <v:stroke joinstyle="miter"/>
                  </v:oval>
                  <v:oval id="Ellipse 9372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" fillcolor="red" strokecolor="red">
                    <v:stroke joinstyle="miter"/>
                  </v:oval>
                  <v:oval id="Ellipse 9373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" fillcolor="red" strokecolor="red">
                    <v:stroke joinstyle="miter"/>
                  </v:oval>
                  <v:oval id="Ellipse 9374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nJk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poPxEJ5v4hOQiwcAAAD//wMAUEsBAi0AFAAGAAgAAAAhANvh9svuAAAAhQEAABMAAAAAAAAA&#10;AAAAAAAAAAAAAFtDb250ZW50X1R5cGVzXS54bWxQSwECLQAUAAYACAAAACEAWvQsW78AAAAVAQAA&#10;CwAAAAAAAAAAAAAAAAAfAQAAX3JlbHMvLnJlbHNQSwECLQAUAAYACAAAACEADAJyZMYAAADdAAAA&#10;DwAAAAAAAAAAAAAAAAAHAgAAZHJzL2Rvd25yZXYueG1sUEsFBgAAAAADAAMAtwAAAPoCAAAAAA==&#10;" fillcolor="red" strokecolor="red">
                    <v:stroke joinstyle="miter"/>
                  </v:oval>
                  <v:oval id="Ellipse 9375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" fillcolor="red" strokecolor="red">
                    <v:stroke joinstyle="miter"/>
                  </v:oval>
                  <v:rect id="Rechteck 9376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" filled="f" strokecolor="#a5a5a5 [2092]"/>
                  <v:rect id="Rechteck 9377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" filled="f" strokecolor="#a5a5a5 [2092]"/>
                </v:group>
                <v:group id="Gruppieren 9378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">
                  <v:oval id="Ellipse 9379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" fillcolor="red" strokecolor="red">
                    <v:stroke joinstyle="miter"/>
                  </v:oval>
                  <v:oval id="Ellipse 9380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" fillcolor="red" strokecolor="red">
                    <v:stroke joinstyle="miter"/>
                  </v:oval>
                  <v:oval id="Ellipse 9381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" fillcolor="red" strokecolor="red">
                    <v:stroke joinstyle="miter"/>
                  </v:oval>
                  <v:oval id="Ellipse 9382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+s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wHoz683sQnIGdPAAAA//8DAFBLAQItABQABgAIAAAAIQDb4fbL7gAAAIUBAAATAAAAAAAAAAAA&#10;AAAAAAAAAABbQ29udGVudF9UeXBlc10ueG1sUEsBAi0AFAAGAAgAAAAhAFr0LFu/AAAAFQEAAAsA&#10;AAAAAAAAAAAAAAAAHwEAAF9yZWxzLy5yZWxzUEsBAi0AFAAGAAgAAAAhANlyP6zEAAAA3QAAAA8A&#10;AAAAAAAAAAAAAAAABwIAAGRycy9kb3ducmV2LnhtbFBLBQYAAAAAAwADALcAAAD4AgAAAAA=&#10;" fillcolor="red" strokecolor="red">
                    <v:stroke joinstyle="miter"/>
                  </v:oval>
                  <v:oval id="Ellipse 9383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" fillcolor="red" strokecolor="red">
                    <v:stroke joinstyle="miter"/>
                  </v:oval>
                  <v:oval id="Ellipse 9384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" fillcolor="red" strokecolor="red">
                    <v:stroke joinstyle="miter"/>
                  </v:oval>
                  <v:oval id="Ellipse 9385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" fillcolor="red" strokecolor="red">
                    <v:stroke joinstyle="miter"/>
                  </v:oval>
                  <v:oval id="Ellipse 9386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" fillcolor="red" strokecolor="red">
                    <v:stroke joinstyle="miter"/>
                  </v:oval>
                  <v:oval id="Ellipse 9387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" fillcolor="red" strokecolor="red">
                    <v:stroke joinstyle="miter"/>
                  </v:oval>
                  <v:oval id="Ellipse 9388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" fillcolor="red" strokecolor="red">
                    <v:stroke joinstyle="miter"/>
                  </v:oval>
                  <v:rect id="Rechteck 9389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" filled="f" strokecolor="#a5a5a5 [2092]"/>
                  <v:rect id="Rechteck 9390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" filled="f" strokecolor="#a5a5a5 [2092]"/>
                </v:group>
                <v:group id="Gruppieren 9391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bHM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WP4exOegEx/AQAA//8DAFBLAQItABQABgAIAAAAIQDb4fbL7gAAAIUBAAATAAAAAAAA&#10;AAAAAAAAAAAAAABbQ29udGVudF9UeXBlc10ueG1sUEsBAi0AFAAGAAgAAAAhAFr0LFu/AAAAFQEA&#10;AAsAAAAAAAAAAAAAAAAAHwEAAF9yZWxzLy5yZWxzUEsBAi0AFAAGAAgAAAAhALQ1sczHAAAA3QAA&#10;AA8AAAAAAAAAAAAAAAAABwIAAGRycy9kb3ducmV2LnhtbFBLBQYAAAAAAwADALcAAAD7AgAAAAA=&#10;">
                  <v:oval id="Ellipse 9392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" fillcolor="red" strokecolor="red">
                    <v:stroke joinstyle="miter"/>
                  </v:oval>
                  <v:oval id="Ellipse 9393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" fillcolor="red" strokecolor="red">
                    <v:stroke joinstyle="miter"/>
                  </v:oval>
                  <v:oval id="Ellipse 9394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" fillcolor="red" strokecolor="red">
                    <v:stroke joinstyle="miter"/>
                  </v:oval>
                  <v:oval id="Ellipse 9395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" fillcolor="red" strokecolor="red">
                    <v:stroke joinstyle="miter"/>
                  </v:oval>
                  <v:oval id="Ellipse 9396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" fillcolor="red" strokecolor="red">
                    <v:stroke joinstyle="miter"/>
                  </v:oval>
                  <v:oval id="Ellipse 9397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" fillcolor="red" strokecolor="red">
                    <v:stroke joinstyle="miter"/>
                  </v:oval>
                  <v:oval id="Ellipse 9398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" fillcolor="red" strokecolor="red">
                    <v:stroke joinstyle="miter"/>
                  </v:oval>
                  <v:oval id="Ellipse 9399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" fillcolor="red" strokecolor="red">
                    <v:stroke joinstyle="miter"/>
                  </v:oval>
                  <v:oval id="Ellipse 9400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" fillcolor="red" strokecolor="red">
                    <v:stroke joinstyle="miter"/>
                  </v:oval>
                  <v:oval id="Ellipse 9401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" fillcolor="red" strokecolor="red">
                    <v:stroke joinstyle="miter"/>
                  </v:oval>
                  <v:rect id="Rechteck 9402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" filled="f" strokecolor="#a5a5a5 [2092]"/>
                  <v:rect id="Rechteck 9403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" filled="f" strokecolor="#a5a5a5 [2092]"/>
                </v:group>
                <v:group id="Gruppieren 9404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q2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dNxNIbHm/AE5PwOAAD//wMAUEsBAi0AFAAGAAgAAAAhANvh9svuAAAAhQEAABMAAAAAAAAA&#10;AAAAAAAAAAAAAFtDb250ZW50X1R5cGVzXS54bWxQSwECLQAUAAYACAAAACEAWvQsW78AAAAVAQAA&#10;CwAAAAAAAAAAAAAAAAAfAQAAX3JlbHMvLnJlbHNQSwECLQAUAAYACAAAACEAjOJKtsYAAADdAAAA&#10;DwAAAAAAAAAAAAAAAAAHAgAAZHJzL2Rvd25yZXYueG1sUEsFBgAAAAADAAMAtwAAAPoCAAAAAA==&#10;">
                  <v:oval id="Ellipse 9405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mnn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JVzKE95v4BOT8BQAA//8DAFBLAQItABQABgAIAAAAIQDb4fbL7gAAAIUBAAATAAAAAAAAAAAA&#10;AAAAAAAAAABbQ29udGVudF9UeXBlc10ueG1sUEsBAi0AFAAGAAgAAAAhAFr0LFu/AAAAFQEAAAsA&#10;AAAAAAAAAAAAAAAAHwEAAF9yZWxzLy5yZWxzUEsBAi0AFAAGAAgAAAAhAPviaefEAAAA3QAAAA8A&#10;AAAAAAAAAAAAAAAABwIAAGRycy9kb3ducmV2LnhtbFBLBQYAAAAAAwADALcAAAD4AgAAAAA=&#10;" fillcolor="red" strokecolor="red">
                    <v:stroke joinstyle="miter"/>
                  </v:oval>
                  <v:oval id="Ellipse 9406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" fillcolor="red" strokecolor="red">
                    <v:stroke joinstyle="miter"/>
                  </v:oval>
                  <v:oval id="Ellipse 9407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IL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" fillcolor="red" strokecolor="red">
                    <v:stroke joinstyle="miter"/>
                  </v:oval>
                  <v:oval id="Ellipse 9408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" fillcolor="red" strokecolor="red">
                    <v:stroke joinstyle="miter"/>
                  </v:oval>
                  <v:oval id="Ellipse 9409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" fillcolor="red" strokecolor="red">
                    <v:stroke joinstyle="miter"/>
                  </v:oval>
                  <v:oval id="Ellipse 9410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Fyi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Q0&#10;iPvjm/gE5PwNAAD//wMAUEsBAi0AFAAGAAgAAAAhANvh9svuAAAAhQEAABMAAAAAAAAAAAAAAAAA&#10;AAAAAFtDb250ZW50X1R5cGVzXS54bWxQSwECLQAUAAYACAAAACEAWvQsW78AAAAVAQAACwAAAAAA&#10;AAAAAAAAAAAfAQAAX3JlbHMvLnJlbHNQSwECLQAUAAYACAAAACEAbkxcosAAAADdAAAADwAAAAAA&#10;AAAAAAAAAAAHAgAAZHJzL2Rvd25yZXYueG1sUEsFBgAAAAADAAMAtwAAAPQCAAAAAA==&#10;" fillcolor="red" strokecolor="red">
                    <v:stroke joinstyle="miter"/>
                  </v:oval>
                  <v:oval id="Ellipse 9411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" fillcolor="red" strokecolor="red">
                    <v:stroke joinstyle="miter"/>
                  </v:oval>
                  <v:oval id="Ellipse 9412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" fillcolor="red" strokecolor="red">
                    <v:stroke joinstyle="miter"/>
                  </v:oval>
                  <v:oval id="Ellipse 9413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" fillcolor="red" strokecolor="red">
                    <v:stroke joinstyle="miter"/>
                  </v:oval>
                  <v:oval id="Ellipse 9414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" fillcolor="red" strokecolor="red">
                    <v:stroke joinstyle="miter"/>
                  </v:oval>
                  <v:rect id="Rechteck 9415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" filled="f" strokecolor="#a5a5a5 [2092]"/>
                  <v:rect id="Rechteck 9416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" filled="f" strokecolor="#a5a5a5 [2092]"/>
                </v:group>
                <v:group id="Gruppieren 9417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UIc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/iYxW9wfROegFxcAAAA//8DAFBLAQItABQABgAIAAAAIQDb4fbL7gAAAIUBAAATAAAAAAAA&#10;AAAAAAAAAAAAAABbQ29udGVudF9UeXBlc10ueG1sUEsBAi0AFAAGAAgAAAAhAFr0LFu/AAAAFQEA&#10;AAsAAAAAAAAAAAAAAAAAHwEAAF9yZWxzLy5yZWxzUEsBAi0AFAAGAAgAAAAhAPnpQhzHAAAA3QAA&#10;AA8AAAAAAAAAAAAAAAAABwIAAGRycy9kb3ducmV2LnhtbFBLBQYAAAAAAwADALcAAAD7AgAAAAA=&#10;">
                  <v:oval id="Ellipse 9418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Ck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Q0&#10;iHPjm/gE5PwNAAD//wMAUEsBAi0AFAAGAAgAAAAhANvh9svuAAAAhQEAABMAAAAAAAAAAAAAAAAA&#10;AAAAAFtDb250ZW50X1R5cGVzXS54bWxQSwECLQAUAAYACAAAACEAWvQsW78AAAAVAQAACwAAAAAA&#10;AAAAAAAAAAAfAQAAX3JlbHMvLnJlbHNQSwECLQAUAAYACAAAACEAkDpQpMAAAADdAAAADwAAAAAA&#10;AAAAAAAAAAAHAgAAZHJzL2Rvd25yZXYueG1sUEsFBgAAAAADAAMAtwAAAPQCAAAAAA==&#10;" fillcolor="red" strokecolor="red">
                    <v:stroke joinstyle="miter"/>
                  </v:oval>
                  <v:oval id="Ellipse 9419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" fillcolor="red" strokecolor="red">
                    <v:stroke joinstyle="miter"/>
                  </v:oval>
                  <v:oval id="Ellipse 9420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Yf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Q0&#10;jPvjm/gE5PwNAAD//wMAUEsBAi0AFAAGAAgAAAAhANvh9svuAAAAhQEAABMAAAAAAAAAAAAAAAAA&#10;AAAAAFtDb250ZW50X1R5cGVzXS54bWxQSwECLQAUAAYACAAAACEAWvQsW78AAAAVAQAACwAAAAAA&#10;AAAAAAAAAAAfAQAAX3JlbHMvLnJlbHNQSwECLQAUAAYACAAAACEAoCCWH8AAAADdAAAADwAAAAAA&#10;AAAAAAAAAAAHAgAAZHJzL2Rvd25yZXYueG1sUEsFBgAAAAADAAMAtwAAAPQCAAAAAA==&#10;" fillcolor="red" strokecolor="red">
                    <v:stroke joinstyle="miter"/>
                  </v:oval>
                  <v:oval id="Ellipse 9421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" fillcolor="red" strokecolor="red">
                    <v:stroke joinstyle="miter"/>
                  </v:oval>
                  <v:oval id="Ellipse 9422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" fillcolor="red" strokecolor="red">
                    <v:stroke joinstyle="miter"/>
                  </v:oval>
                  <v:oval id="Ellipse 9423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" fillcolor="red" strokecolor="red">
                    <v:stroke joinstyle="miter"/>
                  </v:oval>
                  <v:oval id="Ellipse 9424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" fillcolor="red" strokecolor="red">
                    <v:stroke joinstyle="miter"/>
                  </v:oval>
                  <v:oval id="Ellipse 9425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WH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J12AI7zfxCcj5CwAA//8DAFBLAQItABQABgAIAAAAIQDb4fbL7gAAAIUBAAATAAAAAAAAAAAA&#10;AAAAAAAAAABbQ29udGVudF9UeXBlc10ueG1sUEsBAi0AFAAGAAgAAAAhAFr0LFu/AAAAFQEAAAsA&#10;AAAAAAAAAAAAAAAAHwEAAF9yZWxzLy5yZWxzUEsBAi0AFAAGAAgAAAAhALBXNYfEAAAA3QAAAA8A&#10;AAAAAAAAAAAAAAAABwIAAGRycy9kb3ducmV2LnhtbFBLBQYAAAAAAwADALcAAAD4AgAAAAA=&#10;" fillcolor="red" strokecolor="red">
                    <v:stroke joinstyle="miter"/>
                  </v:oval>
                  <v:oval id="Ellipse 9426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avw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vE/TGVzfxCcgVxcAAAD//wMAUEsBAi0AFAAGAAgAAAAhANvh9svuAAAAhQEAABMAAAAAAAAA&#10;AAAAAAAAAAAAAFtDb250ZW50X1R5cGVzXS54bWxQSwECLQAUAAYACAAAACEAWvQsW78AAAAVAQAA&#10;CwAAAAAAAAAAAAAAAAAfAQAAX3JlbHMvLnJlbHNQSwECLQAUAAYACAAAACEAQIWr8MYAAADdAAAA&#10;DwAAAAAAAAAAAAAAAAAHAgAAZHJzL2Rvd25yZXYueG1sUEsFBgAAAAADAAMAtwAAAPoCAAAAAA==&#10;" fillcolor="red" strokecolor="red">
                    <v:stroke joinstyle="miter"/>
                  </v:oval>
                  <v:oval id="Ellipse 9427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Q5r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" fillcolor="red" strokecolor="red">
                    <v:stroke joinstyle="miter"/>
                  </v:oval>
                  <v:rect id="Rechteck 9428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" filled="f" strokecolor="#a5a5a5 [2092]"/>
                  <v:rect id="Rechteck 9429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" filled="f" strokecolor="#a5a5a5 [2092]"/>
                </v:group>
                <v:group id="Gruppieren 9430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YYI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w8CvvDm/AE5PIFAAD//wMAUEsBAi0AFAAGAAgAAAAhANvh9svuAAAAhQEAABMAAAAAAAAAAAAA&#10;AAAAAAAAAFtDb250ZW50X1R5cGVzXS54bWxQSwECLQAUAAYACAAAACEAWvQsW78AAAAVAQAACwAA&#10;AAAAAAAAAAAAAAAfAQAAX3JlbHMvLnJlbHNQSwECLQAUAAYACAAAACEAPbWGCMMAAADdAAAADwAA&#10;AAAAAAAAAAAAAAAHAgAAZHJzL2Rvd25yZXYueG1sUEsFBgAAAAADAAMAtwAAAPcCAAAAAA==&#10;">
                  <v:oval id="Ellipse 9431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" fillcolor="red" strokecolor="red">
                    <v:stroke joinstyle="miter"/>
                  </v:oval>
                  <v:oval id="Ellipse 9432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" fillcolor="red" strokecolor="red">
                    <v:stroke joinstyle="miter"/>
                  </v:oval>
                  <v:oval id="Ellipse 9433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" fillcolor="red" strokecolor="red">
                    <v:stroke joinstyle="miter"/>
                  </v:oval>
                  <v:oval id="Ellipse 9434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" fillcolor="red" strokecolor="red">
                    <v:stroke joinstyle="miter"/>
                  </v:oval>
                  <v:oval id="Ellipse 9435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" fillcolor="red" strokecolor="red">
                    <v:stroke joinstyle="miter"/>
                  </v:oval>
                  <v:oval id="Ellipse 9436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0t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H4ezCEvzfxCcjZCwAA//8DAFBLAQItABQABgAIAAAAIQDb4fbL7gAAAIUBAAATAAAAAAAAAAAA&#10;AAAAAAAAAABbQ29udGVudF9UeXBlc10ueG1sUEsBAi0AFAAGAAgAAAAhAFr0LFu/AAAAFQEAAAsA&#10;AAAAAAAAAAAAAAAAHwEAAF9yZWxzLy5yZWxzUEsBAi0AFAAGAAgAAAAhAMVcPS3EAAAA3QAAAA8A&#10;AAAAAAAAAAAAAAAABwIAAGRycy9kb3ducmV2LnhtbFBLBQYAAAAAAwADALcAAAD4AgAAAAA=&#10;" fillcolor="red" strokecolor="red">
                    <v:stroke joinstyle="miter"/>
                  </v:oval>
                  <v:oval id="Ellipse 9437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Ji2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psPBGJ5v4hOQiwcAAAD//wMAUEsBAi0AFAAGAAgAAAAhANvh9svuAAAAhQEAABMAAAAAAAAA&#10;AAAAAAAAAAAAAFtDb250ZW50X1R5cGVzXS54bWxQSwECLQAUAAYACAAAACEAWvQsW78AAAAVAQAA&#10;CwAAAAAAAAAAAAAAAAAfAQAAX3JlbHMvLnJlbHNQSwECLQAUAAYACAAAACEAqhCYtsYAAADdAAAA&#10;DwAAAAAAAAAAAAAAAAAHAgAAZHJzL2Rvd25yZXYueG1sUEsFBgAAAAADAAMAtwAAAPoCAAAAAA==&#10;" fillcolor="red" strokecolor="red">
                    <v:stroke joinstyle="miter"/>
                  </v:oval>
                  <v:oval id="Ellipse 9438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" fillcolor="red" strokecolor="red">
                    <v:stroke joinstyle="miter"/>
                  </v:oval>
                  <v:oval id="Ellipse 9439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" fillcolor="red" strokecolor="red">
                    <v:stroke joinstyle="miter"/>
                  </v:oval>
                  <v:oval id="Ellipse 9440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" fillcolor="red" strokecolor="red">
                    <v:stroke joinstyle="miter"/>
                  </v:oval>
                  <v:rect id="Rechteck 9441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" filled="f" strokecolor="#a5a5a5 [2092]"/>
                  <v:rect id="Rechteck 9442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" filled="f" strokecolor="#a5a5a5 [2092]"/>
                </v:group>
                <v:group id="Gruppieren 9443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WsC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bTMbweBOegFzeAQAA//8DAFBLAQItABQABgAIAAAAIQDb4fbL7gAAAIUBAAATAAAAAAAA&#10;AAAAAAAAAAAAAABbQ29udGVudF9UeXBlc10ueG1sUEsBAi0AFAAGAAgAAAAhAFr0LFu/AAAAFQEA&#10;AAsAAAAAAAAAAAAAAAAAHwEAAF9yZWxzLy5yZWxzUEsBAi0AFAAGAAgAAAAhAJVhawLHAAAA3QAA&#10;AA8AAAAAAAAAAAAAAAAABwIAAGRycy9kb3ducmV2LnhtbFBLBQYAAAAAAwADALcAAAD7AgAAAAA=&#10;">
                  <v:oval id="Ellipse 9444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" fillcolor="red" strokecolor="red">
                    <v:stroke joinstyle="miter"/>
                  </v:oval>
                  <v:oval id="Ellipse 9445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" fillcolor="red" strokecolor="red">
                    <v:stroke joinstyle="miter"/>
                  </v:oval>
                  <v:oval id="Ellipse 9446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" fillcolor="red" strokecolor="red">
                    <v:stroke joinstyle="miter"/>
                  </v:oval>
                  <v:oval id="Ellipse 9447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" fillcolor="red" strokecolor="red">
                    <v:stroke joinstyle="miter"/>
                  </v:oval>
                  <v:oval id="Ellipse 9448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" fillcolor="red" strokecolor="red">
                    <v:stroke joinstyle="miter"/>
                  </v:oval>
                  <v:oval id="Ellipse 9449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" fillcolor="red" strokecolor="red">
                    <v:stroke joinstyle="miter"/>
                  </v:oval>
                  <v:oval id="Ellipse 9450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" fillcolor="red" strokecolor="red">
                    <v:stroke joinstyle="miter"/>
                  </v:oval>
                  <v:oval id="Ellipse 9451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" fillcolor="red" strokecolor="red">
                    <v:stroke joinstyle="miter"/>
                  </v:oval>
                  <v:oval id="Ellipse 9452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" fillcolor="red" strokecolor="red">
                    <v:stroke joinstyle="miter"/>
                  </v:oval>
                  <v:oval id="Ellipse 9453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" fillcolor="red" strokecolor="red">
                    <v:stroke joinstyle="miter"/>
                  </v:oval>
                  <v:rect id="Rechteck 9454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" filled="f" strokecolor="#a5a5a5 [2092]"/>
                  <v:rect id="Rechteck 9455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" filled="f" strokecolor="#a5a5a5 [2092]"/>
                </v:group>
                <v:group id="Gruppieren 9456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">
                  <v:oval id="Ellipse 9457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0W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" fillcolor="red" strokecolor="red">
                    <v:stroke joinstyle="miter"/>
                  </v:oval>
                  <v:oval id="Ellipse 9458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" fillcolor="red" strokecolor="red">
                    <v:stroke joinstyle="miter"/>
                  </v:oval>
                  <v:oval id="Ellipse 9459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" fillcolor="red" strokecolor="red">
                    <v:stroke joinstyle="miter"/>
                  </v:oval>
                  <v:oval id="Ellipse 9460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" fillcolor="red" strokecolor="red">
                    <v:stroke joinstyle="miter"/>
                  </v:oval>
                  <v:oval id="Ellipse 9461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" fillcolor="red" strokecolor="red">
                    <v:stroke joinstyle="miter"/>
                  </v:oval>
                  <v:oval id="Ellipse 9462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" fillcolor="red" strokecolor="red">
                    <v:stroke joinstyle="miter"/>
                  </v:oval>
                  <v:oval id="Ellipse 9463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" fillcolor="red" strokecolor="red">
                    <v:stroke joinstyle="miter"/>
                  </v:oval>
                  <v:oval id="Ellipse 9464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" fillcolor="red" strokecolor="red">
                    <v:stroke joinstyle="miter"/>
                  </v:oval>
                  <v:oval id="Ellipse 9465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" fillcolor="red" strokecolor="red">
                    <v:stroke joinstyle="miter"/>
                  </v:oval>
                  <v:oval id="Ellipse 9466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" fillcolor="red" strokecolor="red">
                    <v:stroke joinstyle="miter"/>
                  </v:oval>
                  <v:rect id="Rechteck 9467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" filled="f" strokecolor="#a5a5a5 [2092]"/>
                  <v:rect id="Rechteck 9468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" filled="f" strokecolor="#a5a5a5 [2092]"/>
                </v:group>
                <v:group id="Gruppieren 9469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ACI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RzPIW/N+EJyMUvAAAA//8DAFBLAQItABQABgAIAAAAIQDb4fbL7gAAAIUBAAATAAAAAAAA&#10;AAAAAAAAAAAAAABbQ29udGVudF9UeXBlc10ueG1sUEsBAi0AFAAGAAgAAAAhAFr0LFu/AAAAFQEA&#10;AAsAAAAAAAAAAAAAAAAAHwEAAF9yZWxzLy5yZWxzUEsBAi0AFAAGAAgAAAAhAL88AIjHAAAA3QAA&#10;AA8AAAAAAAAAAAAAAAAABwIAAGRycy9kb3ducmV2LnhtbFBLBQYAAAAAAwADALcAAAD7AgAAAAA=&#10;">
                  <v:oval id="Ellipse 9470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" fillcolor="red" strokecolor="red">
                    <v:stroke joinstyle="miter"/>
                  </v:oval>
                  <v:oval id="Ellipse 9471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" fillcolor="red" strokecolor="red">
                    <v:stroke joinstyle="miter"/>
                  </v:oval>
                  <v:oval id="Ellipse 9472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" fillcolor="red" strokecolor="red">
                    <v:stroke joinstyle="miter"/>
                  </v:oval>
                  <v:oval id="Ellipse 9473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" fillcolor="red" strokecolor="red">
                    <v:stroke joinstyle="miter"/>
                  </v:oval>
                  <v:oval id="Ellipse 9474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" fillcolor="red" strokecolor="red">
                    <v:stroke joinstyle="miter"/>
                  </v:oval>
                  <v:oval id="Ellipse 9475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" fillcolor="red" strokecolor="red">
                    <v:stroke joinstyle="miter"/>
                  </v:oval>
                  <v:oval id="Ellipse 9476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" fillcolor="red" strokecolor="red">
                    <v:stroke joinstyle="miter"/>
                  </v:oval>
                  <v:oval id="Ellipse 9477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" fillcolor="red" strokecolor="red">
                    <v:stroke joinstyle="miter"/>
                  </v:oval>
                  <v:oval id="Ellipse 9478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" fillcolor="red" strokecolor="red">
                    <v:stroke joinstyle="miter"/>
                  </v:oval>
                  <v:oval id="Ellipse 9479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" fillcolor="red" strokecolor="red">
                    <v:stroke joinstyle="miter"/>
                  </v:oval>
                  <v:rect id="Rechteck 9480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" filled="f" strokecolor="#a5a5a5 [2092]"/>
                  <v:rect id="Rechteck 9481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" filled="f" strokecolor="#a5a5a5 [2092]"/>
                </v:group>
                <v:group id="Gruppieren 9482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HQ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fRzMoK/N+EJyMUvAAAA//8DAFBLAQItABQABgAIAAAAIQDb4fbL7gAAAIUBAAATAAAAAAAA&#10;AAAAAAAAAAAAAABbQ29udGVudF9UeXBlc10ueG1sUEsBAi0AFAAGAAgAAAAhAFr0LFu/AAAAFQEA&#10;AAsAAAAAAAAAAAAAAAAAHwEAAF9yZWxzLy5yZWxzUEsBAi0AFAAGAAgAAAAhAAGUdAPHAAAA3QAA&#10;AA8AAAAAAAAAAAAAAAAABwIAAGRycy9kb3ducmV2LnhtbFBLBQYAAAAAAwADALcAAAD7AgAAAAA=&#10;">
                  <v:oval id="Ellipse 9483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" fillcolor="red" strokecolor="red">
                    <v:stroke joinstyle="miter"/>
                  </v:oval>
                  <v:oval id="Ellipse 9484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" fillcolor="red" strokecolor="red">
                    <v:stroke joinstyle="miter"/>
                  </v:oval>
                  <v:oval id="Ellipse 9485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" fillcolor="red" strokecolor="red">
                    <v:stroke joinstyle="miter"/>
                  </v:oval>
                  <v:oval id="Ellipse 9486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" fillcolor="red" strokecolor="red">
                    <v:stroke joinstyle="miter"/>
                  </v:oval>
                  <v:oval id="Ellipse 9487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" fillcolor="red" strokecolor="red">
                    <v:stroke joinstyle="miter"/>
                  </v:oval>
                  <v:oval id="Ellipse 9488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" fillcolor="red" strokecolor="red">
                    <v:stroke joinstyle="miter"/>
                  </v:oval>
                  <v:oval id="Ellipse 9489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" fillcolor="red" strokecolor="red">
                    <v:stroke joinstyle="miter"/>
                  </v:oval>
                  <v:oval id="Ellipse 9490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" fillcolor="red" strokecolor="red">
                    <v:stroke joinstyle="miter"/>
                  </v:oval>
                  <v:oval id="Ellipse 9491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" fillcolor="red" strokecolor="red">
                    <v:stroke joinstyle="miter"/>
                  </v:oval>
                  <v:oval id="Ellipse 9492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" fillcolor="red" strokecolor="red">
                    <v:stroke joinstyle="miter"/>
                  </v:oval>
                  <v:rect id="Rechteck 9493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" filled="f" strokecolor="#a5a5a5 [2092]"/>
                  <v:rect id="Rechteck 9494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" filled="f" strokecolor="#a5a5a5 [2092]"/>
                </v:group>
              </v:group>
            </w:pict>
          </mc:Fallback>
        </mc:AlternateContent>
      </w: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877888" behindDoc="0" locked="0" layoutInCell="1" allowOverlap="1" wp14:anchorId="25812244" wp14:editId="5B9BD02B">
                <wp:simplePos x="0" y="0"/>
                <wp:positionH relativeFrom="column">
                  <wp:posOffset>3790950</wp:posOffset>
                </wp:positionH>
                <wp:positionV relativeFrom="paragraph">
                  <wp:posOffset>80010</wp:posOffset>
                </wp:positionV>
                <wp:extent cx="796290" cy="839470"/>
                <wp:effectExtent l="0" t="0" r="22860" b="17780"/>
                <wp:wrapNone/>
                <wp:docPr id="10412" name="Gruppieren 104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839470"/>
                          <a:chOff x="0" y="0"/>
                          <a:chExt cx="1236997" cy="1304148"/>
                        </a:xfrm>
                      </wpg:grpSpPr>
                      <wpg:grpSp>
                        <wpg:cNvPr id="10413" name="Gruppieren 10413"/>
                        <wpg:cNvGrpSpPr/>
                        <wpg:grpSpPr>
                          <a:xfrm>
                            <a:off x="0" y="0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414" name="Ellipse 10414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5" name="Ellipse 10415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6" name="Ellipse 10416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7" name="Ellipse 10417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8" name="Ellipse 10418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9" name="Ellipse 10419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0" name="Ellipse 10420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1" name="Ellipse 10421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2" name="Ellipse 10422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3" name="Ellipse 10423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4" name="Rechteck 10424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5" name="Rechteck 10425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26" name="Gruppieren 10426"/>
                        <wpg:cNvGrpSpPr/>
                        <wpg:grpSpPr>
                          <a:xfrm>
                            <a:off x="0" y="130009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427" name="Ellipse 10427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8" name="Ellipse 10428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29" name="Ellipse 10429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0" name="Ellipse 10430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1" name="Ellipse 10431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2" name="Ellipse 10432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3" name="Ellipse 10433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4" name="Ellipse 10434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5" name="Ellipse 10435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6" name="Ellipse 10436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7" name="Rechteck 10437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38" name="Rechteck 10438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39" name="Gruppieren 10439"/>
                        <wpg:cNvGrpSpPr/>
                        <wpg:grpSpPr>
                          <a:xfrm>
                            <a:off x="0" y="257852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440" name="Ellipse 10440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1" name="Ellipse 10441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2" name="Ellipse 10442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3" name="Ellipse 10443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4" name="Ellipse 10444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5" name="Ellipse 10445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6" name="Ellipse 10446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7" name="Ellipse 10447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8" name="Ellipse 10448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9" name="Ellipse 10449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0" name="Rechteck 10450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1" name="Rechteck 10451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52" name="Gruppieren 10452"/>
                        <wpg:cNvGrpSpPr/>
                        <wpg:grpSpPr>
                          <a:xfrm>
                            <a:off x="0" y="387861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453" name="Ellipse 10453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4" name="Ellipse 10454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5" name="Ellipse 10455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6" name="Ellipse 10456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7" name="Ellipse 10457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8" name="Ellipse 10458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9" name="Ellipse 10459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0" name="Ellipse 10460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1" name="Ellipse 10461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2" name="Ellipse 10462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3" name="Rechteck 10463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4" name="Rechteck 10464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65" name="Gruppieren 10465"/>
                        <wpg:cNvGrpSpPr/>
                        <wpg:grpSpPr>
                          <a:xfrm>
                            <a:off x="0" y="673882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466" name="Ellipse 10466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7" name="Ellipse 10467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8" name="Ellipse 10468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69" name="Ellipse 10469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0" name="Ellipse 10470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1" name="Ellipse 10471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2" name="Ellipse 10472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3" name="Ellipse 10473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4" name="Ellipse 10474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5" name="Ellipse 10475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6" name="Rechteck 10476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7" name="Rechteck 10477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78" name="Gruppieren 10478"/>
                        <wpg:cNvGrpSpPr/>
                        <wpg:grpSpPr>
                          <a:xfrm>
                            <a:off x="0" y="80389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479" name="Ellipse 10479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0" name="Ellipse 10480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1" name="Ellipse 10481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2" name="Ellipse 10482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3" name="Ellipse 10483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4" name="Ellipse 10484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5" name="Ellipse 10485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6" name="Ellipse 10486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7" name="Ellipse 10487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8" name="Ellipse 10488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89" name="Rechteck 10489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0" name="Rechteck 10490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91" name="Gruppieren 10491"/>
                        <wpg:cNvGrpSpPr/>
                        <wpg:grpSpPr>
                          <a:xfrm>
                            <a:off x="0" y="933901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492" name="Ellipse 10492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3" name="Ellipse 10493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4" name="Ellipse 10494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5" name="Ellipse 10495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6" name="Ellipse 10496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7" name="Ellipse 10497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8" name="Ellipse 10498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99" name="Ellipse 10499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0" name="Ellipse 10500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1" name="Ellipse 10501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2" name="Rechteck 10502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3" name="Rechteck 10503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04" name="Gruppieren 10504"/>
                        <wpg:cNvGrpSpPr/>
                        <wpg:grpSpPr>
                          <a:xfrm>
                            <a:off x="0" y="1061744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505" name="Ellipse 10505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6" name="Ellipse 10506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7" name="Ellipse 10507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8" name="Ellipse 10508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09" name="Ellipse 10509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0" name="Ellipse 10510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1" name="Ellipse 10511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2" name="Ellipse 10512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3" name="Ellipse 10513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4" name="Ellipse 10514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5" name="Rechteck 10515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6" name="Rechteck 10516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17" name="Gruppieren 10517"/>
                        <wpg:cNvGrpSpPr/>
                        <wpg:grpSpPr>
                          <a:xfrm>
                            <a:off x="0" y="1191753"/>
                            <a:ext cx="1236980" cy="112395"/>
                            <a:chOff x="0" y="0"/>
                            <a:chExt cx="1236997" cy="113008"/>
                          </a:xfrm>
                        </wpg:grpSpPr>
                        <wps:wsp>
                          <wps:cNvPr id="10518" name="Ellipse 10518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19" name="Ellipse 10519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0" name="Ellipse 10520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1" name="Ellipse 10521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2" name="Ellipse 10522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3" name="Ellipse 10523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4" name="Ellipse 10524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5" name="Ellipse 10525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6" name="Ellipse 10526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7" name="Ellipse 10527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8" name="Rechteck 10528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29" name="Rechteck 10529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530" name="Gruppieren 10530"/>
                        <wpg:cNvGrpSpPr/>
                        <wpg:grpSpPr>
                          <a:xfrm>
                            <a:off x="0" y="520037"/>
                            <a:ext cx="1236997" cy="113008"/>
                            <a:chOff x="0" y="0"/>
                            <a:chExt cx="1236997" cy="113008"/>
                          </a:xfrm>
                        </wpg:grpSpPr>
                        <wps:wsp>
                          <wps:cNvPr id="10531" name="Ellipse 10531"/>
                          <wps:cNvSpPr/>
                          <wps:spPr>
                            <a:xfrm>
                              <a:off x="64389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2" name="Ellipse 10532"/>
                          <wps:cNvSpPr/>
                          <wps:spPr>
                            <a:xfrm>
                              <a:off x="27051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3" name="Ellipse 10533"/>
                          <wps:cNvSpPr/>
                          <wps:spPr>
                            <a:xfrm>
                              <a:off x="76200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4" name="Ellipse 10534"/>
                          <wps:cNvSpPr/>
                          <wps:spPr>
                            <a:xfrm>
                              <a:off x="304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5" name="Ellipse 10535"/>
                          <wps:cNvSpPr/>
                          <wps:spPr>
                            <a:xfrm>
                              <a:off x="88392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6" name="Ellipse 10536"/>
                          <wps:cNvSpPr/>
                          <wps:spPr>
                            <a:xfrm>
                              <a:off x="1127760" y="1905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7" name="Ellipse 10537"/>
                          <wps:cNvSpPr/>
                          <wps:spPr>
                            <a:xfrm>
                              <a:off x="14478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8" name="Ellipse 10538"/>
                          <wps:cNvSpPr/>
                          <wps:spPr>
                            <a:xfrm>
                              <a:off x="51816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39" name="Ellipse 10539"/>
                          <wps:cNvSpPr/>
                          <wps:spPr>
                            <a:xfrm>
                              <a:off x="1009650" y="15240"/>
                              <a:ext cx="83001" cy="7098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0" name="Ellipse 10540"/>
                          <wps:cNvSpPr/>
                          <wps:spPr>
                            <a:xfrm>
                              <a:off x="392430" y="19050"/>
                              <a:ext cx="83087" cy="71255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1" name="Rechteck 10541"/>
                          <wps:cNvSpPr/>
                          <wps:spPr>
                            <a:xfrm>
                              <a:off x="61722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42" name="Rechteck 10542"/>
                          <wps:cNvSpPr/>
                          <wps:spPr>
                            <a:xfrm>
                              <a:off x="0" y="0"/>
                              <a:ext cx="619777" cy="1130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3">
                                <a:shade val="50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B6F1D8" id="Gruppieren 10412" o:spid="_x0000_s1026" style="position:absolute;margin-left:298.5pt;margin-top:6.3pt;width:62.7pt;height:66.1pt;z-index:251877888;mso-width-relative:margin;mso-height-relative:margin" coordsize="12369,13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">
                <v:group id="Gruppieren 10413" o:spid="_x0000_s1027" style="position:absolute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HsxAAAAN4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Eo/h751wg1z+AgAA//8DAFBLAQItABQABgAIAAAAIQDb4fbL7gAAAIUBAAATAAAAAAAAAAAA&#10;AAAAAAAAAABbQ29udGVudF9UeXBlc10ueG1sUEsBAi0AFAAGAAgAAAAhAFr0LFu/AAAAFQEAAAsA&#10;AAAAAAAAAAAAAAAAHwEAAF9yZWxzLy5yZWxzUEsBAi0AFAAGAAgAAAAhAI4J8ezEAAAA3gAAAA8A&#10;AAAAAAAAAAAAAAAABwIAAGRycy9kb3ducmV2LnhtbFBLBQYAAAAAAwADALcAAAD4AgAAAAA=&#10;">
                  <v:oval id="Ellipse 10414" o:spid="_x0000_s1028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" fillcolor="red" strokecolor="red">
                    <v:stroke joinstyle="miter"/>
                  </v:oval>
                  <v:oval id="Ellipse 10415" o:spid="_x0000_s1029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" fillcolor="red" strokecolor="red">
                    <v:stroke joinstyle="miter"/>
                  </v:oval>
                  <v:oval id="Ellipse 10416" o:spid="_x0000_s1030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" fillcolor="red" strokecolor="red">
                    <v:stroke joinstyle="miter"/>
                  </v:oval>
                  <v:oval id="Ellipse 10417" o:spid="_x0000_s1031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" fillcolor="red" strokecolor="red">
                    <v:stroke joinstyle="miter"/>
                  </v:oval>
                  <v:oval id="Ellipse 10418" o:spid="_x0000_s1032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" fillcolor="red" strokecolor="red">
                    <v:stroke joinstyle="miter"/>
                  </v:oval>
                  <v:oval id="Ellipse 10419" o:spid="_x0000_s1033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" fillcolor="red" strokecolor="red">
                    <v:stroke joinstyle="miter"/>
                  </v:oval>
                  <v:oval id="Ellipse 10420" o:spid="_x0000_s1034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" fillcolor="red" strokecolor="red">
                    <v:stroke joinstyle="miter"/>
                  </v:oval>
                  <v:oval id="Ellipse 10421" o:spid="_x0000_s1035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" fillcolor="red" strokecolor="red">
                    <v:stroke joinstyle="miter"/>
                  </v:oval>
                  <v:oval id="Ellipse 10422" o:spid="_x0000_s1036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" fillcolor="red" strokecolor="red">
                    <v:stroke joinstyle="miter"/>
                  </v:oval>
                  <v:oval id="Ellipse 10423" o:spid="_x0000_s1037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" fillcolor="red" strokecolor="red">
                    <v:stroke joinstyle="miter"/>
                  </v:oval>
                  <v:rect id="Rechteck 10424" o:spid="_x0000_s1038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" filled="f" strokecolor="#a5a5a5 [2092]"/>
                  <v:rect id="Rechteck 10425" o:spid="_x0000_s1039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" filled="f" strokecolor="#a5a5a5 [2092]"/>
                </v:group>
                <v:group id="Gruppieren 10426" o:spid="_x0000_s1040" style="position:absolute;top:13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">
                  <v:oval id="Ellipse 10427" o:spid="_x0000_s1041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" fillcolor="red" strokecolor="red">
                    <v:stroke joinstyle="miter"/>
                  </v:oval>
                  <v:oval id="Ellipse 10428" o:spid="_x0000_s1042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" fillcolor="red" strokecolor="red">
                    <v:stroke joinstyle="miter"/>
                  </v:oval>
                  <v:oval id="Ellipse 10429" o:spid="_x0000_s1043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" fillcolor="red" strokecolor="red">
                    <v:stroke joinstyle="miter"/>
                  </v:oval>
                  <v:oval id="Ellipse 10430" o:spid="_x0000_s1044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" fillcolor="red" strokecolor="red">
                    <v:stroke joinstyle="miter"/>
                  </v:oval>
                  <v:oval id="Ellipse 10431" o:spid="_x0000_s1045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" fillcolor="red" strokecolor="red">
                    <v:stroke joinstyle="miter"/>
                  </v:oval>
                  <v:oval id="Ellipse 10432" o:spid="_x0000_s1046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" fillcolor="red" strokecolor="red">
                    <v:stroke joinstyle="miter"/>
                  </v:oval>
                  <v:oval id="Ellipse 10433" o:spid="_x0000_s1047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" fillcolor="red" strokecolor="red">
                    <v:stroke joinstyle="miter"/>
                  </v:oval>
                  <v:oval id="Ellipse 10434" o:spid="_x0000_s1048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" fillcolor="red" strokecolor="red">
                    <v:stroke joinstyle="miter"/>
                  </v:oval>
                  <v:oval id="Ellipse 10435" o:spid="_x0000_s1049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" fillcolor="red" strokecolor="red">
                    <v:stroke joinstyle="miter"/>
                  </v:oval>
                  <v:oval id="Ellipse 10436" o:spid="_x0000_s1050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" fillcolor="red" strokecolor="red">
                    <v:stroke joinstyle="miter"/>
                  </v:oval>
                  <v:rect id="Rechteck 10437" o:spid="_x0000_s1051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" filled="f" strokecolor="#a5a5a5 [2092]"/>
                  <v:rect id="Rechteck 10438" o:spid="_x0000_s1052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" filled="f" strokecolor="#a5a5a5 [2092]"/>
                </v:group>
                <v:group id="Gruppieren 10439" o:spid="_x0000_s1053" style="position:absolute;top:25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JpmxQAAAN4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">
                  <v:oval id="Ellipse 10440" o:spid="_x0000_s1054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" fillcolor="red" strokecolor="red">
                    <v:stroke joinstyle="miter"/>
                  </v:oval>
                  <v:oval id="Ellipse 10441" o:spid="_x0000_s1055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" fillcolor="red" strokecolor="red">
                    <v:stroke joinstyle="miter"/>
                  </v:oval>
                  <v:oval id="Ellipse 10442" o:spid="_x0000_s1056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" fillcolor="red" strokecolor="red">
                    <v:stroke joinstyle="miter"/>
                  </v:oval>
                  <v:oval id="Ellipse 10443" o:spid="_x0000_s1057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" fillcolor="red" strokecolor="red">
                    <v:stroke joinstyle="miter"/>
                  </v:oval>
                  <v:oval id="Ellipse 10444" o:spid="_x0000_s1058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" fillcolor="red" strokecolor="red">
                    <v:stroke joinstyle="miter"/>
                  </v:oval>
                  <v:oval id="Ellipse 10445" o:spid="_x0000_s1059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" fillcolor="red" strokecolor="red">
                    <v:stroke joinstyle="miter"/>
                  </v:oval>
                  <v:oval id="Ellipse 10446" o:spid="_x0000_s1060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" fillcolor="red" strokecolor="red">
                    <v:stroke joinstyle="miter"/>
                  </v:oval>
                  <v:oval id="Ellipse 10447" o:spid="_x0000_s1061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" fillcolor="red" strokecolor="red">
                    <v:stroke joinstyle="miter"/>
                  </v:oval>
                  <v:oval id="Ellipse 10448" o:spid="_x0000_s1062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" fillcolor="red" strokecolor="red">
                    <v:stroke joinstyle="miter"/>
                  </v:oval>
                  <v:oval id="Ellipse 10449" o:spid="_x0000_s106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" fillcolor="red" strokecolor="red">
                    <v:stroke joinstyle="miter"/>
                  </v:oval>
                  <v:rect id="Rechteck 10450" o:spid="_x0000_s1064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" filled="f" strokecolor="#a5a5a5 [2092]"/>
                  <v:rect id="Rechteck 10451" o:spid="_x0000_s1065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" filled="f" strokecolor="#a5a5a5 [2092]"/>
                </v:group>
                <v:group id="Gruppieren 10452" o:spid="_x0000_s1066" style="position:absolute;top:3878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23xgAAAN4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xy/pAn7fCTfI9Q8AAAD//wMAUEsBAi0AFAAGAAgAAAAhANvh9svuAAAAhQEAABMAAAAAAAAA&#10;AAAAAAAAAAAAAFtDb250ZW50X1R5cGVzXS54bWxQSwECLQAUAAYACAAAACEAWvQsW78AAAAVAQAA&#10;CwAAAAAAAAAAAAAAAAAfAQAAX3JlbHMvLnJlbHNQSwECLQAUAAYACAAAACEAdy/tt8YAAADeAAAA&#10;DwAAAAAAAAAAAAAAAAAHAgAAZHJzL2Rvd25yZXYueG1sUEsFBgAAAAADAAMAtwAAAPoCAAAAAA==&#10;">
                  <v:oval id="Ellipse 10453" o:spid="_x0000_s106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" fillcolor="red" strokecolor="red">
                    <v:stroke joinstyle="miter"/>
                  </v:oval>
                  <v:oval id="Ellipse 10454" o:spid="_x0000_s106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" fillcolor="red" strokecolor="red">
                    <v:stroke joinstyle="miter"/>
                  </v:oval>
                  <v:oval id="Ellipse 10455" o:spid="_x0000_s106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" fillcolor="red" strokecolor="red">
                    <v:stroke joinstyle="miter"/>
                  </v:oval>
                  <v:oval id="Ellipse 10456" o:spid="_x0000_s107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" fillcolor="red" strokecolor="red">
                    <v:stroke joinstyle="miter"/>
                  </v:oval>
                  <v:oval id="Ellipse 10457" o:spid="_x0000_s107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" fillcolor="red" strokecolor="red">
                    <v:stroke joinstyle="miter"/>
                  </v:oval>
                  <v:oval id="Ellipse 10458" o:spid="_x0000_s107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" fillcolor="red" strokecolor="red">
                    <v:stroke joinstyle="miter"/>
                  </v:oval>
                  <v:oval id="Ellipse 10459" o:spid="_x0000_s107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" fillcolor="red" strokecolor="red">
                    <v:stroke joinstyle="miter"/>
                  </v:oval>
                  <v:oval id="Ellipse 10460" o:spid="_x0000_s107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" fillcolor="red" strokecolor="red">
                    <v:stroke joinstyle="miter"/>
                  </v:oval>
                  <v:oval id="Ellipse 10461" o:spid="_x0000_s107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" fillcolor="red" strokecolor="red">
                    <v:stroke joinstyle="miter"/>
                  </v:oval>
                  <v:oval id="Ellipse 10462" o:spid="_x0000_s107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" fillcolor="red" strokecolor="red">
                    <v:stroke joinstyle="miter"/>
                  </v:oval>
                  <v:rect id="Rechteck 10463" o:spid="_x0000_s107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" filled="f" strokecolor="#a5a5a5 [2092]"/>
                  <v:rect id="Rechteck 10464" o:spid="_x0000_s107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" filled="f" strokecolor="#a5a5a5 [2092]"/>
                </v:group>
                <v:group id="Gruppieren 10465" o:spid="_x0000_s1079" style="position:absolute;top:67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">
                  <v:oval id="Ellipse 10466" o:spid="_x0000_s1080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" fillcolor="red" strokecolor="red">
                    <v:stroke joinstyle="miter"/>
                  </v:oval>
                  <v:oval id="Ellipse 10467" o:spid="_x0000_s1081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" fillcolor="red" strokecolor="red">
                    <v:stroke joinstyle="miter"/>
                  </v:oval>
                  <v:oval id="Ellipse 10468" o:spid="_x0000_s1082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" fillcolor="red" strokecolor="red">
                    <v:stroke joinstyle="miter"/>
                  </v:oval>
                  <v:oval id="Ellipse 10469" o:spid="_x0000_s1083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" fillcolor="red" strokecolor="red">
                    <v:stroke joinstyle="miter"/>
                  </v:oval>
                  <v:oval id="Ellipse 10470" o:spid="_x0000_s1084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" fillcolor="red" strokecolor="red">
                    <v:stroke joinstyle="miter"/>
                  </v:oval>
                  <v:oval id="Ellipse 10471" o:spid="_x0000_s1085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" fillcolor="red" strokecolor="red">
                    <v:stroke joinstyle="miter"/>
                  </v:oval>
                  <v:oval id="Ellipse 10472" o:spid="_x0000_s1086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" fillcolor="red" strokecolor="red">
                    <v:stroke joinstyle="miter"/>
                  </v:oval>
                  <v:oval id="Ellipse 10473" o:spid="_x0000_s1087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" fillcolor="red" strokecolor="red">
                    <v:stroke joinstyle="miter"/>
                  </v:oval>
                  <v:oval id="Ellipse 10474" o:spid="_x0000_s1088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" fillcolor="red" strokecolor="red">
                    <v:stroke joinstyle="miter"/>
                  </v:oval>
                  <v:oval id="Ellipse 10475" o:spid="_x0000_s1089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" fillcolor="red" strokecolor="red">
                    <v:stroke joinstyle="miter"/>
                  </v:oval>
                  <v:rect id="Rechteck 10476" o:spid="_x0000_s1090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" filled="f" strokecolor="#a5a5a5 [2092]"/>
                  <v:rect id="Rechteck 10477" o:spid="_x0000_s1091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" filled="f" strokecolor="#a5a5a5 [2092]"/>
                </v:group>
                <v:group id="Gruppieren 10478" o:spid="_x0000_s1092" style="position:absolute;top:8038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Y9yAAAAN4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">
                  <v:oval id="Ellipse 10479" o:spid="_x0000_s1093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" fillcolor="red" strokecolor="red">
                    <v:stroke joinstyle="miter"/>
                  </v:oval>
                  <v:oval id="Ellipse 10480" o:spid="_x0000_s1094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" fillcolor="red" strokecolor="red">
                    <v:stroke joinstyle="miter"/>
                  </v:oval>
                  <v:oval id="Ellipse 10481" o:spid="_x0000_s1095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" fillcolor="red" strokecolor="red">
                    <v:stroke joinstyle="miter"/>
                  </v:oval>
                  <v:oval id="Ellipse 10482" o:spid="_x0000_s1096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" fillcolor="red" strokecolor="red">
                    <v:stroke joinstyle="miter"/>
                  </v:oval>
                  <v:oval id="Ellipse 10483" o:spid="_x0000_s1097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" fillcolor="red" strokecolor="red">
                    <v:stroke joinstyle="miter"/>
                  </v:oval>
                  <v:oval id="Ellipse 10484" o:spid="_x0000_s1098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" fillcolor="red" strokecolor="red">
                    <v:stroke joinstyle="miter"/>
                  </v:oval>
                  <v:oval id="Ellipse 10485" o:spid="_x0000_s1099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" fillcolor="red" strokecolor="red">
                    <v:stroke joinstyle="miter"/>
                  </v:oval>
                  <v:oval id="Ellipse 10486" o:spid="_x0000_s1100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" fillcolor="red" strokecolor="red">
                    <v:stroke joinstyle="miter"/>
                  </v:oval>
                  <v:oval id="Ellipse 10487" o:spid="_x0000_s1101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" fillcolor="red" strokecolor="red">
                    <v:stroke joinstyle="miter"/>
                  </v:oval>
                  <v:oval id="Ellipse 10488" o:spid="_x0000_s1102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" fillcolor="red" strokecolor="red">
                    <v:stroke joinstyle="miter"/>
                  </v:oval>
                  <v:rect id="Rechteck 10489" o:spid="_x0000_s1103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" filled="f" strokecolor="#a5a5a5 [2092]"/>
                  <v:rect id="Rechteck 10490" o:spid="_x0000_s110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" filled="f" strokecolor="#a5a5a5 [2092]"/>
                </v:group>
                <v:group id="Gruppieren 10491" o:spid="_x0000_s1105" style="position:absolute;top:9339;width:12369;height:1123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MlaxAAAAN4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j968Y/t4JN8jFEwAA//8DAFBLAQItABQABgAIAAAAIQDb4fbL7gAAAIUBAAATAAAAAAAAAAAA&#10;AAAAAAAAAABbQ29udGVudF9UeXBlc10ueG1sUEsBAi0AFAAGAAgAAAAhAFr0LFu/AAAAFQEAAAsA&#10;AAAAAAAAAAAAAAAAHwEAAF9yZWxzLy5yZWxzUEsBAi0AFAAGAAgAAAAhAHxEyVrEAAAA3gAAAA8A&#10;AAAAAAAAAAAAAAAABwIAAGRycy9kb3ducmV2LnhtbFBLBQYAAAAAAwADALcAAAD4AgAAAAA=&#10;">
                  <v:oval id="Ellipse 10492" o:spid="_x0000_s1106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" fillcolor="red" strokecolor="red">
                    <v:stroke joinstyle="miter"/>
                  </v:oval>
                  <v:oval id="Ellipse 10493" o:spid="_x0000_s1107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" fillcolor="red" strokecolor="red">
                    <v:stroke joinstyle="miter"/>
                  </v:oval>
                  <v:oval id="Ellipse 10494" o:spid="_x0000_s1108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" fillcolor="red" strokecolor="red">
                    <v:stroke joinstyle="miter"/>
                  </v:oval>
                  <v:oval id="Ellipse 10495" o:spid="_x0000_s1109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" fillcolor="red" strokecolor="red">
                    <v:stroke joinstyle="miter"/>
                  </v:oval>
                  <v:oval id="Ellipse 10496" o:spid="_x0000_s1110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" fillcolor="red" strokecolor="red">
                    <v:stroke joinstyle="miter"/>
                  </v:oval>
                  <v:oval id="Ellipse 10497" o:spid="_x0000_s1111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" fillcolor="red" strokecolor="red">
                    <v:stroke joinstyle="miter"/>
                  </v:oval>
                  <v:oval id="Ellipse 10498" o:spid="_x0000_s1112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" fillcolor="red" strokecolor="red">
                    <v:stroke joinstyle="miter"/>
                  </v:oval>
                  <v:oval id="Ellipse 10499" o:spid="_x0000_s1113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" fillcolor="red" strokecolor="red">
                    <v:stroke joinstyle="miter"/>
                  </v:oval>
                  <v:oval id="Ellipse 10500" o:spid="_x0000_s1114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" fillcolor="red" strokecolor="red">
                    <v:stroke joinstyle="miter"/>
                  </v:oval>
                  <v:oval id="Ellipse 10501" o:spid="_x0000_s1115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" fillcolor="red" strokecolor="red">
                    <v:stroke joinstyle="miter"/>
                  </v:oval>
                  <v:rect id="Rechteck 10502" o:spid="_x0000_s1116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" filled="f" strokecolor="#a5a5a5 [2092]"/>
                  <v:rect id="Rechteck 10503" o:spid="_x0000_s1117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" filled="f" strokecolor="#a5a5a5 [2092]"/>
                </v:group>
                <v:group id="Gruppieren 10504" o:spid="_x0000_s1118" style="position:absolute;top:106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">
                  <v:oval id="Ellipse 10505" o:spid="_x0000_s1119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" fillcolor="red" strokecolor="red">
                    <v:stroke joinstyle="miter"/>
                  </v:oval>
                  <v:oval id="Ellipse 10506" o:spid="_x0000_s1120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" fillcolor="red" strokecolor="red">
                    <v:stroke joinstyle="miter"/>
                  </v:oval>
                  <v:oval id="Ellipse 10507" o:spid="_x0000_s1121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" fillcolor="red" strokecolor="red">
                    <v:stroke joinstyle="miter"/>
                  </v:oval>
                  <v:oval id="Ellipse 10508" o:spid="_x0000_s1122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" fillcolor="red" strokecolor="red">
                    <v:stroke joinstyle="miter"/>
                  </v:oval>
                  <v:oval id="Ellipse 10509" o:spid="_x0000_s1123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" fillcolor="red" strokecolor="red">
                    <v:stroke joinstyle="miter"/>
                  </v:oval>
                  <v:oval id="Ellipse 10510" o:spid="_x0000_s1124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" fillcolor="red" strokecolor="red">
                    <v:stroke joinstyle="miter"/>
                  </v:oval>
                  <v:oval id="Ellipse 10511" o:spid="_x0000_s1125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" fillcolor="red" strokecolor="red">
                    <v:stroke joinstyle="miter"/>
                  </v:oval>
                  <v:oval id="Ellipse 10512" o:spid="_x0000_s1126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" fillcolor="red" strokecolor="red">
                    <v:stroke joinstyle="miter"/>
                  </v:oval>
                  <v:oval id="Ellipse 10513" o:spid="_x0000_s1127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" fillcolor="red" strokecolor="red">
                    <v:stroke joinstyle="miter"/>
                  </v:oval>
                  <v:oval id="Ellipse 10514" o:spid="_x0000_s1128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" fillcolor="red" strokecolor="red">
                    <v:stroke joinstyle="miter"/>
                  </v:oval>
                  <v:rect id="Rechteck 10515" o:spid="_x0000_s1129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" filled="f" strokecolor="#a5a5a5 [2092]"/>
                  <v:rect id="Rechteck 10516" o:spid="_x0000_s1130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" filled="f" strokecolor="#a5a5a5 [2092]"/>
                </v:group>
                <v:group id="Gruppieren 10517" o:spid="_x0000_s1131" style="position:absolute;top:11917;width:12369;height:1124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/hy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">
                  <v:oval id="Ellipse 10518" o:spid="_x0000_s1132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" fillcolor="red" strokecolor="red">
                    <v:stroke joinstyle="miter"/>
                  </v:oval>
                  <v:oval id="Ellipse 10519" o:spid="_x0000_s1133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" fillcolor="red" strokecolor="red">
                    <v:stroke joinstyle="miter"/>
                  </v:oval>
                  <v:oval id="Ellipse 10520" o:spid="_x0000_s1134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" fillcolor="red" strokecolor="red">
                    <v:stroke joinstyle="miter"/>
                  </v:oval>
                  <v:oval id="Ellipse 10521" o:spid="_x0000_s1135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" fillcolor="red" strokecolor="red">
                    <v:stroke joinstyle="miter"/>
                  </v:oval>
                  <v:oval id="Ellipse 10522" o:spid="_x0000_s1136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" fillcolor="red" strokecolor="red">
                    <v:stroke joinstyle="miter"/>
                  </v:oval>
                  <v:oval id="Ellipse 10523" o:spid="_x0000_s1137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" fillcolor="red" strokecolor="red">
                    <v:stroke joinstyle="miter"/>
                  </v:oval>
                  <v:oval id="Ellipse 10524" o:spid="_x0000_s1138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" fillcolor="red" strokecolor="red">
                    <v:stroke joinstyle="miter"/>
                  </v:oval>
                  <v:oval id="Ellipse 10525" o:spid="_x0000_s1139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" fillcolor="red" strokecolor="red">
                    <v:stroke joinstyle="miter"/>
                  </v:oval>
                  <v:oval id="Ellipse 10526" o:spid="_x0000_s1140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" fillcolor="red" strokecolor="red">
                    <v:stroke joinstyle="miter"/>
                  </v:oval>
                  <v:oval id="Ellipse 10527" o:spid="_x0000_s1141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" fillcolor="red" strokecolor="red">
                    <v:stroke joinstyle="miter"/>
                  </v:oval>
                  <v:rect id="Rechteck 10528" o:spid="_x0000_s1142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" filled="f" strokecolor="#a5a5a5 [2092]"/>
                  <v:rect id="Rechteck 10529" o:spid="_x0000_s1143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" filled="f" strokecolor="#a5a5a5 [2092]"/>
                </v:group>
                <v:group id="Gruppieren 10530" o:spid="_x0000_s1144" style="position:absolute;top:5200;width:12369;height:1130" coordsize="12369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">
                  <v:oval id="Ellipse 10531" o:spid="_x0000_s1145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" fillcolor="red" strokecolor="red">
                    <v:stroke joinstyle="miter"/>
                  </v:oval>
                  <v:oval id="Ellipse 10532" o:spid="_x0000_s1146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" fillcolor="red" strokecolor="red">
                    <v:stroke joinstyle="miter"/>
                  </v:oval>
                  <v:oval id="Ellipse 10533" o:spid="_x0000_s1147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" fillcolor="red" strokecolor="red">
                    <v:stroke joinstyle="miter"/>
                  </v:oval>
                  <v:oval id="Ellipse 10534" o:spid="_x0000_s1148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" fillcolor="red" strokecolor="red">
                    <v:stroke joinstyle="miter"/>
                  </v:oval>
                  <v:oval id="Ellipse 10535" o:spid="_x0000_s1149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" fillcolor="red" strokecolor="red">
                    <v:stroke joinstyle="miter"/>
                  </v:oval>
                  <v:oval id="Ellipse 10536" o:spid="_x0000_s1150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" fillcolor="red" strokecolor="red">
                    <v:stroke joinstyle="miter"/>
                  </v:oval>
                  <v:oval id="Ellipse 10537" o:spid="_x0000_s115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" fillcolor="red" strokecolor="red">
                    <v:stroke joinstyle="miter"/>
                  </v:oval>
                  <v:oval id="Ellipse 10538" o:spid="_x0000_s115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" fillcolor="red" strokecolor="red">
                    <v:stroke joinstyle="miter"/>
                  </v:oval>
                  <v:oval id="Ellipse 10539" o:spid="_x0000_s1153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" fillcolor="red" strokecolor="red">
                    <v:stroke joinstyle="miter"/>
                  </v:oval>
                  <v:oval id="Ellipse 10540" o:spid="_x0000_s1154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" fillcolor="red" strokecolor="red">
                    <v:stroke joinstyle="miter"/>
                  </v:oval>
                  <v:rect id="Rechteck 10541" o:spid="_x0000_s1155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" filled="f" strokecolor="#a5a5a5 [2092]"/>
                  <v:rect id="Rechteck 10542" o:spid="_x0000_s1156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" filled="f" strokecolor="#a5a5a5 [2092]"/>
                </v:group>
              </v:group>
            </w:pict>
          </mc:Fallback>
        </mc:AlternateContent>
      </w:r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890176" behindDoc="0" locked="0" layoutInCell="1" allowOverlap="1" wp14:anchorId="50FEBFC1" wp14:editId="4612D5AB">
                <wp:simplePos x="0" y="0"/>
                <wp:positionH relativeFrom="column">
                  <wp:posOffset>3792220</wp:posOffset>
                </wp:positionH>
                <wp:positionV relativeFrom="paragraph">
                  <wp:posOffset>1319530</wp:posOffset>
                </wp:positionV>
                <wp:extent cx="796290" cy="72390"/>
                <wp:effectExtent l="0" t="0" r="22860" b="22860"/>
                <wp:wrapNone/>
                <wp:docPr id="10661" name="Gruppieren 10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2390"/>
                          <a:chOff x="0" y="0"/>
                          <a:chExt cx="1236997" cy="113008"/>
                        </a:xfrm>
                      </wpg:grpSpPr>
                      <wps:wsp>
                        <wps:cNvPr id="10662" name="Ellipse 10662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" name="Ellipse 10663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4" name="Ellipse 10664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5" name="Ellipse 10665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6" name="Ellipse 10666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7" name="Ellipse 10667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8" name="Ellipse 10668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9" name="Ellipse 10669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0" name="Ellipse 10670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1" name="Ellipse 10671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2" name="Rechteck 10672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3" name="Rechteck 10673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751F5" id="Gruppieren 10661" o:spid="_x0000_s1026" style="position:absolute;margin-left:298.6pt;margin-top:103.9pt;width:62.7pt;height:5.7pt;z-index:251890176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">
                <v:oval id="Ellipse 10662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" fillcolor="red" strokecolor="red">
                  <v:stroke joinstyle="miter"/>
                </v:oval>
                <v:oval id="Ellipse 10663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" fillcolor="red" strokecolor="red">
                  <v:stroke joinstyle="miter"/>
                </v:oval>
                <v:oval id="Ellipse 10664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" fillcolor="red" strokecolor="red">
                  <v:stroke joinstyle="miter"/>
                </v:oval>
                <v:oval id="Ellipse 10665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" fillcolor="red" strokecolor="red">
                  <v:stroke joinstyle="miter"/>
                </v:oval>
                <v:oval id="Ellipse 10666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" fillcolor="red" strokecolor="red">
                  <v:stroke joinstyle="miter"/>
                </v:oval>
                <v:oval id="Ellipse 10667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" fillcolor="red" strokecolor="red">
                  <v:stroke joinstyle="miter"/>
                </v:oval>
                <v:oval id="Ellipse 10668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" fillcolor="red" strokecolor="red">
                  <v:stroke joinstyle="miter"/>
                </v:oval>
                <v:oval id="Ellipse 10669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" fillcolor="red" strokecolor="red">
                  <v:stroke joinstyle="miter"/>
                </v:oval>
                <v:oval id="Ellipse 10670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" fillcolor="red" strokecolor="red">
                  <v:stroke joinstyle="miter"/>
                </v:oval>
                <v:oval id="Ellipse 10671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" fillcolor="red" strokecolor="red">
                  <v:stroke joinstyle="miter"/>
                </v:oval>
                <v:rect id="Rechteck 10672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" filled="f" strokecolor="#a5a5a5 [2092]"/>
                <v:rect id="Rechteck 10673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3A7B7B4C" wp14:editId="768E2448">
                <wp:simplePos x="0" y="0"/>
                <wp:positionH relativeFrom="column">
                  <wp:posOffset>3792220</wp:posOffset>
                </wp:positionH>
                <wp:positionV relativeFrom="paragraph">
                  <wp:posOffset>1233805</wp:posOffset>
                </wp:positionV>
                <wp:extent cx="796290" cy="72390"/>
                <wp:effectExtent l="0" t="0" r="22860" b="22860"/>
                <wp:wrapNone/>
                <wp:docPr id="10583" name="Gruppieren 10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2390"/>
                          <a:chOff x="0" y="0"/>
                          <a:chExt cx="1236997" cy="113008"/>
                        </a:xfrm>
                      </wpg:grpSpPr>
                      <wps:wsp>
                        <wps:cNvPr id="10584" name="Ellipse 10584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5" name="Ellipse 10585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6" name="Ellipse 10586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7" name="Ellipse 10587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8" name="Ellipse 10588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9" name="Ellipse 10589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0" name="Ellipse 10590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1" name="Ellipse 10591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2" name="Ellipse 10592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3" name="Ellipse 10593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4" name="Rechteck 10594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5" name="Rechteck 10595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0D7DC4" id="Gruppieren 10583" o:spid="_x0000_s1026" style="position:absolute;margin-left:298.6pt;margin-top:97.15pt;width:62.7pt;height:5.7pt;z-index:251884032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">
                <v:oval id="Ellipse 10584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" fillcolor="red" strokecolor="red">
                  <v:stroke joinstyle="miter"/>
                </v:oval>
                <v:oval id="Ellipse 10585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" fillcolor="red" strokecolor="red">
                  <v:stroke joinstyle="miter"/>
                </v:oval>
                <v:oval id="Ellipse 10586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" fillcolor="red" strokecolor="red">
                  <v:stroke joinstyle="miter"/>
                </v:oval>
                <v:oval id="Ellipse 10587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" fillcolor="red" strokecolor="red">
                  <v:stroke joinstyle="miter"/>
                </v:oval>
                <v:oval id="Ellipse 10588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" fillcolor="red" strokecolor="red">
                  <v:stroke joinstyle="miter"/>
                </v:oval>
                <v:oval id="Ellipse 10589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" fillcolor="red" strokecolor="red">
                  <v:stroke joinstyle="miter"/>
                </v:oval>
                <v:oval id="Ellipse 10590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" fillcolor="red" strokecolor="red">
                  <v:stroke joinstyle="miter"/>
                </v:oval>
                <v:oval id="Ellipse 10591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" fillcolor="red" strokecolor="red">
                  <v:stroke joinstyle="miter"/>
                </v:oval>
                <v:oval id="Ellipse 10592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" fillcolor="red" strokecolor="red">
                  <v:stroke joinstyle="miter"/>
                </v:oval>
                <v:oval id="Ellipse 10593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" fillcolor="red" strokecolor="red">
                  <v:stroke joinstyle="miter"/>
                </v:oval>
                <v:rect id="Rechteck 10594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" filled="f" strokecolor="#a5a5a5 [2092]"/>
                <v:rect id="Rechteck 10595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 wp14:anchorId="1BEAA346" wp14:editId="7AE321A1">
                <wp:simplePos x="0" y="0"/>
                <wp:positionH relativeFrom="column">
                  <wp:posOffset>3792220</wp:posOffset>
                </wp:positionH>
                <wp:positionV relativeFrom="paragraph">
                  <wp:posOffset>1150620</wp:posOffset>
                </wp:positionV>
                <wp:extent cx="796290" cy="72390"/>
                <wp:effectExtent l="0" t="0" r="22860" b="22860"/>
                <wp:wrapNone/>
                <wp:docPr id="10570" name="Gruppieren 10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2390"/>
                          <a:chOff x="0" y="0"/>
                          <a:chExt cx="1236997" cy="113008"/>
                        </a:xfrm>
                      </wpg:grpSpPr>
                      <wps:wsp>
                        <wps:cNvPr id="10571" name="Ellipse 10571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2" name="Ellipse 10572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3" name="Ellipse 10573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4" name="Ellipse 10574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5" name="Ellipse 10575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6" name="Ellipse 10576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7" name="Ellipse 10577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8" name="Ellipse 10578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79" name="Ellipse 10579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0" name="Ellipse 10580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1" name="Rechteck 10581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82" name="Rechteck 10582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63FE59" id="Gruppieren 10570" o:spid="_x0000_s1026" style="position:absolute;margin-left:298.6pt;margin-top:90.6pt;width:62.7pt;height:5.7pt;z-index:251883008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">
                <v:oval id="Ellipse 10571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" fillcolor="red" strokecolor="red">
                  <v:stroke joinstyle="miter"/>
                </v:oval>
                <v:oval id="Ellipse 10572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" fillcolor="red" strokecolor="red">
                  <v:stroke joinstyle="miter"/>
                </v:oval>
                <v:oval id="Ellipse 10573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" fillcolor="red" strokecolor="red">
                  <v:stroke joinstyle="miter"/>
                </v:oval>
                <v:oval id="Ellipse 10574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" fillcolor="red" strokecolor="red">
                  <v:stroke joinstyle="miter"/>
                </v:oval>
                <v:oval id="Ellipse 10575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" fillcolor="red" strokecolor="red">
                  <v:stroke joinstyle="miter"/>
                </v:oval>
                <v:oval id="Ellipse 10576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" fillcolor="red" strokecolor="red">
                  <v:stroke joinstyle="miter"/>
                </v:oval>
                <v:oval id="Ellipse 10577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" fillcolor="red" strokecolor="red">
                  <v:stroke joinstyle="miter"/>
                </v:oval>
                <v:oval id="Ellipse 10578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" fillcolor="red" strokecolor="red">
                  <v:stroke joinstyle="miter"/>
                </v:oval>
                <v:oval id="Ellipse 10579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" fillcolor="red" strokecolor="red">
                  <v:stroke joinstyle="miter"/>
                </v:oval>
                <v:oval id="Ellipse 10580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" fillcolor="red" strokecolor="red">
                  <v:stroke joinstyle="miter"/>
                </v:oval>
                <v:rect id="Rechteck 10581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" filled="f" strokecolor="#a5a5a5 [2092]"/>
                <v:rect id="Rechteck 10582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1984" behindDoc="0" locked="0" layoutInCell="1" allowOverlap="1" wp14:anchorId="455EF9A4" wp14:editId="2DBE5C2E">
                <wp:simplePos x="0" y="0"/>
                <wp:positionH relativeFrom="column">
                  <wp:posOffset>3792220</wp:posOffset>
                </wp:positionH>
                <wp:positionV relativeFrom="paragraph">
                  <wp:posOffset>1068070</wp:posOffset>
                </wp:positionV>
                <wp:extent cx="796290" cy="72390"/>
                <wp:effectExtent l="0" t="0" r="22860" b="22860"/>
                <wp:wrapNone/>
                <wp:docPr id="10557" name="Gruppieren 10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2390"/>
                          <a:chOff x="0" y="0"/>
                          <a:chExt cx="1236997" cy="113008"/>
                        </a:xfrm>
                      </wpg:grpSpPr>
                      <wps:wsp>
                        <wps:cNvPr id="10558" name="Ellipse 10558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9" name="Ellipse 10559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0" name="Ellipse 10560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1" name="Ellipse 10561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2" name="Ellipse 10562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3" name="Ellipse 10563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4" name="Ellipse 10564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5" name="Ellipse 10565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6" name="Ellipse 10566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7" name="Ellipse 10567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8" name="Rechteck 10568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9" name="Rechteck 10569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D537C" id="Gruppieren 10557" o:spid="_x0000_s1026" style="position:absolute;margin-left:298.6pt;margin-top:84.1pt;width:62.7pt;height:5.7pt;z-index:251881984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">
                <v:oval id="Ellipse 10558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" fillcolor="red" strokecolor="red">
                  <v:stroke joinstyle="miter"/>
                </v:oval>
                <v:oval id="Ellipse 10559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" fillcolor="red" strokecolor="red">
                  <v:stroke joinstyle="miter"/>
                </v:oval>
                <v:oval id="Ellipse 10560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" fillcolor="red" strokecolor="red">
                  <v:stroke joinstyle="miter"/>
                </v:oval>
                <v:oval id="Ellipse 10561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" fillcolor="red" strokecolor="red">
                  <v:stroke joinstyle="miter"/>
                </v:oval>
                <v:oval id="Ellipse 10562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" fillcolor="red" strokecolor="red">
                  <v:stroke joinstyle="miter"/>
                </v:oval>
                <v:oval id="Ellipse 10563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" fillcolor="red" strokecolor="red">
                  <v:stroke joinstyle="miter"/>
                </v:oval>
                <v:oval id="Ellipse 10564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" fillcolor="red" strokecolor="red">
                  <v:stroke joinstyle="miter"/>
                </v:oval>
                <v:oval id="Ellipse 10565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" fillcolor="red" strokecolor="red">
                  <v:stroke joinstyle="miter"/>
                </v:oval>
                <v:oval id="Ellipse 10566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" fillcolor="red" strokecolor="red">
                  <v:stroke joinstyle="miter"/>
                </v:oval>
                <v:oval id="Ellipse 10567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" fillcolor="red" strokecolor="red">
                  <v:stroke joinstyle="miter"/>
                </v:oval>
                <v:rect id="Rechteck 10568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" filled="f" strokecolor="#a5a5a5 [2092]"/>
                <v:rect id="Rechteck 10569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960" behindDoc="0" locked="0" layoutInCell="1" allowOverlap="1" wp14:anchorId="3377F73A" wp14:editId="053A6EEE">
                <wp:simplePos x="0" y="0"/>
                <wp:positionH relativeFrom="column">
                  <wp:posOffset>3792220</wp:posOffset>
                </wp:positionH>
                <wp:positionV relativeFrom="paragraph">
                  <wp:posOffset>984250</wp:posOffset>
                </wp:positionV>
                <wp:extent cx="796290" cy="71755"/>
                <wp:effectExtent l="0" t="0" r="22860" b="23495"/>
                <wp:wrapNone/>
                <wp:docPr id="10544" name="Gruppieren 10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1755"/>
                          <a:chOff x="0" y="0"/>
                          <a:chExt cx="1236997" cy="113008"/>
                        </a:xfrm>
                      </wpg:grpSpPr>
                      <wps:wsp>
                        <wps:cNvPr id="10545" name="Ellipse 10545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6" name="Ellipse 10546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7" name="Ellipse 10547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8" name="Ellipse 10548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49" name="Ellipse 10549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0" name="Ellipse 10550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1" name="Ellipse 10551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2" name="Ellipse 10552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3" name="Ellipse 10553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4" name="Ellipse 10554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5" name="Rechteck 10555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56" name="Rechteck 10556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81C10" id="Gruppieren 10544" o:spid="_x0000_s1026" style="position:absolute;margin-left:298.6pt;margin-top:77.5pt;width:62.7pt;height:5.65pt;z-index:251880960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">
                <v:oval id="Ellipse 10545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" fillcolor="red" strokecolor="red">
                  <v:stroke joinstyle="miter"/>
                </v:oval>
                <v:oval id="Ellipse 10546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" fillcolor="red" strokecolor="red">
                  <v:stroke joinstyle="miter"/>
                </v:oval>
                <v:oval id="Ellipse 10547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" fillcolor="red" strokecolor="red">
                  <v:stroke joinstyle="miter"/>
                </v:oval>
                <v:oval id="Ellipse 10548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" fillcolor="red" strokecolor="red">
                  <v:stroke joinstyle="miter"/>
                </v:oval>
                <v:oval id="Ellipse 10549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" fillcolor="red" strokecolor="red">
                  <v:stroke joinstyle="miter"/>
                </v:oval>
                <v:oval id="Ellipse 10550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" fillcolor="red" strokecolor="red">
                  <v:stroke joinstyle="miter"/>
                </v:oval>
                <v:oval id="Ellipse 10551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" fillcolor="red" strokecolor="red">
                  <v:stroke joinstyle="miter"/>
                </v:oval>
                <v:oval id="Ellipse 10552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" fillcolor="red" strokecolor="red">
                  <v:stroke joinstyle="miter"/>
                </v:oval>
                <v:oval id="Ellipse 10553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" fillcolor="red" strokecolor="red">
                  <v:stroke joinstyle="miter"/>
                </v:oval>
                <v:oval id="Ellipse 10554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" fillcolor="red" strokecolor="red">
                  <v:stroke joinstyle="miter"/>
                </v:oval>
                <v:rect id="Rechteck 10555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" filled="f" strokecolor="#a5a5a5 [2092]"/>
                <v:rect id="Rechteck 10556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2224" behindDoc="0" locked="0" layoutInCell="1" allowOverlap="1" wp14:anchorId="0E581EEB" wp14:editId="368AC87F">
                <wp:simplePos x="0" y="0"/>
                <wp:positionH relativeFrom="column">
                  <wp:posOffset>4667885</wp:posOffset>
                </wp:positionH>
                <wp:positionV relativeFrom="paragraph">
                  <wp:posOffset>73660</wp:posOffset>
                </wp:positionV>
                <wp:extent cx="544195" cy="71755"/>
                <wp:effectExtent l="0" t="0" r="27305" b="23495"/>
                <wp:wrapNone/>
                <wp:docPr id="10674" name="Gruppieren 10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95" cy="71755"/>
                          <a:chOff x="0" y="0"/>
                          <a:chExt cx="845001" cy="113008"/>
                        </a:xfrm>
                      </wpg:grpSpPr>
                      <wps:wsp>
                        <wps:cNvPr id="10675" name="Ellipse 10675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6" name="Ellipse 10676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7" name="Ellipse 10677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78" name="Ellipse 10678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1" name="Ellipse 10681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2" name="Ellipse 10682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4" name="Ellipse 10684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6" name="Rechteck 10686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254E26F" id="Gruppieren 10674" o:spid="_x0000_s1026" style="position:absolute;margin-left:367.55pt;margin-top:5.8pt;width:42.85pt;height:5.65pt;z-index:251892224;mso-width-relative:margin" coordsize="8450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">
                <v:oval id="Ellipse 10675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" fillcolor="red" strokecolor="red">
                  <v:stroke joinstyle="miter"/>
                </v:oval>
                <v:oval id="Ellipse 10676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" fillcolor="red" strokecolor="red">
                  <v:stroke joinstyle="miter"/>
                </v:oval>
                <v:oval id="Ellipse 10677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" fillcolor="red" strokecolor="red">
                  <v:stroke joinstyle="miter"/>
                </v:oval>
                <v:oval id="Ellipse 10678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" fillcolor="red" strokecolor="red">
                  <v:stroke joinstyle="miter"/>
                </v:oval>
                <v:oval id="Ellipse 10681" o:spid="_x0000_s1031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" fillcolor="red" strokecolor="red">
                  <v:stroke joinstyle="miter"/>
                </v:oval>
                <v:oval id="Ellipse 10682" o:spid="_x0000_s1032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" fillcolor="red" strokecolor="red">
                  <v:stroke joinstyle="miter"/>
                </v:oval>
                <v:oval id="Ellipse 10684" o:spid="_x0000_s1033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" fillcolor="red" strokecolor="red">
                  <v:stroke joinstyle="miter"/>
                </v:oval>
                <v:rect id="Rechteck 10686" o:spid="_x0000_s1034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7104" behindDoc="0" locked="0" layoutInCell="1" allowOverlap="1" wp14:anchorId="117F5F07" wp14:editId="22EB438A">
                <wp:simplePos x="0" y="0"/>
                <wp:positionH relativeFrom="column">
                  <wp:posOffset>3792220</wp:posOffset>
                </wp:positionH>
                <wp:positionV relativeFrom="paragraph">
                  <wp:posOffset>1605915</wp:posOffset>
                </wp:positionV>
                <wp:extent cx="796290" cy="71755"/>
                <wp:effectExtent l="0" t="0" r="22860" b="23495"/>
                <wp:wrapNone/>
                <wp:docPr id="10622" name="Gruppieren 10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1755"/>
                          <a:chOff x="0" y="0"/>
                          <a:chExt cx="1236997" cy="113008"/>
                        </a:xfrm>
                      </wpg:grpSpPr>
                      <wps:wsp>
                        <wps:cNvPr id="10623" name="Ellipse 10623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4" name="Ellipse 10624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5" name="Ellipse 10625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6" name="Ellipse 10626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7" name="Ellipse 10627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8" name="Ellipse 10628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9" name="Ellipse 10629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0" name="Ellipse 10630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1" name="Ellipse 10631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2" name="Ellipse 10632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3" name="Rechteck 10633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34" name="Rechteck 10634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A0EFD" id="Gruppieren 10622" o:spid="_x0000_s1026" style="position:absolute;margin-left:298.6pt;margin-top:126.45pt;width:62.7pt;height:5.65pt;z-index:251887104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">
                <v:oval id="Ellipse 10623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" fillcolor="red" strokecolor="red">
                  <v:stroke joinstyle="miter"/>
                </v:oval>
                <v:oval id="Ellipse 10624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" fillcolor="red" strokecolor="red">
                  <v:stroke joinstyle="miter"/>
                </v:oval>
                <v:oval id="Ellipse 10625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" fillcolor="red" strokecolor="red">
                  <v:stroke joinstyle="miter"/>
                </v:oval>
                <v:oval id="Ellipse 10626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" fillcolor="red" strokecolor="red">
                  <v:stroke joinstyle="miter"/>
                </v:oval>
                <v:oval id="Ellipse 10627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" fillcolor="red" strokecolor="red">
                  <v:stroke joinstyle="miter"/>
                </v:oval>
                <v:oval id="Ellipse 10628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" fillcolor="red" strokecolor="red">
                  <v:stroke joinstyle="miter"/>
                </v:oval>
                <v:oval id="Ellipse 10629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" fillcolor="red" strokecolor="red">
                  <v:stroke joinstyle="miter"/>
                </v:oval>
                <v:oval id="Ellipse 10630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" fillcolor="red" strokecolor="red">
                  <v:stroke joinstyle="miter"/>
                </v:oval>
                <v:oval id="Ellipse 10631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" fillcolor="red" strokecolor="red">
                  <v:stroke joinstyle="miter"/>
                </v:oval>
                <v:oval id="Ellipse 10632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" fillcolor="red" strokecolor="red">
                  <v:stroke joinstyle="miter"/>
                </v:oval>
                <v:rect id="Rechteck 10633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" filled="f" strokecolor="#a5a5a5 [2092]"/>
                <v:rect id="Rechteck 10634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080" behindDoc="0" locked="0" layoutInCell="1" allowOverlap="1" wp14:anchorId="3A125DE7" wp14:editId="3C22ED02">
                <wp:simplePos x="0" y="0"/>
                <wp:positionH relativeFrom="column">
                  <wp:posOffset>3792220</wp:posOffset>
                </wp:positionH>
                <wp:positionV relativeFrom="paragraph">
                  <wp:posOffset>1522095</wp:posOffset>
                </wp:positionV>
                <wp:extent cx="796290" cy="71755"/>
                <wp:effectExtent l="0" t="0" r="22860" b="23495"/>
                <wp:wrapNone/>
                <wp:docPr id="10609" name="Gruppieren 10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1755"/>
                          <a:chOff x="0" y="0"/>
                          <a:chExt cx="1236997" cy="113008"/>
                        </a:xfrm>
                      </wpg:grpSpPr>
                      <wps:wsp>
                        <wps:cNvPr id="10610" name="Ellipse 10610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1" name="Ellipse 10611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2" name="Ellipse 10612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3" name="Ellipse 10613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4" name="Ellipse 10614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5" name="Ellipse 10615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6" name="Ellipse 10616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7" name="Ellipse 10617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8" name="Ellipse 10618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19" name="Ellipse 10619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0" name="Rechteck 10620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1" name="Rechteck 10621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7DE53" id="Gruppieren 10609" o:spid="_x0000_s1026" style="position:absolute;margin-left:298.6pt;margin-top:119.85pt;width:62.7pt;height:5.65pt;z-index:251886080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">
                <v:oval id="Ellipse 10610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" fillcolor="red" strokecolor="red">
                  <v:stroke joinstyle="miter"/>
                </v:oval>
                <v:oval id="Ellipse 10611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" fillcolor="red" strokecolor="red">
                  <v:stroke joinstyle="miter"/>
                </v:oval>
                <v:oval id="Ellipse 10612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" fillcolor="red" strokecolor="red">
                  <v:stroke joinstyle="miter"/>
                </v:oval>
                <v:oval id="Ellipse 10613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" fillcolor="red" strokecolor="red">
                  <v:stroke joinstyle="miter"/>
                </v:oval>
                <v:oval id="Ellipse 10614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" fillcolor="red" strokecolor="red">
                  <v:stroke joinstyle="miter"/>
                </v:oval>
                <v:oval id="Ellipse 10615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" fillcolor="red" strokecolor="red">
                  <v:stroke joinstyle="miter"/>
                </v:oval>
                <v:oval id="Ellipse 10616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" fillcolor="red" strokecolor="red">
                  <v:stroke joinstyle="miter"/>
                </v:oval>
                <v:oval id="Ellipse 10617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" fillcolor="red" strokecolor="red">
                  <v:stroke joinstyle="miter"/>
                </v:oval>
                <v:oval id="Ellipse 10618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" fillcolor="red" strokecolor="red">
                  <v:stroke joinstyle="miter"/>
                </v:oval>
                <v:oval id="Ellipse 10619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" fillcolor="red" strokecolor="red">
                  <v:stroke joinstyle="miter"/>
                </v:oval>
                <v:rect id="Rechteck 10620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" filled="f" strokecolor="#a5a5a5 [2092]"/>
                <v:rect id="Rechteck 10621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5056" behindDoc="0" locked="0" layoutInCell="1" allowOverlap="1" wp14:anchorId="2FD6034E" wp14:editId="4301EE62">
                <wp:simplePos x="0" y="0"/>
                <wp:positionH relativeFrom="column">
                  <wp:posOffset>3792220</wp:posOffset>
                </wp:positionH>
                <wp:positionV relativeFrom="paragraph">
                  <wp:posOffset>1438910</wp:posOffset>
                </wp:positionV>
                <wp:extent cx="796290" cy="71755"/>
                <wp:effectExtent l="0" t="0" r="22860" b="23495"/>
                <wp:wrapNone/>
                <wp:docPr id="10596" name="Gruppieren 10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290" cy="71755"/>
                          <a:chOff x="0" y="0"/>
                          <a:chExt cx="1236997" cy="113008"/>
                        </a:xfrm>
                      </wpg:grpSpPr>
                      <wps:wsp>
                        <wps:cNvPr id="10597" name="Ellipse 10597"/>
                        <wps:cNvSpPr/>
                        <wps:spPr>
                          <a:xfrm>
                            <a:off x="64389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8" name="Ellipse 10598"/>
                        <wps:cNvSpPr/>
                        <wps:spPr>
                          <a:xfrm>
                            <a:off x="27051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9" name="Ellipse 10599"/>
                        <wps:cNvSpPr/>
                        <wps:spPr>
                          <a:xfrm>
                            <a:off x="76200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0" name="Ellipse 10600"/>
                        <wps:cNvSpPr/>
                        <wps:spPr>
                          <a:xfrm>
                            <a:off x="304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1" name="Ellipse 10601"/>
                        <wps:cNvSpPr/>
                        <wps:spPr>
                          <a:xfrm>
                            <a:off x="88392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2" name="Ellipse 10602"/>
                        <wps:cNvSpPr/>
                        <wps:spPr>
                          <a:xfrm>
                            <a:off x="1127760" y="1905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3" name="Ellipse 10603"/>
                        <wps:cNvSpPr/>
                        <wps:spPr>
                          <a:xfrm>
                            <a:off x="14478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4" name="Ellipse 10604"/>
                        <wps:cNvSpPr/>
                        <wps:spPr>
                          <a:xfrm>
                            <a:off x="51816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5" name="Ellipse 10605"/>
                        <wps:cNvSpPr/>
                        <wps:spPr>
                          <a:xfrm>
                            <a:off x="1009650" y="15240"/>
                            <a:ext cx="83001" cy="70980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6" name="Ellipse 10606"/>
                        <wps:cNvSpPr/>
                        <wps:spPr>
                          <a:xfrm>
                            <a:off x="392430" y="19050"/>
                            <a:ext cx="83087" cy="7125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2">
                              <a:shade val="50000"/>
                            </a:schemeClr>
                          </a:lnRef>
                          <a:fillRef idx="1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7" name="Rechteck 10607"/>
                        <wps:cNvSpPr/>
                        <wps:spPr>
                          <a:xfrm>
                            <a:off x="61722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8" name="Rechteck 10608"/>
                        <wps:cNvSpPr/>
                        <wps:spPr>
                          <a:xfrm>
                            <a:off x="0" y="0"/>
                            <a:ext cx="619777" cy="113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F0E11F" id="Gruppieren 10596" o:spid="_x0000_s1026" style="position:absolute;margin-left:298.6pt;margin-top:113.3pt;width:62.7pt;height:5.65pt;z-index:251885056" coordsize="12369,1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">
                <v:oval id="Ellipse 10597" o:spid="_x0000_s1027" style="position:absolute;left:6438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" fillcolor="red" strokecolor="red">
                  <v:stroke joinstyle="miter"/>
                </v:oval>
                <v:oval id="Ellipse 10598" o:spid="_x0000_s1028" style="position:absolute;left:2705;top:190;width:830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" fillcolor="red" strokecolor="red">
                  <v:stroke joinstyle="miter"/>
                </v:oval>
                <v:oval id="Ellipse 10599" o:spid="_x0000_s1029" style="position:absolute;left:7620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" fillcolor="red" strokecolor="red">
                  <v:stroke joinstyle="miter"/>
                </v:oval>
                <v:oval id="Ellipse 10600" o:spid="_x0000_s1030" style="position:absolute;left:30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" fillcolor="red" strokecolor="red">
                  <v:stroke joinstyle="miter"/>
                </v:oval>
                <v:oval id="Ellipse 10601" o:spid="_x0000_s1031" style="position:absolute;left:8839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" fillcolor="red" strokecolor="red">
                  <v:stroke joinstyle="miter"/>
                </v:oval>
                <v:oval id="Ellipse 10602" o:spid="_x0000_s1032" style="position:absolute;left:11277;top:190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" fillcolor="red" strokecolor="red">
                  <v:stroke joinstyle="miter"/>
                </v:oval>
                <v:oval id="Ellipse 10603" o:spid="_x0000_s1033" style="position:absolute;left:1447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" fillcolor="red" strokecolor="red">
                  <v:stroke joinstyle="miter"/>
                </v:oval>
                <v:oval id="Ellipse 10604" o:spid="_x0000_s1034" style="position:absolute;left:5181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" fillcolor="red" strokecolor="red">
                  <v:stroke joinstyle="miter"/>
                </v:oval>
                <v:oval id="Ellipse 10605" o:spid="_x0000_s1035" style="position:absolute;left:10096;top:152;width:830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" fillcolor="red" strokecolor="red">
                  <v:stroke joinstyle="miter"/>
                </v:oval>
                <v:oval id="Ellipse 10606" o:spid="_x0000_s1036" style="position:absolute;left:3924;top:190;width:831;height:7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" fillcolor="red" strokecolor="red">
                  <v:stroke joinstyle="miter"/>
                </v:oval>
                <v:rect id="Rechteck 10607" o:spid="_x0000_s1037" style="position:absolute;left:6172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" filled="f" strokecolor="#a5a5a5 [2092]"/>
                <v:rect id="Rechteck 10608" o:spid="_x0000_s1038" style="position:absolute;width:6197;height:11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" filled="f" strokecolor="#a5a5a5 [2092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 wp14:anchorId="209EEA58" wp14:editId="7AD7C733">
                <wp:simplePos x="0" y="0"/>
                <wp:positionH relativeFrom="column">
                  <wp:posOffset>4852035</wp:posOffset>
                </wp:positionH>
                <wp:positionV relativeFrom="paragraph">
                  <wp:posOffset>93234</wp:posOffset>
                </wp:positionV>
                <wp:extent cx="1601470" cy="1095375"/>
                <wp:effectExtent l="0" t="0" r="36830" b="28575"/>
                <wp:wrapNone/>
                <wp:docPr id="4401" name="Gruppieren 4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1470" cy="1095375"/>
                          <a:chOff x="0" y="-24585"/>
                          <a:chExt cx="1862455" cy="1274880"/>
                        </a:xfrm>
                      </wpg:grpSpPr>
                      <wps:wsp>
                        <wps:cNvPr id="4402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2183" y="-24585"/>
                            <a:ext cx="502305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7DAE49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4403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0757" y="289313"/>
                            <a:ext cx="3312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940681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  <w:p w14:paraId="7CCA508F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440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2090" y="596389"/>
                            <a:ext cx="198000" cy="2730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818C03" w14:textId="77777777" w:rsidR="004F3A89" w:rsidRPr="00F46AC2" w:rsidRDefault="004F3A89" w:rsidP="002D321C">
                              <w:pPr>
                                <w:jc w:val="right"/>
                                <w:rPr>
                                  <w:rFonts w:ascii="DR HH" w:hAnsi="DR HH"/>
                                  <w:spacing w:val="30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18000" bIns="0" anchor="ctr" anchorCtr="0">
                          <a:noAutofit/>
                        </wps:bodyPr>
                      </wps:wsp>
                      <wps:wsp>
                        <wps:cNvPr id="4405" name="Gerader Verbinder 4405"/>
                        <wps:cNvCnPr/>
                        <wps:spPr>
                          <a:xfrm>
                            <a:off x="0" y="1236325"/>
                            <a:ext cx="1862455" cy="1397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9EEA58" id="Gruppieren 4401" o:spid="_x0000_s1047" style="position:absolute;margin-left:382.05pt;margin-top:7.35pt;width:126.1pt;height:86.25pt;z-index:251752960;mso-width-relative:margin;mso-height-relative:margin" coordorigin=",-245" coordsize="18624,12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">
                <v:shape id="Textfeld 2" o:spid="_x0000_s1048" type="#_x0000_t202" style="position:absolute;left:12921;top:-245;width:5023;height:27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">
                  <v:textbox inset="0,0,.5mm,0">
                    <w:txbxContent>
                      <w:p w14:paraId="6B7DAE49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49" type="#_x0000_t202" style="position:absolute;left:14707;top:2893;width:3312;height:2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">
                  <v:textbox inset="0,0,.5mm,0">
                    <w:txbxContent>
                      <w:p w14:paraId="4F940681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  <w:p w14:paraId="7CCA508F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shape id="Textfeld 2" o:spid="_x0000_s1050" type="#_x0000_t202" style="position:absolute;left:16120;top:5963;width:1980;height:27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">
                  <v:textbox inset="0,0,.5mm,0">
                    <w:txbxContent>
                      <w:p w14:paraId="78818C03" w14:textId="77777777" w:rsidR="004F3A89" w:rsidRPr="00F46AC2" w:rsidRDefault="004F3A89" w:rsidP="002D321C">
                        <w:pPr>
                          <w:jc w:val="right"/>
                          <w:rPr>
                            <w:rFonts w:ascii="DR HH" w:hAnsi="DR HH"/>
                            <w:spacing w:val="30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Gerader Verbinder 4405" o:spid="_x0000_s1051" style="position:absolute;visibility:visible;mso-wrap-style:square" from="0,12363" to="18624,1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" strokecolor="black [3200]" strokeweight=".5pt">
                  <v:stroke joinstyle="miter"/>
                </v:line>
              </v:group>
            </w:pict>
          </mc:Fallback>
        </mc:AlternateContent>
      </w:r>
      <w:r>
        <w:t>5</w:t>
      </w:r>
      <w:r w:rsidR="005850FB">
        <w:t>.</w:t>
      </w:r>
    </w:p>
    <w:sectPr w:rsidR="005850FB" w:rsidRPr="0014690C" w:rsidSect="00260CF7">
      <w:headerReference w:type="default" r:id="rId8"/>
      <w:pgSz w:w="11906" w:h="16838"/>
      <w:pgMar w:top="1134" w:right="567" w:bottom="567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50161C" w14:textId="77777777" w:rsidR="00660D42" w:rsidRDefault="00660D42" w:rsidP="004B54FC">
      <w:pPr>
        <w:spacing w:after="0" w:line="240" w:lineRule="auto"/>
      </w:pPr>
      <w:r>
        <w:separator/>
      </w:r>
    </w:p>
  </w:endnote>
  <w:endnote w:type="continuationSeparator" w:id="0">
    <w:p w14:paraId="12E06757" w14:textId="77777777" w:rsidR="00660D42" w:rsidRDefault="00660D42" w:rsidP="004B5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R HH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6F0915" w14:textId="77777777" w:rsidR="00660D42" w:rsidRDefault="00660D42" w:rsidP="004B54FC">
      <w:pPr>
        <w:spacing w:after="0" w:line="240" w:lineRule="auto"/>
      </w:pPr>
      <w:r>
        <w:separator/>
      </w:r>
    </w:p>
  </w:footnote>
  <w:footnote w:type="continuationSeparator" w:id="0">
    <w:p w14:paraId="719B2A3E" w14:textId="77777777" w:rsidR="00660D42" w:rsidRDefault="00660D42" w:rsidP="004B5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2AF6C" w14:textId="77777777" w:rsidR="004B54FC" w:rsidRPr="00DD4A97" w:rsidRDefault="004B54FC" w:rsidP="00DD4A97">
    <w:pPr>
      <w:pStyle w:val="Kopfzeile"/>
      <w:tabs>
        <w:tab w:val="left" w:pos="6379"/>
      </w:tabs>
      <w:rPr>
        <w:rFonts w:ascii="DR HH" w:hAnsi="DR HH"/>
        <w:sz w:val="24"/>
      </w:rPr>
    </w:pPr>
    <w:r w:rsidRPr="00DD4A97">
      <w:rPr>
        <w:rFonts w:ascii="DR HH" w:hAnsi="DR HH"/>
        <w:sz w:val="24"/>
      </w:rPr>
      <w:t>Name: _____________________</w:t>
    </w:r>
    <w:r w:rsidR="00DD4A97">
      <w:rPr>
        <w:rFonts w:ascii="DR HH" w:hAnsi="DR HH"/>
        <w:sz w:val="24"/>
      </w:rPr>
      <w:t>_________</w:t>
    </w:r>
    <w:r w:rsidRPr="00DD4A97">
      <w:rPr>
        <w:rFonts w:ascii="DR HH" w:hAnsi="DR HH"/>
        <w:sz w:val="24"/>
      </w:rPr>
      <w:t>_____</w:t>
    </w:r>
    <w:r w:rsidR="00DD4A97">
      <w:rPr>
        <w:rFonts w:ascii="DR HH" w:hAnsi="DR HH"/>
        <w:sz w:val="24"/>
      </w:rPr>
      <w:t>___</w:t>
    </w:r>
    <w:r w:rsidRPr="00DD4A97">
      <w:rPr>
        <w:rFonts w:ascii="DR HH" w:hAnsi="DR HH"/>
        <w:sz w:val="24"/>
      </w:rPr>
      <w:t>_</w:t>
    </w:r>
    <w:r w:rsidR="00DD4A97">
      <w:rPr>
        <w:rFonts w:ascii="DR HH" w:hAnsi="DR HH"/>
        <w:sz w:val="24"/>
      </w:rPr>
      <w:tab/>
    </w:r>
    <w:r w:rsidR="00DD4A97">
      <w:rPr>
        <w:rFonts w:ascii="DR HH" w:hAnsi="DR HH"/>
        <w:sz w:val="24"/>
      </w:rPr>
      <w:tab/>
      <w:t>Datum: 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15847"/>
    <w:multiLevelType w:val="hybridMultilevel"/>
    <w:tmpl w:val="A74827D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A7885"/>
    <w:multiLevelType w:val="hybridMultilevel"/>
    <w:tmpl w:val="5A921F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C01A45"/>
    <w:multiLevelType w:val="hybridMultilevel"/>
    <w:tmpl w:val="1D98C6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931"/>
    <w:rsid w:val="000D3C22"/>
    <w:rsid w:val="00137B48"/>
    <w:rsid w:val="00144249"/>
    <w:rsid w:val="0014690C"/>
    <w:rsid w:val="00217FDD"/>
    <w:rsid w:val="00260CF7"/>
    <w:rsid w:val="002D321C"/>
    <w:rsid w:val="003A6351"/>
    <w:rsid w:val="003D34EB"/>
    <w:rsid w:val="00415B9E"/>
    <w:rsid w:val="00431FC2"/>
    <w:rsid w:val="004B54FC"/>
    <w:rsid w:val="004F3A89"/>
    <w:rsid w:val="005850FB"/>
    <w:rsid w:val="00660D42"/>
    <w:rsid w:val="006675EA"/>
    <w:rsid w:val="006A3540"/>
    <w:rsid w:val="007F4B82"/>
    <w:rsid w:val="008323FA"/>
    <w:rsid w:val="008370D9"/>
    <w:rsid w:val="00850931"/>
    <w:rsid w:val="00895C9D"/>
    <w:rsid w:val="008E1AC5"/>
    <w:rsid w:val="009502A1"/>
    <w:rsid w:val="009A6109"/>
    <w:rsid w:val="009C64C4"/>
    <w:rsid w:val="009E0023"/>
    <w:rsid w:val="009E7DB7"/>
    <w:rsid w:val="00A80F3B"/>
    <w:rsid w:val="00AC5D84"/>
    <w:rsid w:val="00B25A8F"/>
    <w:rsid w:val="00CE2EE4"/>
    <w:rsid w:val="00D96FE3"/>
    <w:rsid w:val="00DD3EAF"/>
    <w:rsid w:val="00DD4A97"/>
    <w:rsid w:val="00E66CF7"/>
    <w:rsid w:val="00F46AC2"/>
    <w:rsid w:val="00F97CCC"/>
    <w:rsid w:val="00FC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668032"/>
  <w15:chartTrackingRefBased/>
  <w15:docId w15:val="{EA34FFAF-3A52-49FF-AE32-95C01A414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96FE3"/>
    <w:pPr>
      <w:keepNext/>
      <w:keepLines/>
      <w:spacing w:before="120" w:after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6A3540"/>
    <w:pPr>
      <w:spacing w:after="120" w:line="240" w:lineRule="auto"/>
      <w:contextualSpacing/>
    </w:pPr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A3540"/>
    <w:rPr>
      <w:rFonts w:asciiTheme="majorHAnsi" w:eastAsiaTheme="majorEastAsia" w:hAnsiTheme="majorHAnsi" w:cstheme="majorBidi"/>
      <w:b/>
      <w:spacing w:val="-10"/>
      <w:kern w:val="28"/>
      <w:sz w:val="44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6F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4B5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B54FC"/>
  </w:style>
  <w:style w:type="paragraph" w:styleId="Fuzeile">
    <w:name w:val="footer"/>
    <w:basedOn w:val="Standard"/>
    <w:link w:val="FuzeileZchn"/>
    <w:uiPriority w:val="99"/>
    <w:unhideWhenUsed/>
    <w:rsid w:val="004B54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B54FC"/>
  </w:style>
  <w:style w:type="paragraph" w:styleId="Listenabsatz">
    <w:name w:val="List Paragraph"/>
    <w:basedOn w:val="Standard"/>
    <w:uiPriority w:val="34"/>
    <w:qFormat/>
    <w:rsid w:val="00217F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ente\Benutzerdefinierte%20Office-Vorlagen\Arbeitsblatt%203.%20Klasse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AD86EC-C1BF-446C-91F7-DBC9B8E11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Arbeitsblatt 3. Klasse.dotx</Template>
  <TotalTime>0</TotalTime>
  <Pages>1</Pages>
  <Words>19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Bernd Otten</dc:creator>
  <cp:keywords/>
  <dc:description/>
  <cp:lastModifiedBy>Bernd Otten</cp:lastModifiedBy>
  <cp:revision>9</cp:revision>
  <cp:lastPrinted>2019-03-21T21:18:00Z</cp:lastPrinted>
  <dcterms:created xsi:type="dcterms:W3CDTF">2019-03-21T20:34:00Z</dcterms:created>
  <dcterms:modified xsi:type="dcterms:W3CDTF">2019-03-24T10:03:00Z</dcterms:modified>
</cp:coreProperties>
</file>